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8103497"/>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5807A3" w14:paraId="1B1B8C7A" w14:textId="77777777" w:rsidTr="001E387F">
            <w:trPr>
              <w:trHeight w:val="2977"/>
            </w:trPr>
            <w:tc>
              <w:tcPr>
                <w:tcW w:w="4770" w:type="dxa"/>
                <w:tcBorders>
                  <w:top w:val="nil"/>
                  <w:left w:val="nil"/>
                  <w:bottom w:val="nil"/>
                  <w:right w:val="nil"/>
                </w:tcBorders>
              </w:tcPr>
              <w:p w14:paraId="44A3655E" w14:textId="25CFDC5D" w:rsidR="005807A3" w:rsidRPr="00B574AC" w:rsidRDefault="005807A3" w:rsidP="00ED55B1"/>
              <w:p w14:paraId="4B749ED0" w14:textId="34C15722" w:rsidR="005807A3" w:rsidRDefault="005807A3" w:rsidP="00ED55B1">
                <w:pPr>
                  <w:rPr>
                    <w:noProof/>
                    <w:sz w:val="26"/>
                    <w:szCs w:val="26"/>
                    <w:lang w:eastAsia="zh-CN"/>
                  </w:rPr>
                </w:pPr>
                <w:r>
                  <w:rPr>
                    <w:noProof/>
                    <w:sz w:val="26"/>
                    <w:szCs w:val="26"/>
                    <w:lang w:eastAsia="zh-CN"/>
                  </w:rPr>
                  <w:t xml:space="preserve">  </w:t>
                </w:r>
              </w:p>
              <w:p w14:paraId="53FD7F55" w14:textId="77777777" w:rsidR="005807A3" w:rsidRDefault="005807A3" w:rsidP="00ED55B1">
                <w:pPr>
                  <w:rPr>
                    <w:noProof/>
                    <w:sz w:val="26"/>
                    <w:szCs w:val="26"/>
                    <w:lang w:eastAsia="zh-CN"/>
                  </w:rPr>
                </w:pPr>
              </w:p>
              <w:p w14:paraId="3F0ABDB1" w14:textId="77777777" w:rsidR="005807A3" w:rsidRDefault="005807A3" w:rsidP="00ED55B1">
                <w:pPr>
                  <w:rPr>
                    <w:noProof/>
                    <w:sz w:val="26"/>
                    <w:szCs w:val="26"/>
                    <w:lang w:eastAsia="zh-CN"/>
                  </w:rPr>
                </w:pPr>
              </w:p>
              <w:p w14:paraId="1A1BF2AA" w14:textId="77777777" w:rsidR="005807A3" w:rsidRDefault="005807A3" w:rsidP="00ED55B1">
                <w:pPr>
                  <w:rPr>
                    <w:noProof/>
                    <w:sz w:val="26"/>
                    <w:szCs w:val="26"/>
                    <w:lang w:eastAsia="zh-CN"/>
                  </w:rPr>
                </w:pPr>
              </w:p>
              <w:p w14:paraId="3D39228C" w14:textId="77777777" w:rsidR="005807A3" w:rsidRDefault="005807A3" w:rsidP="00ED55B1">
                <w:pPr>
                  <w:rPr>
                    <w:noProof/>
                    <w:sz w:val="26"/>
                    <w:szCs w:val="26"/>
                    <w:lang w:eastAsia="zh-CN"/>
                  </w:rPr>
                </w:pPr>
              </w:p>
              <w:p w14:paraId="53EF36F1" w14:textId="77777777" w:rsidR="005807A3" w:rsidRDefault="005807A3"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77AC1157" wp14:editId="1F223430">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2FAA36"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5807A3" w14:paraId="22A87367" w14:textId="77777777" w:rsidTr="001B275A">
            <w:trPr>
              <w:trHeight w:val="9408"/>
            </w:trPr>
            <w:tc>
              <w:tcPr>
                <w:tcW w:w="4770" w:type="dxa"/>
                <w:tcBorders>
                  <w:top w:val="nil"/>
                  <w:left w:val="nil"/>
                  <w:bottom w:val="nil"/>
                  <w:right w:val="nil"/>
                </w:tcBorders>
              </w:tcPr>
              <w:p w14:paraId="0AE8DE65" w14:textId="77777777" w:rsidR="005807A3" w:rsidRDefault="005807A3" w:rsidP="00ED55B1">
                <w:pPr>
                  <w:rPr>
                    <w:noProof/>
                  </w:rPr>
                </w:pPr>
                <w:r w:rsidRPr="00D967AC">
                  <w:rPr>
                    <w:noProof/>
                    <w:lang w:eastAsia="de-DE"/>
                  </w:rPr>
                  <w:drawing>
                    <wp:anchor distT="0" distB="0" distL="114300" distR="114300" simplePos="0" relativeHeight="251662336" behindDoc="0" locked="0" layoutInCell="1" allowOverlap="1" wp14:anchorId="7E38D965" wp14:editId="65F8EE3A">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1312" behindDoc="1" locked="0" layoutInCell="1" allowOverlap="1" wp14:anchorId="19D80EB3" wp14:editId="10B8A486">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78237" id="Rechteck 3" o:spid="_x0000_s1026" alt="weißes Rechteck für Text auf dem Titelblatt" style="position:absolute;margin-left:-7.55pt;margin-top:-169.5pt;width:252.7pt;height:7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5807A3" w14:paraId="0CBE4B76" w14:textId="77777777" w:rsidTr="00ED55B1">
            <w:trPr>
              <w:trHeight w:val="2413"/>
            </w:trPr>
            <w:tc>
              <w:tcPr>
                <w:tcW w:w="4770" w:type="dxa"/>
                <w:tcBorders>
                  <w:top w:val="nil"/>
                  <w:left w:val="nil"/>
                  <w:bottom w:val="nil"/>
                  <w:right w:val="nil"/>
                </w:tcBorders>
              </w:tcPr>
              <w:p w14:paraId="335FFE6D" w14:textId="77777777" w:rsidR="005807A3" w:rsidRDefault="005807A3" w:rsidP="00ED55B1"/>
              <w:p w14:paraId="04B0646F" w14:textId="77777777" w:rsidR="005807A3" w:rsidRDefault="005807A3" w:rsidP="00ED55B1">
                <w:pPr>
                  <w:rPr>
                    <w:noProof/>
                    <w:sz w:val="10"/>
                    <w:szCs w:val="10"/>
                  </w:rPr>
                </w:pPr>
                <w:r w:rsidRPr="00D86945">
                  <w:rPr>
                    <w:noProof/>
                    <w:sz w:val="10"/>
                    <w:szCs w:val="10"/>
                    <w:lang w:eastAsia="de-DE"/>
                  </w:rPr>
                  <mc:AlternateContent>
                    <mc:Choice Requires="wps">
                      <w:drawing>
                        <wp:inline distT="0" distB="0" distL="0" distR="0" wp14:anchorId="168C64B3" wp14:editId="22FFED76">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CBCA59"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7E0998B6" w14:textId="77777777" w:rsidR="005807A3" w:rsidRDefault="005807A3" w:rsidP="00ED55B1">
                <w:pPr>
                  <w:rPr>
                    <w:noProof/>
                    <w:sz w:val="10"/>
                    <w:szCs w:val="10"/>
                  </w:rPr>
                </w:pPr>
              </w:p>
              <w:p w14:paraId="51348CA1" w14:textId="77777777" w:rsidR="005807A3" w:rsidRPr="00DA0992" w:rsidRDefault="005807A3"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6803E8E8" w14:textId="77777777" w:rsidR="005807A3" w:rsidRPr="00DA0992" w:rsidRDefault="005807A3"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790B061D" w14:textId="77777777" w:rsidR="005807A3" w:rsidRPr="00DA0992" w:rsidRDefault="005807A3" w:rsidP="00ED55B1">
                <w:pPr>
                  <w:rPr>
                    <w:b w:val="0"/>
                    <w:bCs/>
                    <w:sz w:val="12"/>
                    <w:szCs w:val="8"/>
                  </w:rPr>
                </w:pPr>
              </w:p>
              <w:p w14:paraId="36F66DB6" w14:textId="5D641B1B" w:rsidR="005807A3" w:rsidRPr="00DA0992" w:rsidRDefault="005807A3" w:rsidP="00ED55B1">
                <w:pPr>
                  <w:rPr>
                    <w:b w:val="0"/>
                    <w:bCs/>
                    <w:sz w:val="12"/>
                    <w:szCs w:val="8"/>
                  </w:rPr>
                </w:pPr>
                <w:r w:rsidRPr="00DA0992">
                  <w:rPr>
                    <w:bCs/>
                    <w:sz w:val="12"/>
                    <w:szCs w:val="8"/>
                  </w:rPr>
                  <w:t>© 202</w:t>
                </w:r>
                <w:r w:rsidR="00037B38">
                  <w:rPr>
                    <w:bCs/>
                    <w:sz w:val="12"/>
                    <w:szCs w:val="8"/>
                  </w:rPr>
                  <w:t>2</w:t>
                </w:r>
                <w:r w:rsidRPr="00DA0992">
                  <w:rPr>
                    <w:bCs/>
                    <w:sz w:val="12"/>
                    <w:szCs w:val="8"/>
                  </w:rPr>
                  <w:t>. Alle Rechte liegen bei Markt+Technik Verlag GmbH.</w:t>
                </w:r>
              </w:p>
              <w:p w14:paraId="26DBBD9B" w14:textId="77777777" w:rsidR="005807A3" w:rsidRPr="00DA0992" w:rsidRDefault="005807A3" w:rsidP="00ED55B1">
                <w:pPr>
                  <w:rPr>
                    <w:b w:val="0"/>
                    <w:bCs/>
                    <w:sz w:val="12"/>
                    <w:szCs w:val="8"/>
                  </w:rPr>
                </w:pPr>
                <w:r w:rsidRPr="00DA0992">
                  <w:rPr>
                    <w:bCs/>
                    <w:sz w:val="12"/>
                    <w:szCs w:val="8"/>
                  </w:rPr>
                  <w:t>Nachdruck, Verbreitung oder Vervielfältigung nicht ohne Genehmigung des Verlags.</w:t>
                </w:r>
              </w:p>
              <w:p w14:paraId="570598A8" w14:textId="77777777" w:rsidR="005807A3" w:rsidRPr="00D86945" w:rsidRDefault="005807A3" w:rsidP="00ED55B1">
                <w:pPr>
                  <w:rPr>
                    <w:noProof/>
                    <w:sz w:val="10"/>
                    <w:szCs w:val="10"/>
                  </w:rPr>
                </w:pPr>
              </w:p>
            </w:tc>
          </w:tr>
        </w:tbl>
        <w:p w14:paraId="7B61ACF4" w14:textId="3245A272" w:rsidR="005807A3" w:rsidRDefault="005807A3" w:rsidP="009A71D3">
          <w:r>
            <w:rPr>
              <w:noProof/>
              <w:lang w:eastAsia="de-DE"/>
            </w:rPr>
            <mc:AlternateContent>
              <mc:Choice Requires="wps">
                <w:drawing>
                  <wp:anchor distT="0" distB="0" distL="114300" distR="114300" simplePos="0" relativeHeight="251663360" behindDoc="0" locked="0" layoutInCell="1" allowOverlap="1" wp14:anchorId="57D68C24" wp14:editId="705D963B">
                    <wp:simplePos x="0" y="0"/>
                    <wp:positionH relativeFrom="column">
                      <wp:posOffset>-217170</wp:posOffset>
                    </wp:positionH>
                    <wp:positionV relativeFrom="paragraph">
                      <wp:posOffset>16142</wp:posOffset>
                    </wp:positionV>
                    <wp:extent cx="3015615" cy="1523833"/>
                    <wp:effectExtent l="0" t="0" r="0" b="635"/>
                    <wp:wrapNone/>
                    <wp:docPr id="1" name="Textfeld 1"/>
                    <wp:cNvGraphicFramePr/>
                    <a:graphic xmlns:a="http://schemas.openxmlformats.org/drawingml/2006/main">
                      <a:graphicData uri="http://schemas.microsoft.com/office/word/2010/wordprocessingShape">
                        <wps:wsp>
                          <wps:cNvSpPr txBox="1"/>
                          <wps:spPr>
                            <a:xfrm>
                              <a:off x="0" y="0"/>
                              <a:ext cx="3015615" cy="1523833"/>
                            </a:xfrm>
                            <a:prstGeom prst="rect">
                              <a:avLst/>
                            </a:prstGeom>
                            <a:noFill/>
                            <a:ln w="6350">
                              <a:noFill/>
                            </a:ln>
                          </wps:spPr>
                          <wps:txbx>
                            <w:txbxContent>
                              <w:p w14:paraId="27495DE2" w14:textId="2E91A8B8" w:rsidR="005807A3" w:rsidRPr="005807A3" w:rsidRDefault="005807A3" w:rsidP="001E387F">
                                <w:pPr>
                                  <w:pStyle w:val="Titel"/>
                                  <w:spacing w:after="0"/>
                                  <w:jc w:val="center"/>
                                  <w:rPr>
                                    <w:rFonts w:asciiTheme="minorHAnsi" w:hAnsiTheme="minorHAnsi" w:cstheme="minorHAnsi"/>
                                    <w:sz w:val="48"/>
                                    <w:szCs w:val="48"/>
                                    <w:lang w:bidi="de-DE"/>
                                  </w:rPr>
                                </w:pPr>
                                <w:r w:rsidRPr="005807A3">
                                  <w:rPr>
                                    <w:rFonts w:asciiTheme="minorHAnsi" w:hAnsiTheme="minorHAnsi" w:cstheme="minorHAnsi"/>
                                    <w:sz w:val="48"/>
                                    <w:szCs w:val="48"/>
                                    <w:lang w:bidi="de-DE"/>
                                  </w:rPr>
                                  <w:t>ENTBINDUNG</w:t>
                                </w:r>
                              </w:p>
                              <w:p w14:paraId="0C5D4380" w14:textId="77777777" w:rsidR="005807A3" w:rsidRDefault="005807A3" w:rsidP="001E387F">
                                <w:pPr>
                                  <w:pStyle w:val="Titel"/>
                                  <w:spacing w:after="0"/>
                                  <w:jc w:val="center"/>
                                  <w:rPr>
                                    <w:rFonts w:asciiTheme="minorHAnsi" w:hAnsiTheme="minorHAnsi" w:cstheme="minorHAnsi"/>
                                    <w:sz w:val="40"/>
                                    <w:szCs w:val="40"/>
                                    <w:lang w:bidi="de-DE"/>
                                  </w:rPr>
                                </w:pPr>
                                <w:r w:rsidRPr="005807A3">
                                  <w:rPr>
                                    <w:rFonts w:asciiTheme="minorHAnsi" w:hAnsiTheme="minorHAnsi" w:cstheme="minorHAnsi"/>
                                    <w:sz w:val="40"/>
                                    <w:szCs w:val="40"/>
                                    <w:lang w:bidi="de-DE"/>
                                  </w:rPr>
                                  <w:t xml:space="preserve">von der </w:t>
                                </w:r>
                              </w:p>
                              <w:p w14:paraId="250275CF" w14:textId="32E86C97" w:rsidR="005807A3" w:rsidRPr="005807A3" w:rsidRDefault="005807A3" w:rsidP="001E387F">
                                <w:pPr>
                                  <w:pStyle w:val="Titel"/>
                                  <w:spacing w:after="0"/>
                                  <w:jc w:val="center"/>
                                  <w:rPr>
                                    <w:rFonts w:asciiTheme="minorHAnsi" w:hAnsiTheme="minorHAnsi" w:cstheme="minorHAnsi"/>
                                    <w:sz w:val="48"/>
                                    <w:szCs w:val="48"/>
                                    <w:lang w:bidi="de-DE"/>
                                  </w:rPr>
                                </w:pPr>
                                <w:r w:rsidRPr="005807A3">
                                  <w:rPr>
                                    <w:rFonts w:asciiTheme="minorHAnsi" w:hAnsiTheme="minorHAnsi" w:cstheme="minorHAnsi"/>
                                    <w:sz w:val="48"/>
                                    <w:szCs w:val="48"/>
                                    <w:lang w:bidi="de-DE"/>
                                  </w:rPr>
                                  <w:t>ÄRZ</w:t>
                                </w:r>
                                <w:r w:rsidR="001D33C8">
                                  <w:rPr>
                                    <w:rFonts w:asciiTheme="minorHAnsi" w:hAnsiTheme="minorHAnsi" w:cstheme="minorHAnsi"/>
                                    <w:sz w:val="48"/>
                                    <w:szCs w:val="48"/>
                                    <w:lang w:bidi="de-DE"/>
                                  </w:rPr>
                                  <w:t>T</w:t>
                                </w:r>
                                <w:r w:rsidRPr="005807A3">
                                  <w:rPr>
                                    <w:rFonts w:asciiTheme="minorHAnsi" w:hAnsiTheme="minorHAnsi" w:cstheme="minorHAnsi"/>
                                    <w:sz w:val="48"/>
                                    <w:szCs w:val="48"/>
                                    <w:lang w:bidi="de-DE"/>
                                  </w:rPr>
                                  <w:t>LICHEN SCHWEIGEPFLICHT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68C24" id="_x0000_t202" coordsize="21600,21600" o:spt="202" path="m,l,21600r21600,l21600,xe">
                    <v:stroke joinstyle="miter"/>
                    <v:path gradientshapeok="t" o:connecttype="rect"/>
                  </v:shapetype>
                  <v:shape id="Textfeld 1" o:spid="_x0000_s1026" type="#_x0000_t202" style="position:absolute;margin-left:-17.1pt;margin-top:1.25pt;width:237.45pt;height:1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" filled="f" stroked="f" strokeweight=".5pt">
                    <v:textbox>
                      <w:txbxContent>
                        <w:p w14:paraId="27495DE2" w14:textId="2E91A8B8" w:rsidR="005807A3" w:rsidRPr="005807A3" w:rsidRDefault="005807A3" w:rsidP="001E387F">
                          <w:pPr>
                            <w:pStyle w:val="Titel"/>
                            <w:spacing w:after="0"/>
                            <w:jc w:val="center"/>
                            <w:rPr>
                              <w:rFonts w:asciiTheme="minorHAnsi" w:hAnsiTheme="minorHAnsi" w:cstheme="minorHAnsi"/>
                              <w:sz w:val="48"/>
                              <w:szCs w:val="48"/>
                              <w:lang w:bidi="de-DE"/>
                            </w:rPr>
                          </w:pPr>
                          <w:r w:rsidRPr="005807A3">
                            <w:rPr>
                              <w:rFonts w:asciiTheme="minorHAnsi" w:hAnsiTheme="minorHAnsi" w:cstheme="minorHAnsi"/>
                              <w:sz w:val="48"/>
                              <w:szCs w:val="48"/>
                              <w:lang w:bidi="de-DE"/>
                            </w:rPr>
                            <w:t>ENTBINDUNG</w:t>
                          </w:r>
                        </w:p>
                        <w:p w14:paraId="0C5D4380" w14:textId="77777777" w:rsidR="005807A3" w:rsidRDefault="005807A3" w:rsidP="001E387F">
                          <w:pPr>
                            <w:pStyle w:val="Titel"/>
                            <w:spacing w:after="0"/>
                            <w:jc w:val="center"/>
                            <w:rPr>
                              <w:rFonts w:asciiTheme="minorHAnsi" w:hAnsiTheme="minorHAnsi" w:cstheme="minorHAnsi"/>
                              <w:sz w:val="40"/>
                              <w:szCs w:val="40"/>
                              <w:lang w:bidi="de-DE"/>
                            </w:rPr>
                          </w:pPr>
                          <w:r w:rsidRPr="005807A3">
                            <w:rPr>
                              <w:rFonts w:asciiTheme="minorHAnsi" w:hAnsiTheme="minorHAnsi" w:cstheme="minorHAnsi"/>
                              <w:sz w:val="40"/>
                              <w:szCs w:val="40"/>
                              <w:lang w:bidi="de-DE"/>
                            </w:rPr>
                            <w:t xml:space="preserve">von der </w:t>
                          </w:r>
                        </w:p>
                        <w:p w14:paraId="250275CF" w14:textId="32E86C97" w:rsidR="005807A3" w:rsidRPr="005807A3" w:rsidRDefault="005807A3" w:rsidP="001E387F">
                          <w:pPr>
                            <w:pStyle w:val="Titel"/>
                            <w:spacing w:after="0"/>
                            <w:jc w:val="center"/>
                            <w:rPr>
                              <w:rFonts w:asciiTheme="minorHAnsi" w:hAnsiTheme="minorHAnsi" w:cstheme="minorHAnsi"/>
                              <w:sz w:val="48"/>
                              <w:szCs w:val="48"/>
                              <w:lang w:bidi="de-DE"/>
                            </w:rPr>
                          </w:pPr>
                          <w:r w:rsidRPr="005807A3">
                            <w:rPr>
                              <w:rFonts w:asciiTheme="minorHAnsi" w:hAnsiTheme="minorHAnsi" w:cstheme="minorHAnsi"/>
                              <w:sz w:val="48"/>
                              <w:szCs w:val="48"/>
                              <w:lang w:bidi="de-DE"/>
                            </w:rPr>
                            <w:t>ÄRZ</w:t>
                          </w:r>
                          <w:r w:rsidR="001D33C8">
                            <w:rPr>
                              <w:rFonts w:asciiTheme="minorHAnsi" w:hAnsiTheme="minorHAnsi" w:cstheme="minorHAnsi"/>
                              <w:sz w:val="48"/>
                              <w:szCs w:val="48"/>
                              <w:lang w:bidi="de-DE"/>
                            </w:rPr>
                            <w:t>T</w:t>
                          </w:r>
                          <w:r w:rsidRPr="005807A3">
                            <w:rPr>
                              <w:rFonts w:asciiTheme="minorHAnsi" w:hAnsiTheme="minorHAnsi" w:cstheme="minorHAnsi"/>
                              <w:sz w:val="48"/>
                              <w:szCs w:val="48"/>
                              <w:lang w:bidi="de-DE"/>
                            </w:rPr>
                            <w:t>LICHEN SCHWEIGEPFLICHT</w:t>
                          </w:r>
                        </w:p>
                      </w:txbxContent>
                    </v:textbox>
                  </v:shape>
                </w:pict>
              </mc:Fallback>
            </mc:AlternateContent>
          </w:r>
          <w:r>
            <w:rPr>
              <w:noProof/>
              <w:lang w:eastAsia="de-DE"/>
            </w:rPr>
            <w:drawing>
              <wp:anchor distT="0" distB="0" distL="114300" distR="114300" simplePos="0" relativeHeight="251660288" behindDoc="1" locked="0" layoutInCell="1" allowOverlap="1" wp14:anchorId="4F4597D1" wp14:editId="3BDDFF7F">
                <wp:simplePos x="0" y="0"/>
                <wp:positionH relativeFrom="page">
                  <wp:posOffset>-67878</wp:posOffset>
                </wp:positionH>
                <wp:positionV relativeFrom="paragraph">
                  <wp:posOffset>-617855</wp:posOffset>
                </wp:positionV>
                <wp:extent cx="10881731" cy="87325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50A98" w14:textId="77777777" w:rsidR="005807A3" w:rsidRDefault="005807A3" w:rsidP="009A71D3">
          <w:pPr>
            <w:spacing w:after="200"/>
            <w:rPr>
              <w:lang w:bidi="de-DE"/>
            </w:rPr>
          </w:pPr>
        </w:p>
        <w:p w14:paraId="26E45019" w14:textId="77777777" w:rsidR="005807A3" w:rsidRDefault="005807A3" w:rsidP="009A71D3">
          <w:pPr>
            <w:pStyle w:val="berschrift3"/>
            <w:rPr>
              <w:sz w:val="40"/>
              <w:szCs w:val="40"/>
            </w:rPr>
          </w:pPr>
        </w:p>
        <w:p w14:paraId="1FE191B2" w14:textId="77777777" w:rsidR="005807A3" w:rsidRDefault="005807A3" w:rsidP="009A71D3"/>
        <w:p w14:paraId="2B9F1F80" w14:textId="77777777" w:rsidR="005807A3" w:rsidRDefault="005807A3" w:rsidP="009A71D3"/>
        <w:p w14:paraId="12883011" w14:textId="77777777" w:rsidR="005807A3" w:rsidRDefault="005807A3" w:rsidP="009A71D3"/>
        <w:p w14:paraId="0DA8C95B" w14:textId="77777777" w:rsidR="005807A3" w:rsidRDefault="005807A3" w:rsidP="009A71D3"/>
        <w:p w14:paraId="1F415EFC" w14:textId="77777777" w:rsidR="005807A3" w:rsidRDefault="005807A3" w:rsidP="009A71D3"/>
        <w:p w14:paraId="29E5A27E" w14:textId="77777777" w:rsidR="005807A3" w:rsidRDefault="005807A3" w:rsidP="009A71D3"/>
        <w:p w14:paraId="69979769" w14:textId="77777777" w:rsidR="005807A3" w:rsidRDefault="005807A3" w:rsidP="009A71D3"/>
        <w:p w14:paraId="7798769A" w14:textId="77777777" w:rsidR="005807A3" w:rsidRDefault="005807A3" w:rsidP="009A71D3"/>
        <w:p w14:paraId="2F0ADB85" w14:textId="77777777" w:rsidR="005807A3" w:rsidRDefault="005807A3" w:rsidP="009A71D3"/>
        <w:p w14:paraId="4E94549B" w14:textId="77777777" w:rsidR="005807A3" w:rsidRDefault="005807A3" w:rsidP="009A71D3"/>
        <w:p w14:paraId="2B7EAF9A" w14:textId="77777777" w:rsidR="005807A3" w:rsidRDefault="005807A3" w:rsidP="009A71D3"/>
        <w:p w14:paraId="36237300" w14:textId="77777777" w:rsidR="005807A3" w:rsidRDefault="005807A3" w:rsidP="009A71D3"/>
        <w:p w14:paraId="08FF887E" w14:textId="77777777" w:rsidR="005807A3" w:rsidRDefault="005807A3" w:rsidP="009A71D3"/>
        <w:p w14:paraId="4E23F3CF" w14:textId="77777777" w:rsidR="005807A3" w:rsidRDefault="005807A3" w:rsidP="009A71D3"/>
        <w:p w14:paraId="544D2237" w14:textId="77777777" w:rsidR="005807A3" w:rsidRDefault="005807A3" w:rsidP="009A71D3"/>
        <w:p w14:paraId="2E2685E7" w14:textId="77777777" w:rsidR="005807A3" w:rsidRDefault="005807A3" w:rsidP="009A71D3"/>
        <w:p w14:paraId="16EBB44E" w14:textId="77777777" w:rsidR="005807A3" w:rsidRDefault="005807A3" w:rsidP="009A71D3"/>
        <w:p w14:paraId="6B70CF74" w14:textId="77777777" w:rsidR="005807A3" w:rsidRDefault="005807A3" w:rsidP="009A71D3"/>
        <w:p w14:paraId="61D37B0B" w14:textId="77777777" w:rsidR="005807A3" w:rsidRDefault="005807A3" w:rsidP="009A71D3"/>
        <w:p w14:paraId="0924300A" w14:textId="77777777" w:rsidR="005807A3" w:rsidRDefault="005807A3" w:rsidP="009A71D3"/>
        <w:p w14:paraId="4C539758" w14:textId="77777777" w:rsidR="005807A3" w:rsidRDefault="005807A3" w:rsidP="009A71D3">
          <w:r>
            <w:rPr>
              <w:noProof/>
              <w:lang w:eastAsia="de-DE"/>
            </w:rPr>
            <mc:AlternateContent>
              <mc:Choice Requires="wps">
                <w:drawing>
                  <wp:anchor distT="0" distB="0" distL="114300" distR="114300" simplePos="0" relativeHeight="251659264" behindDoc="1" locked="0" layoutInCell="1" allowOverlap="1" wp14:anchorId="4E9F8B6B" wp14:editId="59B4715E">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9EDBFB" id="Rechteck 5" o:spid="_x0000_s1026" alt="Farbiges Rechteck"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3DE1EF26" w14:textId="77777777" w:rsidR="005807A3" w:rsidRDefault="005807A3" w:rsidP="009A71D3"/>
        <w:p w14:paraId="1FA05907" w14:textId="77777777" w:rsidR="005807A3" w:rsidRDefault="005807A3" w:rsidP="009A71D3"/>
        <w:p w14:paraId="65841B50" w14:textId="77777777" w:rsidR="005807A3" w:rsidRDefault="005807A3" w:rsidP="009A71D3"/>
        <w:p w14:paraId="1818A7A1" w14:textId="77777777" w:rsidR="005807A3" w:rsidRDefault="005807A3" w:rsidP="009A71D3"/>
        <w:p w14:paraId="04E37D9F" w14:textId="77777777" w:rsidR="005807A3" w:rsidRDefault="005807A3" w:rsidP="009A71D3"/>
        <w:p w14:paraId="2656DDBB" w14:textId="77777777" w:rsidR="005807A3" w:rsidRDefault="005807A3" w:rsidP="009A71D3"/>
        <w:p w14:paraId="6D8525C6" w14:textId="77777777" w:rsidR="005807A3" w:rsidRDefault="005807A3" w:rsidP="009A71D3"/>
        <w:p w14:paraId="28070AC7" w14:textId="77777777" w:rsidR="005807A3" w:rsidRDefault="005807A3" w:rsidP="009A71D3"/>
        <w:p w14:paraId="313532DC" w14:textId="77777777" w:rsidR="005807A3" w:rsidRDefault="005807A3" w:rsidP="009A71D3"/>
        <w:p w14:paraId="60ECEF19" w14:textId="77777777" w:rsidR="005807A3" w:rsidRDefault="005807A3" w:rsidP="009A71D3"/>
        <w:p w14:paraId="7C9D6F5D" w14:textId="77777777" w:rsidR="005807A3" w:rsidRDefault="005807A3"/>
        <w:p w14:paraId="7F241BBF" w14:textId="65087477" w:rsidR="000D7280" w:rsidRPr="000D7280" w:rsidRDefault="005807A3" w:rsidP="00AA5936">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2394C" w14:paraId="3BD802CB" w14:textId="77777777" w:rsidTr="00DF027C">
        <w:trPr>
          <w:trHeight w:val="3546"/>
        </w:trPr>
        <w:tc>
          <w:tcPr>
            <w:tcW w:w="9999" w:type="dxa"/>
          </w:tcPr>
          <w:sdt>
            <w:sdtPr>
              <w:rPr>
                <w:sz w:val="18"/>
                <w:szCs w:val="18"/>
              </w:rPr>
              <w:id w:val="1660650702"/>
              <w:placeholder>
                <w:docPart w:val="6D38094E832B4050857665E642CFBCC3"/>
              </w:placeholder>
              <w15:appearance w15:val="hidden"/>
            </w:sdtPr>
            <w:sdtEndPr>
              <w:rPr>
                <w:u w:val="single"/>
              </w:rPr>
            </w:sdtEndPr>
            <w:sdtContent>
              <w:p w14:paraId="1E8F9205" w14:textId="77777777" w:rsidR="0062394C" w:rsidRPr="001A168E" w:rsidRDefault="0062394C" w:rsidP="0062394C">
                <w:pPr>
                  <w:pStyle w:val="berschrift2"/>
                  <w:rPr>
                    <w:rFonts w:cs="Arial"/>
                    <w:bCs/>
                    <w:sz w:val="22"/>
                    <w:szCs w:val="24"/>
                  </w:rPr>
                </w:pPr>
                <w:r>
                  <w:rPr>
                    <w:rFonts w:cs="Arial"/>
                    <w:bCs/>
                    <w:sz w:val="22"/>
                    <w:szCs w:val="24"/>
                  </w:rPr>
                  <w:t xml:space="preserve">WICHTIGE HINWEISE FÜR DIE BENUTZUNG – BITTE SORGFÄLTIG LESEN! </w:t>
                </w:r>
              </w:p>
              <w:p w14:paraId="04E19DD1" w14:textId="5D7AD584" w:rsidR="0062394C" w:rsidRPr="00D1088E" w:rsidRDefault="0062394C" w:rsidP="0062394C">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1D33C8">
                  <w:rPr>
                    <w:sz w:val="18"/>
                    <w:szCs w:val="18"/>
                  </w:rPr>
                  <w:t>I</w:t>
                </w:r>
                <w:r>
                  <w:rPr>
                    <w:sz w:val="18"/>
                    <w:szCs w:val="18"/>
                  </w:rPr>
                  <w:t>hren Angaben füllen oder den gesamten Text verändern und so an Ihre individuellen Vorgaben anpassen. Die grauen Felder enthalten ggf. Hinweise oder Beispiele, was hier eingesetzt werden sollte, ansonsten sind sie leer. Formulierungen, denen ein „</w:t>
                </w:r>
                <w:r w:rsidR="004C7701">
                  <w:rPr>
                    <w:sz w:val="18"/>
                    <w:szCs w:val="18"/>
                  </w:rPr>
                  <w:t>ggf.</w:t>
                </w:r>
                <w:r>
                  <w:rPr>
                    <w:sz w:val="18"/>
                    <w:szCs w:val="18"/>
                  </w:rPr>
                  <w:t xml:space="preserve">“ nachgesetzt </w:t>
                </w:r>
                <w:r w:rsidR="001D33C8">
                  <w:rPr>
                    <w:sz w:val="18"/>
                    <w:szCs w:val="18"/>
                  </w:rPr>
                  <w:t>ist</w:t>
                </w:r>
                <w:r>
                  <w:rPr>
                    <w:sz w:val="18"/>
                    <w:szCs w:val="18"/>
                  </w:rPr>
                  <w:t>, sind nur bei entsprechendem Bedarf zulässig. Formulierungen, denen ein (</w:t>
                </w:r>
                <w:r w:rsidR="001D33C8">
                  <w:rPr>
                    <w:sz w:val="18"/>
                    <w:szCs w:val="18"/>
                  </w:rPr>
                  <w:t>...</w:t>
                </w:r>
                <w:r>
                  <w:rPr>
                    <w:sz w:val="18"/>
                    <w:szCs w:val="18"/>
                  </w:rPr>
                  <w:t xml:space="preserve">) nachgesetzt ist, müssen weiter ausgeführt und konkretisiert werden. </w:t>
                </w:r>
                <w:r w:rsidRPr="00D1088E">
                  <w:rPr>
                    <w:sz w:val="18"/>
                    <w:szCs w:val="18"/>
                    <w:u w:val="single"/>
                  </w:rPr>
                  <w:t xml:space="preserve">Lassen Sie sich hierzu unbedingt von einem Rechtsbeistand beraten! </w:t>
                </w:r>
              </w:p>
            </w:sdtContent>
          </w:sdt>
          <w:p w14:paraId="5E6FFFCA" w14:textId="77777777" w:rsidR="0062394C" w:rsidRPr="003C7F79" w:rsidRDefault="0062394C" w:rsidP="0062394C">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09B4D050" w14:textId="77777777" w:rsidR="0062394C" w:rsidRPr="00AA5936" w:rsidRDefault="0062394C" w:rsidP="0062394C">
            <w:pPr>
              <w:rPr>
                <w:sz w:val="18"/>
                <w:szCs w:val="18"/>
              </w:rPr>
            </w:pPr>
          </w:p>
          <w:p w14:paraId="0EE453C0" w14:textId="77777777" w:rsidR="001D33C8" w:rsidRPr="00AA5936" w:rsidRDefault="001D33C8" w:rsidP="001D33C8">
            <w:pPr>
              <w:rPr>
                <w:sz w:val="18"/>
                <w:szCs w:val="18"/>
              </w:rPr>
            </w:pPr>
            <w:r>
              <w:rPr>
                <w:sz w:val="18"/>
                <w:szCs w:val="18"/>
              </w:rPr>
              <w:t>Im Vorfeld müssen Sie sicherstellen, dass der Schreibschutz des Dokuments aktiv ist. Schalten Sie ihn ggf. so ein:</w:t>
            </w:r>
          </w:p>
          <w:p w14:paraId="686DB102" w14:textId="77777777" w:rsidR="001D33C8" w:rsidRDefault="001D33C8" w:rsidP="001D33C8">
            <w:pPr>
              <w:numPr>
                <w:ilvl w:val="0"/>
                <w:numId w:val="3"/>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755302">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532C85C6" w14:textId="77777777" w:rsidR="001D33C8" w:rsidRPr="003C7F79" w:rsidRDefault="001D33C8" w:rsidP="001D33C8">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6E14D3EB" w14:textId="77777777" w:rsidR="001D33C8" w:rsidRPr="00AA5936" w:rsidRDefault="001D33C8" w:rsidP="001D33C8">
            <w:pPr>
              <w:numPr>
                <w:ilvl w:val="0"/>
                <w:numId w:val="3"/>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3012DA27" w14:textId="77777777" w:rsidR="001D33C8" w:rsidRPr="00AA5936" w:rsidRDefault="001D33C8" w:rsidP="001D33C8">
            <w:pPr>
              <w:numPr>
                <w:ilvl w:val="0"/>
                <w:numId w:val="3"/>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5E47E6B4" w14:textId="77777777" w:rsidR="001D33C8" w:rsidRPr="00AA5936" w:rsidRDefault="001D33C8" w:rsidP="001D33C8">
            <w:pPr>
              <w:rPr>
                <w:sz w:val="18"/>
                <w:szCs w:val="18"/>
              </w:rPr>
            </w:pPr>
            <w:r>
              <w:rPr>
                <w:sz w:val="18"/>
                <w:szCs w:val="18"/>
              </w:rPr>
              <w:t>Jetzt wird die Eingabe nur in den aktiven grauen Feldern zugelassen. Zwischen diesen können Sie mit dem Mauszeiger oder schneller mit der Tab-Taste (links neben dem Buchstaben Q) wechseln. So bleiben alle Formulierungen innerhalb des Dokuments geschützt und werden nur um Ihre persönlichen Angaben ergänzt</w:t>
            </w:r>
            <w:r w:rsidRPr="00AA5936">
              <w:rPr>
                <w:sz w:val="18"/>
                <w:szCs w:val="18"/>
              </w:rPr>
              <w:t xml:space="preserve">. </w:t>
            </w:r>
          </w:p>
          <w:p w14:paraId="076A6DBF" w14:textId="77777777" w:rsidR="001D33C8" w:rsidRPr="00AA5936" w:rsidRDefault="001D33C8" w:rsidP="001D33C8">
            <w:pPr>
              <w:rPr>
                <w:sz w:val="18"/>
                <w:szCs w:val="18"/>
              </w:rPr>
            </w:pPr>
          </w:p>
          <w:p w14:paraId="1900F083" w14:textId="77777777" w:rsidR="001D33C8" w:rsidRPr="003C7F79" w:rsidRDefault="001D33C8" w:rsidP="001D33C8">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541786F0" w14:textId="77777777" w:rsidR="001D33C8" w:rsidRPr="00AA5936" w:rsidRDefault="001D33C8" w:rsidP="001D33C8">
            <w:pPr>
              <w:rPr>
                <w:sz w:val="18"/>
                <w:szCs w:val="18"/>
              </w:rPr>
            </w:pPr>
          </w:p>
          <w:p w14:paraId="25A08B9E" w14:textId="77777777" w:rsidR="001D33C8" w:rsidRPr="00AA5936" w:rsidRDefault="001D33C8" w:rsidP="001D33C8">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1B18EB7E" w14:textId="77777777" w:rsidR="001D33C8" w:rsidRPr="00AA5936" w:rsidRDefault="001D33C8" w:rsidP="001D33C8">
            <w:pPr>
              <w:numPr>
                <w:ilvl w:val="0"/>
                <w:numId w:val="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755302">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260EF201" w14:textId="77777777" w:rsidR="001D33C8" w:rsidRPr="00AA5936" w:rsidRDefault="001D33C8" w:rsidP="001D33C8">
            <w:pPr>
              <w:numPr>
                <w:ilvl w:val="0"/>
                <w:numId w:val="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2666D0CE" w14:textId="77777777" w:rsidR="001D33C8" w:rsidRPr="00AA5936" w:rsidRDefault="001D33C8" w:rsidP="001D33C8">
            <w:pPr>
              <w:numPr>
                <w:ilvl w:val="0"/>
                <w:numId w:val="4"/>
              </w:numPr>
              <w:rPr>
                <w:sz w:val="18"/>
                <w:szCs w:val="18"/>
              </w:rPr>
            </w:pPr>
            <w:r w:rsidRPr="009F6550">
              <w:rPr>
                <w:i/>
                <w:sz w:val="18"/>
                <w:szCs w:val="18"/>
              </w:rPr>
              <w:t>OpenOffice</w:t>
            </w:r>
            <w:r w:rsidRPr="00755302">
              <w:rPr>
                <w:i/>
                <w:sz w:val="18"/>
                <w:szCs w:val="18"/>
              </w:rPr>
              <w:t>:</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51652A67" w14:textId="77777777" w:rsidR="001D33C8" w:rsidRPr="00AA5936" w:rsidRDefault="001D33C8" w:rsidP="001D33C8">
            <w:pPr>
              <w:rPr>
                <w:sz w:val="18"/>
                <w:szCs w:val="18"/>
              </w:rPr>
            </w:pPr>
          </w:p>
          <w:p w14:paraId="61365A10" w14:textId="67A2F34D" w:rsidR="00E25716" w:rsidRDefault="00552664" w:rsidP="0062394C">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4D9E4009" w14:textId="77777777" w:rsidR="00E25716" w:rsidRDefault="00E25716" w:rsidP="0062394C">
            <w:pPr>
              <w:rPr>
                <w:sz w:val="18"/>
                <w:szCs w:val="18"/>
              </w:rPr>
            </w:pPr>
          </w:p>
          <w:p w14:paraId="14AA240D" w14:textId="77777777" w:rsidR="00E25716" w:rsidRDefault="00E25716" w:rsidP="0062394C">
            <w:pPr>
              <w:rPr>
                <w:sz w:val="18"/>
                <w:szCs w:val="18"/>
              </w:rPr>
            </w:pPr>
          </w:p>
          <w:p w14:paraId="4CD657FA" w14:textId="77777777" w:rsidR="00E25716" w:rsidRDefault="00E25716" w:rsidP="0062394C">
            <w:pPr>
              <w:rPr>
                <w:sz w:val="18"/>
                <w:szCs w:val="18"/>
              </w:rPr>
            </w:pPr>
          </w:p>
          <w:p w14:paraId="53D8B657" w14:textId="5E35B10E" w:rsidR="00E25716" w:rsidRPr="00133D8B" w:rsidRDefault="00E25716" w:rsidP="0062394C">
            <w:pPr>
              <w:rPr>
                <w:sz w:val="18"/>
                <w:szCs w:val="18"/>
              </w:rPr>
            </w:pPr>
          </w:p>
        </w:tc>
      </w:tr>
      <w:tr w:rsidR="0062394C" w14:paraId="5A804B6A" w14:textId="77777777" w:rsidTr="00DF027C">
        <w:trPr>
          <w:trHeight w:val="1899"/>
        </w:trPr>
        <w:tc>
          <w:tcPr>
            <w:tcW w:w="9999" w:type="dxa"/>
            <w:shd w:val="clear" w:color="auto" w:fill="F2F2F2" w:themeFill="background1" w:themeFillShade="F2"/>
            <w:vAlign w:val="center"/>
          </w:tcPr>
          <w:p w14:paraId="68F001C2" w14:textId="7F736F79" w:rsidR="0062394C" w:rsidRPr="00133D8B" w:rsidRDefault="0062394C" w:rsidP="0062394C">
            <w:pPr>
              <w:pStyle w:val="HervorhebungText"/>
              <w:jc w:val="center"/>
              <w:rPr>
                <w:sz w:val="18"/>
                <w:szCs w:val="18"/>
              </w:rPr>
            </w:pPr>
            <w:r w:rsidRPr="00133D8B">
              <w:rPr>
                <w:noProof/>
                <w:sz w:val="18"/>
                <w:szCs w:val="18"/>
                <w:lang w:eastAsia="de-DE"/>
              </w:rPr>
              <mc:AlternateContent>
                <mc:Choice Requires="wps">
                  <w:drawing>
                    <wp:inline distT="0" distB="0" distL="0" distR="0" wp14:anchorId="0A8869C6" wp14:editId="729906EF">
                      <wp:extent cx="5422005" cy="1930824"/>
                      <wp:effectExtent l="0" t="0" r="0" b="0"/>
                      <wp:docPr id="7" name="Textfeld 7"/>
                      <wp:cNvGraphicFramePr/>
                      <a:graphic xmlns:a="http://schemas.openxmlformats.org/drawingml/2006/main">
                        <a:graphicData uri="http://schemas.microsoft.com/office/word/2010/wordprocessingShape">
                          <wps:wsp>
                            <wps:cNvSpPr txBox="1"/>
                            <wps:spPr>
                              <a:xfrm>
                                <a:off x="0" y="0"/>
                                <a:ext cx="5422005" cy="1930824"/>
                              </a:xfrm>
                              <a:prstGeom prst="rect">
                                <a:avLst/>
                              </a:prstGeom>
                              <a:noFill/>
                              <a:ln w="6350">
                                <a:noFill/>
                              </a:ln>
                            </wps:spPr>
                            <wps:txbx>
                              <w:txbxContent>
                                <w:p w14:paraId="6C403CC7" w14:textId="77777777" w:rsidR="0062394C" w:rsidRPr="00973C76" w:rsidRDefault="0062394C" w:rsidP="00973C76">
                                  <w:pPr>
                                    <w:jc w:val="both"/>
                                    <w:rPr>
                                      <w:rFonts w:cs="Arial"/>
                                      <w:bCs/>
                                      <w:sz w:val="18"/>
                                      <w:szCs w:val="18"/>
                                    </w:rPr>
                                  </w:pPr>
                                  <w:r w:rsidRPr="00973C76">
                                    <w:rPr>
                                      <w:rFonts w:cs="Arial"/>
                                      <w:bCs/>
                                      <w:sz w:val="18"/>
                                      <w:szCs w:val="18"/>
                                    </w:rPr>
                                    <w:t>RECHTLICHER HINWEIS</w:t>
                                  </w:r>
                                </w:p>
                                <w:p w14:paraId="776882EB" w14:textId="52309E9B" w:rsidR="0062394C" w:rsidRPr="00973C76" w:rsidRDefault="0062394C" w:rsidP="00973C76">
                                  <w:pPr>
                                    <w:jc w:val="both"/>
                                    <w:rPr>
                                      <w:rFonts w:cs="Arial"/>
                                      <w:b w:val="0"/>
                                      <w:bCs/>
                                      <w:sz w:val="18"/>
                                      <w:szCs w:val="18"/>
                                    </w:rPr>
                                  </w:pPr>
                                  <w:r w:rsidRPr="00973C76">
                                    <w:rPr>
                                      <w:rFonts w:cs="Arial"/>
                                      <w:b w:val="0"/>
                                      <w:bCs/>
                                      <w:sz w:val="18"/>
                                      <w:szCs w:val="18"/>
                                    </w:rPr>
                                    <w:t xml:space="preserve">Der Inhalt dieser Mustervorlage wurde von Experten verfasst und gesammelt. Sie enthält somit die typischen Formulierungen, mit denen </w:t>
                                  </w:r>
                                  <w:r w:rsidR="001D33C8">
                                    <w:rPr>
                                      <w:rFonts w:cs="Arial"/>
                                      <w:b w:val="0"/>
                                      <w:bCs/>
                                      <w:sz w:val="18"/>
                                      <w:szCs w:val="18"/>
                                    </w:rPr>
                                    <w:t>S</w:t>
                                  </w:r>
                                  <w:r w:rsidR="00E25716">
                                    <w:rPr>
                                      <w:rFonts w:cs="Arial"/>
                                      <w:b w:val="0"/>
                                      <w:bCs/>
                                      <w:sz w:val="18"/>
                                      <w:szCs w:val="18"/>
                                    </w:rPr>
                                    <w:t>ie Ihren behandelnden Arzt von seiner Schweigepflicht gegenüber</w:t>
                                  </w:r>
                                  <w:r w:rsidR="008978A9">
                                    <w:rPr>
                                      <w:rFonts w:cs="Arial"/>
                                      <w:b w:val="0"/>
                                      <w:bCs/>
                                      <w:sz w:val="18"/>
                                      <w:szCs w:val="18"/>
                                    </w:rPr>
                                    <w:t xml:space="preserve"> näher benannten</w:t>
                                  </w:r>
                                  <w:r w:rsidR="00E25716">
                                    <w:rPr>
                                      <w:rFonts w:cs="Arial"/>
                                      <w:b w:val="0"/>
                                      <w:bCs/>
                                      <w:sz w:val="18"/>
                                      <w:szCs w:val="18"/>
                                    </w:rPr>
                                    <w:t xml:space="preserve"> Dritten</w:t>
                                  </w:r>
                                  <w:r w:rsidR="001D33C8">
                                    <w:rPr>
                                      <w:rFonts w:cs="Arial"/>
                                      <w:b w:val="0"/>
                                      <w:bCs/>
                                      <w:sz w:val="18"/>
                                      <w:szCs w:val="18"/>
                                    </w:rPr>
                                    <w:t xml:space="preserve"> </w:t>
                                  </w:r>
                                  <w:r w:rsidR="00E25716">
                                    <w:rPr>
                                      <w:rFonts w:cs="Arial"/>
                                      <w:b w:val="0"/>
                                      <w:bCs/>
                                      <w:sz w:val="18"/>
                                      <w:szCs w:val="18"/>
                                    </w:rPr>
                                    <w:t>entbinden können</w:t>
                                  </w:r>
                                  <w:r w:rsidRPr="00973C76">
                                    <w:rPr>
                                      <w:rFonts w:cs="Arial"/>
                                      <w:b w:val="0"/>
                                      <w:bCs/>
                                      <w:sz w:val="18"/>
                                      <w:szCs w:val="18"/>
                                    </w:rPr>
                                    <w:t xml:space="preserve">. Sie umfasst jedoch nicht die für jeden Einzelfall vorzunehmenden möglichen Anpassungen und muss daher mit großer, fachkundiger Sorgfalt an die individuellen Bedürfnisse angepasst werden. Diese Anpassungen sollten speziell bei einem </w:t>
                                  </w:r>
                                  <w:r w:rsidR="00E25716">
                                    <w:rPr>
                                      <w:rFonts w:cs="Arial"/>
                                      <w:b w:val="0"/>
                                      <w:bCs/>
                                      <w:sz w:val="18"/>
                                      <w:szCs w:val="18"/>
                                    </w:rPr>
                                    <w:t>komplexen Sachverhalt</w:t>
                                  </w:r>
                                  <w:r w:rsidRPr="00973C76">
                                    <w:rPr>
                                      <w:rFonts w:cs="Arial"/>
                                      <w:b w:val="0"/>
                                      <w:bCs/>
                                      <w:sz w:val="18"/>
                                      <w:szCs w:val="18"/>
                                    </w:rPr>
                                    <w:t xml:space="preserve"> </w:t>
                                  </w:r>
                                  <w:r w:rsidR="00E25716">
                                    <w:rPr>
                                      <w:rFonts w:cs="Arial"/>
                                      <w:b w:val="0"/>
                                      <w:bCs/>
                                      <w:sz w:val="18"/>
                                      <w:szCs w:val="18"/>
                                    </w:rPr>
                                    <w:t xml:space="preserve">nur nach fachkundiger Rücksprache </w:t>
                                  </w:r>
                                  <w:r w:rsidRPr="00973C76">
                                    <w:rPr>
                                      <w:rFonts w:cs="Arial"/>
                                      <w:b w:val="0"/>
                                      <w:bCs/>
                                      <w:sz w:val="18"/>
                                      <w:szCs w:val="18"/>
                                    </w:rPr>
                                    <w:t xml:space="preserve">vorgenommen werden. Sämtliche Formulierungen dieser Vorlage sind in diesem Zusammenhang als eine Hilfestellung anzusehen und besitzen keinerlei rechtsverbindliche Gültigkeit. Wenn Sie diese Vorlage als Basis für </w:t>
                                  </w:r>
                                  <w:r w:rsidR="00E25716">
                                    <w:rPr>
                                      <w:rFonts w:cs="Arial"/>
                                      <w:b w:val="0"/>
                                      <w:bCs/>
                                      <w:sz w:val="18"/>
                                      <w:szCs w:val="18"/>
                                    </w:rPr>
                                    <w:t>die Entbindung von der ärztlichen Schweigepflicht verwenden</w:t>
                                  </w:r>
                                  <w:r w:rsidRPr="00973C76">
                                    <w:rPr>
                                      <w:rFonts w:cs="Arial"/>
                                      <w:b w:val="0"/>
                                      <w:bCs/>
                                      <w:sz w:val="18"/>
                                      <w:szCs w:val="18"/>
                                    </w:rPr>
                                    <w:t xml:space="preserve">, übernimmt der Verlag keinerlei Haftung, auch die Haftung für leichte Fahrlässigkeit wird grundsätzlich ausgeschlossen. Wir empfehlen ausdrücklich die zusätzliche Konsultation eines </w:t>
                                  </w:r>
                                  <w:r w:rsidR="00E25716">
                                    <w:rPr>
                                      <w:rFonts w:cs="Arial"/>
                                      <w:b w:val="0"/>
                                      <w:bCs/>
                                      <w:sz w:val="18"/>
                                      <w:szCs w:val="18"/>
                                    </w:rPr>
                                    <w:t>fachkundigen Beistands</w:t>
                                  </w:r>
                                  <w:r w:rsidRPr="00973C76">
                                    <w:rPr>
                                      <w:rFonts w:cs="Arial"/>
                                      <w:b w:val="0"/>
                                      <w:bCs/>
                                      <w:sz w:val="18"/>
                                      <w:szCs w:val="18"/>
                                    </w:rPr>
                                    <w:t xml:space="preserve"> Ihres Vertrauens in allen </w:t>
                                  </w:r>
                                  <w:r w:rsidR="00E25716">
                                    <w:rPr>
                                      <w:rFonts w:cs="Arial"/>
                                      <w:b w:val="0"/>
                                      <w:bCs/>
                                      <w:sz w:val="18"/>
                                      <w:szCs w:val="18"/>
                                    </w:rPr>
                                    <w:t>gesundheitlichen</w:t>
                                  </w:r>
                                  <w:r w:rsidRPr="00973C76">
                                    <w:rPr>
                                      <w:rFonts w:cs="Arial"/>
                                      <w:b w:val="0"/>
                                      <w:bCs/>
                                      <w:sz w:val="18"/>
                                      <w:szCs w:val="18"/>
                                    </w:rPr>
                                    <w:t xml:space="preserve"> und juristischen Belangen.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8869C6" id="Textfeld 7" o:spid="_x0000_s1027" type="#_x0000_t202" style="width:426.95pt;height:1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" filled="f" stroked="f" strokeweight=".5pt">
                      <v:textbox>
                        <w:txbxContent>
                          <w:p w14:paraId="6C403CC7" w14:textId="77777777" w:rsidR="0062394C" w:rsidRPr="00973C76" w:rsidRDefault="0062394C" w:rsidP="00973C76">
                            <w:pPr>
                              <w:jc w:val="both"/>
                              <w:rPr>
                                <w:rFonts w:cs="Arial"/>
                                <w:bCs/>
                                <w:sz w:val="18"/>
                                <w:szCs w:val="18"/>
                              </w:rPr>
                            </w:pPr>
                            <w:r w:rsidRPr="00973C76">
                              <w:rPr>
                                <w:rFonts w:cs="Arial"/>
                                <w:bCs/>
                                <w:sz w:val="18"/>
                                <w:szCs w:val="18"/>
                              </w:rPr>
                              <w:t>RECHTLICHER HINWEIS</w:t>
                            </w:r>
                          </w:p>
                          <w:p w14:paraId="776882EB" w14:textId="52309E9B" w:rsidR="0062394C" w:rsidRPr="00973C76" w:rsidRDefault="0062394C" w:rsidP="00973C76">
                            <w:pPr>
                              <w:jc w:val="both"/>
                              <w:rPr>
                                <w:rFonts w:cs="Arial"/>
                                <w:b w:val="0"/>
                                <w:bCs/>
                                <w:sz w:val="18"/>
                                <w:szCs w:val="18"/>
                              </w:rPr>
                            </w:pPr>
                            <w:r w:rsidRPr="00973C76">
                              <w:rPr>
                                <w:rFonts w:cs="Arial"/>
                                <w:b w:val="0"/>
                                <w:bCs/>
                                <w:sz w:val="18"/>
                                <w:szCs w:val="18"/>
                              </w:rPr>
                              <w:t xml:space="preserve">Der Inhalt dieser Mustervorlage wurde von Experten verfasst und gesammelt. Sie enthält somit die typischen Formulierungen, mit denen </w:t>
                            </w:r>
                            <w:r w:rsidR="001D33C8">
                              <w:rPr>
                                <w:rFonts w:cs="Arial"/>
                                <w:b w:val="0"/>
                                <w:bCs/>
                                <w:sz w:val="18"/>
                                <w:szCs w:val="18"/>
                              </w:rPr>
                              <w:t>S</w:t>
                            </w:r>
                            <w:r w:rsidR="00E25716">
                              <w:rPr>
                                <w:rFonts w:cs="Arial"/>
                                <w:b w:val="0"/>
                                <w:bCs/>
                                <w:sz w:val="18"/>
                                <w:szCs w:val="18"/>
                              </w:rPr>
                              <w:t>ie Ihren behandelnden Arzt von seiner Schweigepflicht gegenüber</w:t>
                            </w:r>
                            <w:r w:rsidR="008978A9">
                              <w:rPr>
                                <w:rFonts w:cs="Arial"/>
                                <w:b w:val="0"/>
                                <w:bCs/>
                                <w:sz w:val="18"/>
                                <w:szCs w:val="18"/>
                              </w:rPr>
                              <w:t xml:space="preserve"> näher benannten</w:t>
                            </w:r>
                            <w:r w:rsidR="00E25716">
                              <w:rPr>
                                <w:rFonts w:cs="Arial"/>
                                <w:b w:val="0"/>
                                <w:bCs/>
                                <w:sz w:val="18"/>
                                <w:szCs w:val="18"/>
                              </w:rPr>
                              <w:t xml:space="preserve"> Dritten</w:t>
                            </w:r>
                            <w:r w:rsidR="001D33C8">
                              <w:rPr>
                                <w:rFonts w:cs="Arial"/>
                                <w:b w:val="0"/>
                                <w:bCs/>
                                <w:sz w:val="18"/>
                                <w:szCs w:val="18"/>
                              </w:rPr>
                              <w:t xml:space="preserve"> </w:t>
                            </w:r>
                            <w:r w:rsidR="00E25716">
                              <w:rPr>
                                <w:rFonts w:cs="Arial"/>
                                <w:b w:val="0"/>
                                <w:bCs/>
                                <w:sz w:val="18"/>
                                <w:szCs w:val="18"/>
                              </w:rPr>
                              <w:t>entbinden können</w:t>
                            </w:r>
                            <w:r w:rsidRPr="00973C76">
                              <w:rPr>
                                <w:rFonts w:cs="Arial"/>
                                <w:b w:val="0"/>
                                <w:bCs/>
                                <w:sz w:val="18"/>
                                <w:szCs w:val="18"/>
                              </w:rPr>
                              <w:t xml:space="preserve">. Sie umfasst jedoch nicht die für jeden Einzelfall vorzunehmenden möglichen Anpassungen und muss daher mit großer, fachkundiger Sorgfalt an die individuellen Bedürfnisse angepasst werden. Diese Anpassungen sollten speziell bei einem </w:t>
                            </w:r>
                            <w:r w:rsidR="00E25716">
                              <w:rPr>
                                <w:rFonts w:cs="Arial"/>
                                <w:b w:val="0"/>
                                <w:bCs/>
                                <w:sz w:val="18"/>
                                <w:szCs w:val="18"/>
                              </w:rPr>
                              <w:t>komplexen Sachverhalt</w:t>
                            </w:r>
                            <w:r w:rsidRPr="00973C76">
                              <w:rPr>
                                <w:rFonts w:cs="Arial"/>
                                <w:b w:val="0"/>
                                <w:bCs/>
                                <w:sz w:val="18"/>
                                <w:szCs w:val="18"/>
                              </w:rPr>
                              <w:t xml:space="preserve"> </w:t>
                            </w:r>
                            <w:r w:rsidR="00E25716">
                              <w:rPr>
                                <w:rFonts w:cs="Arial"/>
                                <w:b w:val="0"/>
                                <w:bCs/>
                                <w:sz w:val="18"/>
                                <w:szCs w:val="18"/>
                              </w:rPr>
                              <w:t xml:space="preserve">nur nach fachkundiger Rücksprache </w:t>
                            </w:r>
                            <w:r w:rsidRPr="00973C76">
                              <w:rPr>
                                <w:rFonts w:cs="Arial"/>
                                <w:b w:val="0"/>
                                <w:bCs/>
                                <w:sz w:val="18"/>
                                <w:szCs w:val="18"/>
                              </w:rPr>
                              <w:t xml:space="preserve">vorgenommen werden. Sämtliche Formulierungen dieser Vorlage sind in diesem Zusammenhang als eine Hilfestellung anzusehen und besitzen keinerlei rechtsverbindliche Gültigkeit. Wenn Sie diese Vorlage als Basis für </w:t>
                            </w:r>
                            <w:r w:rsidR="00E25716">
                              <w:rPr>
                                <w:rFonts w:cs="Arial"/>
                                <w:b w:val="0"/>
                                <w:bCs/>
                                <w:sz w:val="18"/>
                                <w:szCs w:val="18"/>
                              </w:rPr>
                              <w:t>die Entbindung von der ärztlichen Schweigepflicht verwenden</w:t>
                            </w:r>
                            <w:r w:rsidRPr="00973C76">
                              <w:rPr>
                                <w:rFonts w:cs="Arial"/>
                                <w:b w:val="0"/>
                                <w:bCs/>
                                <w:sz w:val="18"/>
                                <w:szCs w:val="18"/>
                              </w:rPr>
                              <w:t xml:space="preserve">, übernimmt der Verlag keinerlei Haftung, auch die Haftung für leichte Fahrlässigkeit wird grundsätzlich ausgeschlossen. Wir empfehlen ausdrücklich die zusätzliche Konsultation eines </w:t>
                            </w:r>
                            <w:r w:rsidR="00E25716">
                              <w:rPr>
                                <w:rFonts w:cs="Arial"/>
                                <w:b w:val="0"/>
                                <w:bCs/>
                                <w:sz w:val="18"/>
                                <w:szCs w:val="18"/>
                              </w:rPr>
                              <w:t>fachkundigen Beistands</w:t>
                            </w:r>
                            <w:r w:rsidRPr="00973C76">
                              <w:rPr>
                                <w:rFonts w:cs="Arial"/>
                                <w:b w:val="0"/>
                                <w:bCs/>
                                <w:sz w:val="18"/>
                                <w:szCs w:val="18"/>
                              </w:rPr>
                              <w:t xml:space="preserve"> Ihres Vertrauens in allen </w:t>
                            </w:r>
                            <w:r w:rsidR="00E25716">
                              <w:rPr>
                                <w:rFonts w:cs="Arial"/>
                                <w:b w:val="0"/>
                                <w:bCs/>
                                <w:sz w:val="18"/>
                                <w:szCs w:val="18"/>
                              </w:rPr>
                              <w:t>gesundheitlichen</w:t>
                            </w:r>
                            <w:r w:rsidRPr="00973C76">
                              <w:rPr>
                                <w:rFonts w:cs="Arial"/>
                                <w:b w:val="0"/>
                                <w:bCs/>
                                <w:sz w:val="18"/>
                                <w:szCs w:val="18"/>
                              </w:rPr>
                              <w:t xml:space="preserve"> und juristischen Belangen. </w:t>
                            </w:r>
                          </w:p>
                        </w:txbxContent>
                      </v:textbox>
                      <w10:anchorlock/>
                    </v:shape>
                  </w:pict>
                </mc:Fallback>
              </mc:AlternateContent>
            </w:r>
          </w:p>
        </w:tc>
      </w:tr>
    </w:tbl>
    <w:p w14:paraId="2A6E6A54" w14:textId="77777777" w:rsidR="0062394C" w:rsidRDefault="0062394C" w:rsidP="003B2333">
      <w:pPr>
        <w:rPr>
          <w:rFonts w:ascii="Bradley Hand ITC" w:hAnsi="Bradley Hand ITC"/>
          <w:sz w:val="32"/>
          <w:szCs w:val="32"/>
        </w:rPr>
      </w:pPr>
    </w:p>
    <w:p w14:paraId="269D55BA" w14:textId="7CEE7996" w:rsidR="00E25716" w:rsidRDefault="00E25716" w:rsidP="003B2333">
      <w:pPr>
        <w:rPr>
          <w:rFonts w:ascii="Bradley Hand ITC" w:hAnsi="Bradley Hand ITC"/>
          <w:sz w:val="32"/>
          <w:szCs w:val="32"/>
        </w:rPr>
      </w:pPr>
    </w:p>
    <w:p w14:paraId="63BB7876" w14:textId="6DFFF0FB" w:rsidR="00E25716" w:rsidRPr="008978A9" w:rsidRDefault="00E25716" w:rsidP="008978A9">
      <w:pPr>
        <w:pStyle w:val="HervorhebungText"/>
        <w:rPr>
          <w:sz w:val="44"/>
          <w:szCs w:val="36"/>
        </w:rPr>
      </w:pPr>
      <w:r w:rsidRPr="008978A9">
        <w:rPr>
          <w:sz w:val="44"/>
          <w:szCs w:val="36"/>
        </w:rPr>
        <w:lastRenderedPageBreak/>
        <w:t>Entbindung von der ärztlichen Schweigepflicht</w:t>
      </w:r>
    </w:p>
    <w:p w14:paraId="75BA2580" w14:textId="4529FD4F" w:rsidR="00E25716" w:rsidRDefault="00E25716" w:rsidP="003B2333">
      <w:pPr>
        <w:rPr>
          <w:rFonts w:cstheme="minorHAnsi"/>
          <w:b w:val="0"/>
          <w:bCs/>
          <w:szCs w:val="28"/>
        </w:rPr>
      </w:pPr>
      <w:r>
        <w:rPr>
          <w:rFonts w:cstheme="minorHAnsi"/>
          <w:b w:val="0"/>
          <w:bCs/>
          <w:szCs w:val="28"/>
        </w:rPr>
        <w:t>zur Vorlage und Übergabe als ausgefülltes und unterschriebenes Original an den/die behandelnden Arzt/Ärzte.</w:t>
      </w:r>
    </w:p>
    <w:p w14:paraId="30DD33E7" w14:textId="77777777" w:rsidR="00E25716" w:rsidRDefault="00E25716" w:rsidP="003B2333">
      <w:pPr>
        <w:rPr>
          <w:rFonts w:cstheme="minorHAnsi"/>
          <w:b w:val="0"/>
          <w:bCs/>
          <w:szCs w:val="28"/>
        </w:rPr>
      </w:pPr>
    </w:p>
    <w:p w14:paraId="0D7BA841" w14:textId="10DB40CE" w:rsidR="00E25716" w:rsidRDefault="008978A9" w:rsidP="003B2333">
      <w:pPr>
        <w:rPr>
          <w:rFonts w:cstheme="minorHAnsi"/>
          <w:b w:val="0"/>
          <w:bCs/>
          <w:szCs w:val="28"/>
        </w:rPr>
      </w:pPr>
      <w:r>
        <w:rPr>
          <w:rFonts w:cstheme="minorHAnsi"/>
          <w:b w:val="0"/>
          <w:bCs/>
          <w:szCs w:val="28"/>
        </w:rPr>
        <w:t>Hiermit entbinde ich</w:t>
      </w:r>
    </w:p>
    <w:p w14:paraId="4651E2CC" w14:textId="4E767C48" w:rsidR="008978A9" w:rsidRDefault="008978A9" w:rsidP="003B2333">
      <w:pPr>
        <w:rPr>
          <w:rFonts w:cstheme="minorHAnsi"/>
          <w:b w:val="0"/>
          <w:bCs/>
          <w:szCs w:val="28"/>
        </w:rPr>
      </w:pPr>
    </w:p>
    <w:p w14:paraId="395233CF" w14:textId="77777777" w:rsidR="008978A9" w:rsidRDefault="008978A9" w:rsidP="008978A9">
      <w:r>
        <w:fldChar w:fldCharType="begin">
          <w:ffData>
            <w:name w:val="Text1"/>
            <w:enabled/>
            <w:calcOnExit w:val="0"/>
            <w:textInput>
              <w:default w:val="____________________________________________ "/>
            </w:textInput>
          </w:ffData>
        </w:fldChar>
      </w:r>
      <w:bookmarkStart w:id="0" w:name="Text1"/>
      <w:r>
        <w:instrText xml:space="preserve"> FORMTEXT </w:instrText>
      </w:r>
      <w:r>
        <w:fldChar w:fldCharType="separate"/>
      </w:r>
      <w:r>
        <w:rPr>
          <w:noProof/>
        </w:rPr>
        <w:t xml:space="preserve">____________________________________________ </w:t>
      </w:r>
      <w:r>
        <w:fldChar w:fldCharType="end"/>
      </w:r>
      <w:bookmarkEnd w:id="0"/>
      <w:r>
        <w:t xml:space="preserve"> </w:t>
      </w:r>
    </w:p>
    <w:p w14:paraId="219A6CA2" w14:textId="77777777" w:rsidR="008978A9" w:rsidRDefault="008978A9" w:rsidP="008978A9">
      <w:pPr>
        <w:rPr>
          <w:sz w:val="20"/>
          <w:szCs w:val="20"/>
        </w:rPr>
      </w:pPr>
      <w:r w:rsidRPr="001F16BD">
        <w:rPr>
          <w:sz w:val="20"/>
          <w:szCs w:val="20"/>
        </w:rPr>
        <w:t>VORNAME(N) UND NACHNAME</w:t>
      </w:r>
    </w:p>
    <w:p w14:paraId="3C4653ED" w14:textId="77777777" w:rsidR="008978A9" w:rsidRPr="001F16BD" w:rsidRDefault="008978A9" w:rsidP="008978A9">
      <w:pPr>
        <w:rPr>
          <w:sz w:val="20"/>
          <w:szCs w:val="20"/>
        </w:rPr>
      </w:pPr>
    </w:p>
    <w:p w14:paraId="710E731A" w14:textId="77777777" w:rsidR="008978A9" w:rsidRPr="001F16BD" w:rsidRDefault="008978A9" w:rsidP="008978A9">
      <w:pPr>
        <w:rPr>
          <w:szCs w:val="28"/>
        </w:rPr>
      </w:pPr>
      <w:r w:rsidRPr="001F16BD">
        <w:rPr>
          <w:szCs w:val="28"/>
        </w:rPr>
        <w:fldChar w:fldCharType="begin">
          <w:ffData>
            <w:name w:val="Text2"/>
            <w:enabled/>
            <w:calcOnExit w:val="0"/>
            <w:textInput>
              <w:default w:val="____________________________________________ "/>
            </w:textInput>
          </w:ffData>
        </w:fldChar>
      </w:r>
      <w:bookmarkStart w:id="1" w:name="Text2"/>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bookmarkEnd w:id="1"/>
      <w:r w:rsidRPr="001F16BD">
        <w:rPr>
          <w:szCs w:val="28"/>
        </w:rPr>
        <w:t xml:space="preserve"> </w:t>
      </w:r>
    </w:p>
    <w:p w14:paraId="52629BA3" w14:textId="77777777" w:rsidR="008978A9" w:rsidRDefault="008978A9" w:rsidP="008978A9">
      <w:pPr>
        <w:rPr>
          <w:sz w:val="20"/>
          <w:szCs w:val="20"/>
        </w:rPr>
      </w:pPr>
      <w:r w:rsidRPr="001F16BD">
        <w:rPr>
          <w:sz w:val="20"/>
          <w:szCs w:val="20"/>
        </w:rPr>
        <w:t>STRASSE UND HAUSNUMMER</w:t>
      </w:r>
    </w:p>
    <w:p w14:paraId="2BF9AB56" w14:textId="77777777" w:rsidR="008978A9" w:rsidRPr="001F16BD" w:rsidRDefault="008978A9" w:rsidP="008978A9">
      <w:pPr>
        <w:rPr>
          <w:sz w:val="20"/>
          <w:szCs w:val="20"/>
        </w:rPr>
      </w:pPr>
    </w:p>
    <w:p w14:paraId="242EC408" w14:textId="77777777" w:rsidR="008978A9" w:rsidRDefault="008978A9" w:rsidP="008978A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31232CD1" w14:textId="77777777" w:rsidR="008978A9" w:rsidRDefault="008978A9" w:rsidP="008978A9">
      <w:pPr>
        <w:rPr>
          <w:sz w:val="20"/>
          <w:szCs w:val="20"/>
        </w:rPr>
      </w:pPr>
      <w:r w:rsidRPr="001F16BD">
        <w:rPr>
          <w:sz w:val="20"/>
          <w:szCs w:val="20"/>
        </w:rPr>
        <w:t>POSTLEITZAHL UND WOHNORT</w:t>
      </w:r>
    </w:p>
    <w:p w14:paraId="2D7B1376" w14:textId="77777777" w:rsidR="008978A9" w:rsidRPr="001F16BD" w:rsidRDefault="008978A9" w:rsidP="008978A9">
      <w:pPr>
        <w:rPr>
          <w:sz w:val="20"/>
          <w:szCs w:val="20"/>
        </w:rPr>
      </w:pPr>
    </w:p>
    <w:p w14:paraId="65A65EEC" w14:textId="77777777" w:rsidR="008978A9" w:rsidRDefault="008978A9" w:rsidP="008978A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3A946165" w14:textId="77777777" w:rsidR="008978A9" w:rsidRPr="001F16BD" w:rsidRDefault="008978A9" w:rsidP="008978A9">
      <w:pPr>
        <w:rPr>
          <w:sz w:val="20"/>
          <w:szCs w:val="20"/>
        </w:rPr>
      </w:pPr>
      <w:r w:rsidRPr="001F16BD">
        <w:rPr>
          <w:sz w:val="20"/>
          <w:szCs w:val="20"/>
        </w:rPr>
        <w:t>GEBURTSDATUM</w:t>
      </w:r>
    </w:p>
    <w:p w14:paraId="328ABDA2" w14:textId="108AE1D1" w:rsidR="008978A9" w:rsidRDefault="008978A9" w:rsidP="003B2333">
      <w:pPr>
        <w:rPr>
          <w:rFonts w:cstheme="minorHAnsi"/>
          <w:b w:val="0"/>
          <w:bCs/>
          <w:szCs w:val="28"/>
        </w:rPr>
      </w:pPr>
    </w:p>
    <w:p w14:paraId="3B05C087" w14:textId="3269F492" w:rsidR="008978A9" w:rsidRDefault="008978A9" w:rsidP="003B2333">
      <w:pPr>
        <w:rPr>
          <w:rFonts w:cstheme="minorHAnsi"/>
          <w:b w:val="0"/>
          <w:bCs/>
          <w:szCs w:val="28"/>
        </w:rPr>
      </w:pPr>
      <w:r>
        <w:rPr>
          <w:rFonts w:cstheme="minorHAnsi"/>
          <w:b w:val="0"/>
          <w:bCs/>
          <w:szCs w:val="28"/>
        </w:rPr>
        <w:t>die mich behandelnden Ärzte von ihrer ärztlichen Schweigepflicht und bitte sie sowie die betreffenden Einrichtungen, nachfolgenden Personen Informationen über meinen Gesundheitszustand zu geben und auf Wunsch Einblick in die Krankenakten zu gewähren.</w:t>
      </w:r>
    </w:p>
    <w:p w14:paraId="25D85BBC" w14:textId="7843F4D7" w:rsidR="008978A9" w:rsidRDefault="008978A9" w:rsidP="003B2333">
      <w:pPr>
        <w:rPr>
          <w:rFonts w:cstheme="minorHAnsi"/>
          <w:b w:val="0"/>
          <w:bCs/>
          <w:szCs w:val="28"/>
        </w:rPr>
      </w:pPr>
    </w:p>
    <w:p w14:paraId="5274B58D" w14:textId="77777777" w:rsidR="008978A9" w:rsidRDefault="008978A9" w:rsidP="008978A9">
      <w:pPr>
        <w:rPr>
          <w:b w:val="0"/>
          <w:bCs/>
        </w:rPr>
      </w:pPr>
      <w:r>
        <w:rPr>
          <w:b w:val="0"/>
          <w:bCs/>
        </w:rPr>
        <w:t>1. Person</w:t>
      </w:r>
    </w:p>
    <w:p w14:paraId="6265D5C3" w14:textId="77777777" w:rsidR="008978A9" w:rsidRDefault="008978A9" w:rsidP="008978A9">
      <w:r>
        <w:fldChar w:fldCharType="begin">
          <w:ffData>
            <w:name w:val="Text1"/>
            <w:enabled/>
            <w:calcOnExit w:val="0"/>
            <w:textInput>
              <w:default w:val="____________________________________________ "/>
            </w:textInput>
          </w:ffData>
        </w:fldChar>
      </w:r>
      <w:r>
        <w:instrText xml:space="preserve"> FORMTEXT </w:instrText>
      </w:r>
      <w:r>
        <w:fldChar w:fldCharType="separate"/>
      </w:r>
      <w:r>
        <w:rPr>
          <w:noProof/>
        </w:rPr>
        <w:t xml:space="preserve">____________________________________________ </w:t>
      </w:r>
      <w:r>
        <w:fldChar w:fldCharType="end"/>
      </w:r>
      <w:r>
        <w:t xml:space="preserve"> </w:t>
      </w:r>
    </w:p>
    <w:p w14:paraId="77C6771F" w14:textId="77777777" w:rsidR="008978A9" w:rsidRDefault="008978A9" w:rsidP="008978A9">
      <w:pPr>
        <w:rPr>
          <w:sz w:val="20"/>
          <w:szCs w:val="20"/>
        </w:rPr>
      </w:pPr>
      <w:r w:rsidRPr="001F16BD">
        <w:rPr>
          <w:sz w:val="20"/>
          <w:szCs w:val="20"/>
        </w:rPr>
        <w:t>VORNAME(N) UND NACHNAME</w:t>
      </w:r>
    </w:p>
    <w:p w14:paraId="13D4E5F0" w14:textId="77777777" w:rsidR="008978A9" w:rsidRPr="001F16BD" w:rsidRDefault="008978A9" w:rsidP="008978A9">
      <w:pPr>
        <w:rPr>
          <w:sz w:val="20"/>
          <w:szCs w:val="20"/>
        </w:rPr>
      </w:pPr>
    </w:p>
    <w:p w14:paraId="6985DD76" w14:textId="77777777" w:rsidR="008978A9" w:rsidRPr="001F16BD" w:rsidRDefault="008978A9" w:rsidP="008978A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1F16BD">
        <w:rPr>
          <w:szCs w:val="28"/>
        </w:rPr>
        <w:t xml:space="preserve"> </w:t>
      </w:r>
    </w:p>
    <w:p w14:paraId="4F8DD753" w14:textId="77777777" w:rsidR="008978A9" w:rsidRDefault="008978A9" w:rsidP="008978A9">
      <w:pPr>
        <w:rPr>
          <w:sz w:val="20"/>
          <w:szCs w:val="20"/>
        </w:rPr>
      </w:pPr>
      <w:r w:rsidRPr="001F16BD">
        <w:rPr>
          <w:sz w:val="20"/>
          <w:szCs w:val="20"/>
        </w:rPr>
        <w:t>STRASSE UND HAUSNUMMER</w:t>
      </w:r>
    </w:p>
    <w:p w14:paraId="0F8A74BB" w14:textId="77777777" w:rsidR="008978A9" w:rsidRPr="001F16BD" w:rsidRDefault="008978A9" w:rsidP="008978A9">
      <w:pPr>
        <w:rPr>
          <w:sz w:val="20"/>
          <w:szCs w:val="20"/>
        </w:rPr>
      </w:pPr>
    </w:p>
    <w:p w14:paraId="4DACDAC9" w14:textId="77777777" w:rsidR="008978A9" w:rsidRDefault="008978A9" w:rsidP="008978A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7B523B57" w14:textId="77777777" w:rsidR="008978A9" w:rsidRDefault="008978A9" w:rsidP="008978A9">
      <w:pPr>
        <w:rPr>
          <w:sz w:val="20"/>
          <w:szCs w:val="20"/>
        </w:rPr>
      </w:pPr>
      <w:r w:rsidRPr="001F16BD">
        <w:rPr>
          <w:sz w:val="20"/>
          <w:szCs w:val="20"/>
        </w:rPr>
        <w:t>POSTLEITZAHL UND WOHNORT</w:t>
      </w:r>
    </w:p>
    <w:p w14:paraId="1CBB6F25" w14:textId="77777777" w:rsidR="008978A9" w:rsidRPr="001F16BD" w:rsidRDefault="008978A9" w:rsidP="008978A9">
      <w:pPr>
        <w:rPr>
          <w:sz w:val="20"/>
          <w:szCs w:val="20"/>
        </w:rPr>
      </w:pPr>
    </w:p>
    <w:p w14:paraId="5DA39FB4" w14:textId="77777777" w:rsidR="008978A9" w:rsidRDefault="008978A9" w:rsidP="008978A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9329E3F" w14:textId="77777777" w:rsidR="008978A9" w:rsidRDefault="008978A9" w:rsidP="008978A9">
      <w:pPr>
        <w:rPr>
          <w:sz w:val="20"/>
          <w:szCs w:val="20"/>
        </w:rPr>
      </w:pPr>
      <w:r w:rsidRPr="001F16BD">
        <w:rPr>
          <w:sz w:val="20"/>
          <w:szCs w:val="20"/>
        </w:rPr>
        <w:t>GEBURTSDATUM</w:t>
      </w:r>
    </w:p>
    <w:p w14:paraId="55EDB944" w14:textId="77777777" w:rsidR="008978A9" w:rsidRDefault="008978A9" w:rsidP="008978A9">
      <w:pPr>
        <w:rPr>
          <w:sz w:val="20"/>
          <w:szCs w:val="20"/>
        </w:rPr>
      </w:pPr>
    </w:p>
    <w:p w14:paraId="1BE95280" w14:textId="77777777" w:rsidR="008978A9" w:rsidRDefault="008978A9" w:rsidP="008978A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10EC872" w14:textId="2FF3FE0B" w:rsidR="008978A9" w:rsidRPr="001F16BD" w:rsidRDefault="008978A9" w:rsidP="008978A9">
      <w:pPr>
        <w:rPr>
          <w:sz w:val="20"/>
          <w:szCs w:val="20"/>
        </w:rPr>
      </w:pPr>
      <w:r>
        <w:rPr>
          <w:sz w:val="20"/>
          <w:szCs w:val="20"/>
        </w:rPr>
        <w:t>TELEFON/E-MAIL</w:t>
      </w:r>
    </w:p>
    <w:p w14:paraId="0F2CB65A" w14:textId="77777777" w:rsidR="008978A9" w:rsidRDefault="008978A9" w:rsidP="008978A9">
      <w:pPr>
        <w:rPr>
          <w:b w:val="0"/>
          <w:bCs/>
        </w:rPr>
      </w:pPr>
    </w:p>
    <w:p w14:paraId="415C549D" w14:textId="77777777" w:rsidR="008978A9" w:rsidRDefault="008978A9" w:rsidP="008978A9">
      <w:pPr>
        <w:rPr>
          <w:b w:val="0"/>
          <w:bCs/>
        </w:rPr>
      </w:pPr>
    </w:p>
    <w:p w14:paraId="0E26F48A" w14:textId="77777777" w:rsidR="008978A9" w:rsidRDefault="008978A9" w:rsidP="008978A9">
      <w:pPr>
        <w:rPr>
          <w:b w:val="0"/>
          <w:bCs/>
        </w:rPr>
      </w:pPr>
    </w:p>
    <w:p w14:paraId="077FFC06" w14:textId="77777777" w:rsidR="008978A9" w:rsidRDefault="008978A9" w:rsidP="008978A9">
      <w:pPr>
        <w:rPr>
          <w:b w:val="0"/>
          <w:bCs/>
        </w:rPr>
      </w:pPr>
    </w:p>
    <w:p w14:paraId="53F413E6" w14:textId="77777777" w:rsidR="008978A9" w:rsidRDefault="008978A9" w:rsidP="008978A9">
      <w:pPr>
        <w:rPr>
          <w:b w:val="0"/>
          <w:bCs/>
        </w:rPr>
      </w:pPr>
      <w:r>
        <w:rPr>
          <w:b w:val="0"/>
          <w:bCs/>
        </w:rPr>
        <w:t>2. Person</w:t>
      </w:r>
    </w:p>
    <w:p w14:paraId="55AC2E5A" w14:textId="77777777" w:rsidR="008978A9" w:rsidRDefault="008978A9" w:rsidP="008978A9">
      <w:r>
        <w:fldChar w:fldCharType="begin">
          <w:ffData>
            <w:name w:val="Text1"/>
            <w:enabled/>
            <w:calcOnExit w:val="0"/>
            <w:textInput>
              <w:default w:val="____________________________________________ "/>
            </w:textInput>
          </w:ffData>
        </w:fldChar>
      </w:r>
      <w:r>
        <w:instrText xml:space="preserve"> FORMTEXT </w:instrText>
      </w:r>
      <w:r>
        <w:fldChar w:fldCharType="separate"/>
      </w:r>
      <w:r>
        <w:rPr>
          <w:noProof/>
        </w:rPr>
        <w:t xml:space="preserve">____________________________________________ </w:t>
      </w:r>
      <w:r>
        <w:fldChar w:fldCharType="end"/>
      </w:r>
      <w:r>
        <w:t xml:space="preserve"> </w:t>
      </w:r>
    </w:p>
    <w:p w14:paraId="497B1DB1" w14:textId="77777777" w:rsidR="008978A9" w:rsidRDefault="008978A9" w:rsidP="008978A9">
      <w:pPr>
        <w:rPr>
          <w:sz w:val="20"/>
          <w:szCs w:val="20"/>
        </w:rPr>
      </w:pPr>
      <w:r w:rsidRPr="001F16BD">
        <w:rPr>
          <w:sz w:val="20"/>
          <w:szCs w:val="20"/>
        </w:rPr>
        <w:t>VORNAME(N) UND NACHNAME</w:t>
      </w:r>
    </w:p>
    <w:p w14:paraId="132EF7D4" w14:textId="77777777" w:rsidR="008978A9" w:rsidRPr="001F16BD" w:rsidRDefault="008978A9" w:rsidP="008978A9">
      <w:pPr>
        <w:rPr>
          <w:sz w:val="20"/>
          <w:szCs w:val="20"/>
        </w:rPr>
      </w:pPr>
    </w:p>
    <w:p w14:paraId="0BE64268" w14:textId="77777777" w:rsidR="008978A9" w:rsidRPr="001F16BD" w:rsidRDefault="008978A9" w:rsidP="008978A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1F16BD">
        <w:rPr>
          <w:szCs w:val="28"/>
        </w:rPr>
        <w:t xml:space="preserve"> </w:t>
      </w:r>
    </w:p>
    <w:p w14:paraId="1B8E40B6" w14:textId="77777777" w:rsidR="008978A9" w:rsidRDefault="008978A9" w:rsidP="008978A9">
      <w:pPr>
        <w:rPr>
          <w:sz w:val="20"/>
          <w:szCs w:val="20"/>
        </w:rPr>
      </w:pPr>
      <w:r w:rsidRPr="001F16BD">
        <w:rPr>
          <w:sz w:val="20"/>
          <w:szCs w:val="20"/>
        </w:rPr>
        <w:t>STRASSE UND HAUSNUMMER</w:t>
      </w:r>
    </w:p>
    <w:p w14:paraId="3B55510C" w14:textId="77777777" w:rsidR="008978A9" w:rsidRPr="001F16BD" w:rsidRDefault="008978A9" w:rsidP="008978A9">
      <w:pPr>
        <w:rPr>
          <w:sz w:val="20"/>
          <w:szCs w:val="20"/>
        </w:rPr>
      </w:pPr>
    </w:p>
    <w:p w14:paraId="53130569" w14:textId="77777777" w:rsidR="008978A9" w:rsidRDefault="008978A9" w:rsidP="008978A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1BC374FF" w14:textId="77777777" w:rsidR="008978A9" w:rsidRDefault="008978A9" w:rsidP="008978A9">
      <w:pPr>
        <w:rPr>
          <w:sz w:val="20"/>
          <w:szCs w:val="20"/>
        </w:rPr>
      </w:pPr>
      <w:r w:rsidRPr="001F16BD">
        <w:rPr>
          <w:sz w:val="20"/>
          <w:szCs w:val="20"/>
        </w:rPr>
        <w:t>POSTLEITZAHL UND WOHNORT</w:t>
      </w:r>
    </w:p>
    <w:p w14:paraId="346C2B09" w14:textId="77777777" w:rsidR="008978A9" w:rsidRPr="001F16BD" w:rsidRDefault="008978A9" w:rsidP="008978A9">
      <w:pPr>
        <w:rPr>
          <w:sz w:val="20"/>
          <w:szCs w:val="20"/>
        </w:rPr>
      </w:pPr>
    </w:p>
    <w:p w14:paraId="34BBCE4A" w14:textId="77777777" w:rsidR="008978A9" w:rsidRDefault="008978A9" w:rsidP="008978A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23E5B471" w14:textId="77777777" w:rsidR="008978A9" w:rsidRDefault="008978A9" w:rsidP="008978A9">
      <w:pPr>
        <w:rPr>
          <w:sz w:val="20"/>
          <w:szCs w:val="20"/>
        </w:rPr>
      </w:pPr>
      <w:r w:rsidRPr="001F16BD">
        <w:rPr>
          <w:sz w:val="20"/>
          <w:szCs w:val="20"/>
        </w:rPr>
        <w:t>GEBURTSDATUM</w:t>
      </w:r>
    </w:p>
    <w:p w14:paraId="3E48186F" w14:textId="77777777" w:rsidR="008978A9" w:rsidRDefault="008978A9" w:rsidP="008978A9">
      <w:pPr>
        <w:rPr>
          <w:sz w:val="20"/>
          <w:szCs w:val="20"/>
        </w:rPr>
      </w:pPr>
    </w:p>
    <w:p w14:paraId="6EDE3BCE" w14:textId="77777777" w:rsidR="008978A9" w:rsidRDefault="008978A9" w:rsidP="008978A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5EA933BD" w14:textId="61E1EEB9" w:rsidR="008978A9" w:rsidRDefault="008978A9" w:rsidP="008978A9">
      <w:pPr>
        <w:rPr>
          <w:sz w:val="20"/>
          <w:szCs w:val="20"/>
        </w:rPr>
      </w:pPr>
      <w:r>
        <w:rPr>
          <w:sz w:val="20"/>
          <w:szCs w:val="20"/>
        </w:rPr>
        <w:t>TELEFON/E-MAIL</w:t>
      </w:r>
    </w:p>
    <w:p w14:paraId="6214C920" w14:textId="1CDAA299" w:rsidR="008978A9" w:rsidRDefault="008978A9" w:rsidP="003B2333">
      <w:pPr>
        <w:rPr>
          <w:rFonts w:cstheme="minorHAnsi"/>
          <w:b w:val="0"/>
          <w:bCs/>
          <w:szCs w:val="28"/>
        </w:rPr>
      </w:pPr>
    </w:p>
    <w:p w14:paraId="0A9C99C8" w14:textId="34C44B19" w:rsidR="008978A9" w:rsidRDefault="008978A9" w:rsidP="003B2333">
      <w:pPr>
        <w:rPr>
          <w:rFonts w:cstheme="minorHAnsi"/>
          <w:b w:val="0"/>
          <w:bCs/>
          <w:szCs w:val="28"/>
        </w:rPr>
      </w:pPr>
    </w:p>
    <w:p w14:paraId="6981D5D2" w14:textId="34F4CE07" w:rsidR="008978A9" w:rsidRDefault="008978A9" w:rsidP="003B2333">
      <w:pPr>
        <w:rPr>
          <w:rFonts w:cstheme="minorHAnsi"/>
          <w:b w:val="0"/>
          <w:bCs/>
          <w:szCs w:val="28"/>
        </w:rPr>
      </w:pPr>
    </w:p>
    <w:p w14:paraId="01920D89" w14:textId="77777777" w:rsidR="008978A9" w:rsidRPr="00805B27" w:rsidRDefault="008978A9" w:rsidP="008978A9">
      <w:pPr>
        <w:rPr>
          <w:b w:val="0"/>
          <w:bCs/>
          <w:sz w:val="20"/>
          <w:szCs w:val="20"/>
        </w:rPr>
      </w:pPr>
      <w:r w:rsidRPr="00805B27">
        <w:rPr>
          <w:b w:val="0"/>
          <w:bCs/>
          <w:sz w:val="20"/>
          <w:szCs w:val="20"/>
        </w:rPr>
        <w:t>________________________________________________</w:t>
      </w:r>
    </w:p>
    <w:p w14:paraId="5B1DFC09" w14:textId="77777777" w:rsidR="008978A9" w:rsidRPr="00805B27" w:rsidRDefault="008978A9" w:rsidP="008978A9">
      <w:pPr>
        <w:rPr>
          <w:b w:val="0"/>
          <w:bCs/>
          <w:sz w:val="20"/>
          <w:szCs w:val="20"/>
        </w:rPr>
      </w:pPr>
      <w:r w:rsidRPr="00805B27">
        <w:rPr>
          <w:b w:val="0"/>
          <w:bCs/>
          <w:sz w:val="20"/>
          <w:szCs w:val="20"/>
        </w:rPr>
        <w:t>ORT, DATUM</w:t>
      </w:r>
    </w:p>
    <w:p w14:paraId="285AD91D" w14:textId="77777777" w:rsidR="008978A9" w:rsidRDefault="008978A9" w:rsidP="008978A9">
      <w:pPr>
        <w:rPr>
          <w:b w:val="0"/>
          <w:bCs/>
          <w:sz w:val="20"/>
          <w:szCs w:val="20"/>
        </w:rPr>
      </w:pPr>
    </w:p>
    <w:p w14:paraId="4047E56F" w14:textId="77777777" w:rsidR="008978A9" w:rsidRDefault="008978A9" w:rsidP="008978A9">
      <w:pPr>
        <w:rPr>
          <w:b w:val="0"/>
          <w:bCs/>
          <w:sz w:val="20"/>
          <w:szCs w:val="20"/>
        </w:rPr>
      </w:pPr>
    </w:p>
    <w:p w14:paraId="21399A22" w14:textId="77777777" w:rsidR="008978A9" w:rsidRPr="00805B27" w:rsidRDefault="008978A9" w:rsidP="008978A9">
      <w:pPr>
        <w:rPr>
          <w:b w:val="0"/>
          <w:bCs/>
          <w:sz w:val="20"/>
          <w:szCs w:val="20"/>
        </w:rPr>
      </w:pPr>
    </w:p>
    <w:p w14:paraId="39DAD6C7" w14:textId="77777777" w:rsidR="008978A9" w:rsidRPr="00805B27" w:rsidRDefault="008978A9" w:rsidP="008978A9">
      <w:pPr>
        <w:rPr>
          <w:b w:val="0"/>
          <w:bCs/>
          <w:sz w:val="20"/>
          <w:szCs w:val="20"/>
        </w:rPr>
      </w:pPr>
      <w:r w:rsidRPr="00805B27">
        <w:rPr>
          <w:b w:val="0"/>
          <w:bCs/>
          <w:sz w:val="20"/>
          <w:szCs w:val="20"/>
        </w:rPr>
        <w:t>________________________________________________</w:t>
      </w:r>
    </w:p>
    <w:p w14:paraId="1B6E74A0" w14:textId="393911B4" w:rsidR="008978A9" w:rsidRPr="0023205A" w:rsidRDefault="008978A9" w:rsidP="008978A9">
      <w:pPr>
        <w:rPr>
          <w:b w:val="0"/>
          <w:bCs/>
          <w:sz w:val="20"/>
          <w:szCs w:val="20"/>
        </w:rPr>
      </w:pPr>
      <w:r w:rsidRPr="00805B27">
        <w:rPr>
          <w:b w:val="0"/>
          <w:bCs/>
          <w:sz w:val="20"/>
          <w:szCs w:val="20"/>
        </w:rPr>
        <w:t>UNTERSCHRIFT</w:t>
      </w:r>
      <w:r>
        <w:rPr>
          <w:b w:val="0"/>
          <w:bCs/>
          <w:sz w:val="20"/>
          <w:szCs w:val="20"/>
        </w:rPr>
        <w:t xml:space="preserve"> DER VERFASSERIN/DES VERFASSERS</w:t>
      </w:r>
    </w:p>
    <w:p w14:paraId="2E90BC3C" w14:textId="77777777" w:rsidR="008978A9" w:rsidRPr="00E25716" w:rsidRDefault="008978A9" w:rsidP="003B2333">
      <w:pPr>
        <w:rPr>
          <w:rFonts w:cstheme="minorHAnsi"/>
          <w:b w:val="0"/>
          <w:bCs/>
          <w:szCs w:val="28"/>
        </w:rPr>
      </w:pPr>
    </w:p>
    <w:sectPr w:rsidR="008978A9" w:rsidRPr="00E25716" w:rsidSect="005807A3">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FE87E" w14:textId="77777777" w:rsidR="005543BF" w:rsidRDefault="005543BF">
      <w:r>
        <w:separator/>
      </w:r>
    </w:p>
    <w:p w14:paraId="7EB6E4E3" w14:textId="77777777" w:rsidR="005543BF" w:rsidRDefault="005543BF"/>
  </w:endnote>
  <w:endnote w:type="continuationSeparator" w:id="0">
    <w:p w14:paraId="178EB4F9" w14:textId="77777777" w:rsidR="005543BF" w:rsidRDefault="005543BF">
      <w:r>
        <w:continuationSeparator/>
      </w:r>
    </w:p>
    <w:p w14:paraId="58C18288" w14:textId="77777777" w:rsidR="005543BF" w:rsidRDefault="00554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257B" w14:textId="02E6C484" w:rsidR="00DF027C" w:rsidRDefault="00DF027C">
    <w:pPr>
      <w:pStyle w:val="Fuzeile"/>
      <w:jc w:val="center"/>
    </w:pPr>
  </w:p>
  <w:p w14:paraId="2766B328"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1BDD4" w14:textId="77777777" w:rsidR="005543BF" w:rsidRDefault="005543BF">
      <w:r>
        <w:separator/>
      </w:r>
    </w:p>
    <w:p w14:paraId="6CAC3100" w14:textId="77777777" w:rsidR="005543BF" w:rsidRDefault="005543BF"/>
  </w:footnote>
  <w:footnote w:type="continuationSeparator" w:id="0">
    <w:p w14:paraId="5BA67E3F" w14:textId="77777777" w:rsidR="005543BF" w:rsidRDefault="005543BF">
      <w:r>
        <w:continuationSeparator/>
      </w:r>
    </w:p>
    <w:p w14:paraId="1D460CE8" w14:textId="77777777" w:rsidR="005543BF" w:rsidRDefault="005543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7E1C844" w14:textId="77777777" w:rsidTr="00360494">
      <w:trPr>
        <w:trHeight w:val="978"/>
      </w:trPr>
      <w:tc>
        <w:tcPr>
          <w:tcW w:w="10035" w:type="dxa"/>
          <w:tcBorders>
            <w:top w:val="nil"/>
            <w:left w:val="nil"/>
            <w:bottom w:val="single" w:sz="36" w:space="0" w:color="34ABA2" w:themeColor="accent3"/>
            <w:right w:val="nil"/>
          </w:tcBorders>
        </w:tcPr>
        <w:p w14:paraId="5804C947" w14:textId="4B671452" w:rsidR="00AA5936" w:rsidRPr="00AA5936" w:rsidRDefault="00AA5936" w:rsidP="00AA5936">
          <w:pPr>
            <w:rPr>
              <w:rFonts w:cs="Arial"/>
              <w:bCs/>
              <w:szCs w:val="32"/>
            </w:rPr>
          </w:pPr>
        </w:p>
        <w:p w14:paraId="63900A23" w14:textId="065364F5" w:rsidR="00D077E9" w:rsidRPr="00AA5936" w:rsidRDefault="00D077E9" w:rsidP="00AA5936">
          <w:pPr>
            <w:pStyle w:val="Kopfzeile"/>
            <w:tabs>
              <w:tab w:val="left" w:pos="1290"/>
            </w:tabs>
            <w:rPr>
              <w:bCs/>
              <w:szCs w:val="32"/>
            </w:rPr>
          </w:pPr>
        </w:p>
      </w:tc>
    </w:tr>
  </w:tbl>
  <w:p w14:paraId="1BCCB398"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2F3988"/>
    <w:multiLevelType w:val="hybridMultilevel"/>
    <w:tmpl w:val="CB40D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3301A3"/>
    <w:multiLevelType w:val="hybridMultilevel"/>
    <w:tmpl w:val="F1389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4AC"/>
    <w:rsid w:val="00005133"/>
    <w:rsid w:val="00014652"/>
    <w:rsid w:val="0002482E"/>
    <w:rsid w:val="00030BDF"/>
    <w:rsid w:val="00035564"/>
    <w:rsid w:val="00037B38"/>
    <w:rsid w:val="00050324"/>
    <w:rsid w:val="000A0150"/>
    <w:rsid w:val="000D7280"/>
    <w:rsid w:val="000E63C9"/>
    <w:rsid w:val="000F0C5C"/>
    <w:rsid w:val="00130E9D"/>
    <w:rsid w:val="00133D8B"/>
    <w:rsid w:val="00150A6D"/>
    <w:rsid w:val="0015101D"/>
    <w:rsid w:val="00185B35"/>
    <w:rsid w:val="001D33C8"/>
    <w:rsid w:val="001F2BC8"/>
    <w:rsid w:val="001F5F6B"/>
    <w:rsid w:val="0023166C"/>
    <w:rsid w:val="0023711E"/>
    <w:rsid w:val="00242A5B"/>
    <w:rsid w:val="00243EBC"/>
    <w:rsid w:val="00246A35"/>
    <w:rsid w:val="00284348"/>
    <w:rsid w:val="002D1E5C"/>
    <w:rsid w:val="002F1DBC"/>
    <w:rsid w:val="002F51F5"/>
    <w:rsid w:val="00312137"/>
    <w:rsid w:val="00330359"/>
    <w:rsid w:val="003356D5"/>
    <w:rsid w:val="0033762F"/>
    <w:rsid w:val="00360494"/>
    <w:rsid w:val="00366C7E"/>
    <w:rsid w:val="00384EA3"/>
    <w:rsid w:val="00386BE2"/>
    <w:rsid w:val="003A39A1"/>
    <w:rsid w:val="003B2333"/>
    <w:rsid w:val="003B5EC9"/>
    <w:rsid w:val="003C2191"/>
    <w:rsid w:val="003C7F79"/>
    <w:rsid w:val="003D3863"/>
    <w:rsid w:val="004110DE"/>
    <w:rsid w:val="0044085A"/>
    <w:rsid w:val="004B21A5"/>
    <w:rsid w:val="004C5587"/>
    <w:rsid w:val="004C7701"/>
    <w:rsid w:val="005037F0"/>
    <w:rsid w:val="00516A86"/>
    <w:rsid w:val="005275F6"/>
    <w:rsid w:val="00552664"/>
    <w:rsid w:val="005543BF"/>
    <w:rsid w:val="00572102"/>
    <w:rsid w:val="005807A3"/>
    <w:rsid w:val="005F1BB0"/>
    <w:rsid w:val="0062394C"/>
    <w:rsid w:val="00656C4D"/>
    <w:rsid w:val="006D7037"/>
    <w:rsid w:val="006E5716"/>
    <w:rsid w:val="00702846"/>
    <w:rsid w:val="0071265C"/>
    <w:rsid w:val="007302B3"/>
    <w:rsid w:val="00730733"/>
    <w:rsid w:val="00730E3A"/>
    <w:rsid w:val="00736AAF"/>
    <w:rsid w:val="00762072"/>
    <w:rsid w:val="00765B2A"/>
    <w:rsid w:val="007703C2"/>
    <w:rsid w:val="00783A34"/>
    <w:rsid w:val="007B2EF5"/>
    <w:rsid w:val="007C6B52"/>
    <w:rsid w:val="007D110A"/>
    <w:rsid w:val="007D16C5"/>
    <w:rsid w:val="00862FE4"/>
    <w:rsid w:val="0086389A"/>
    <w:rsid w:val="0087605E"/>
    <w:rsid w:val="008978A9"/>
    <w:rsid w:val="008B1FEE"/>
    <w:rsid w:val="00903C32"/>
    <w:rsid w:val="00916B16"/>
    <w:rsid w:val="009173B9"/>
    <w:rsid w:val="0093335D"/>
    <w:rsid w:val="00934FCE"/>
    <w:rsid w:val="0093613E"/>
    <w:rsid w:val="00943026"/>
    <w:rsid w:val="00966B81"/>
    <w:rsid w:val="009C7720"/>
    <w:rsid w:val="00A04AFB"/>
    <w:rsid w:val="00A23AFA"/>
    <w:rsid w:val="00A31B3E"/>
    <w:rsid w:val="00A532F3"/>
    <w:rsid w:val="00A8489E"/>
    <w:rsid w:val="00AA5936"/>
    <w:rsid w:val="00AB02A7"/>
    <w:rsid w:val="00AC29F3"/>
    <w:rsid w:val="00AF136E"/>
    <w:rsid w:val="00AF35ED"/>
    <w:rsid w:val="00AF3A16"/>
    <w:rsid w:val="00B122CF"/>
    <w:rsid w:val="00B231E5"/>
    <w:rsid w:val="00B4509B"/>
    <w:rsid w:val="00B574AC"/>
    <w:rsid w:val="00B83291"/>
    <w:rsid w:val="00B87C13"/>
    <w:rsid w:val="00C02B87"/>
    <w:rsid w:val="00C4086D"/>
    <w:rsid w:val="00CA1896"/>
    <w:rsid w:val="00CB4E1C"/>
    <w:rsid w:val="00CB5B28"/>
    <w:rsid w:val="00CF5371"/>
    <w:rsid w:val="00D0323A"/>
    <w:rsid w:val="00D0559F"/>
    <w:rsid w:val="00D077E9"/>
    <w:rsid w:val="00D1088E"/>
    <w:rsid w:val="00D24566"/>
    <w:rsid w:val="00D42CB7"/>
    <w:rsid w:val="00D5183C"/>
    <w:rsid w:val="00D5413D"/>
    <w:rsid w:val="00D570A9"/>
    <w:rsid w:val="00D70D02"/>
    <w:rsid w:val="00D770C7"/>
    <w:rsid w:val="00D86945"/>
    <w:rsid w:val="00D90290"/>
    <w:rsid w:val="00DD152F"/>
    <w:rsid w:val="00DE213F"/>
    <w:rsid w:val="00DF027C"/>
    <w:rsid w:val="00E00A32"/>
    <w:rsid w:val="00E22ACD"/>
    <w:rsid w:val="00E25716"/>
    <w:rsid w:val="00E620B0"/>
    <w:rsid w:val="00E81B40"/>
    <w:rsid w:val="00ED2C23"/>
    <w:rsid w:val="00EF0A34"/>
    <w:rsid w:val="00EF555B"/>
    <w:rsid w:val="00F027BB"/>
    <w:rsid w:val="00F06D27"/>
    <w:rsid w:val="00F11DCF"/>
    <w:rsid w:val="00F162EA"/>
    <w:rsid w:val="00F52D27"/>
    <w:rsid w:val="00F83527"/>
    <w:rsid w:val="00FA18AD"/>
    <w:rsid w:val="00FA3720"/>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D34468"/>
  <w15:docId w15:val="{5D35039F-1F19-4E12-A3A8-5690A65E0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5807A3"/>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uiPriority w:val="4"/>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paragraph" w:styleId="Listenabsatz">
    <w:name w:val="List Paragraph"/>
    <w:basedOn w:val="Standard"/>
    <w:uiPriority w:val="34"/>
    <w:unhideWhenUsed/>
    <w:qFormat/>
    <w:rsid w:val="003C7F79"/>
    <w:pPr>
      <w:ind w:left="720"/>
      <w:contextualSpacing/>
    </w:pPr>
  </w:style>
  <w:style w:type="character" w:customStyle="1" w:styleId="berschrift3Zchn">
    <w:name w:val="Überschrift 3 Zchn"/>
    <w:basedOn w:val="Absatz-Standardschriftart"/>
    <w:link w:val="berschrift3"/>
    <w:rsid w:val="005807A3"/>
    <w:rPr>
      <w:rFonts w:ascii="Calibri" w:eastAsia="Times New Roman" w:hAnsi="Calibri" w:cs="Times New Roman"/>
      <w:b/>
      <w:sz w:val="3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38094E832B4050857665E642CFBCC3"/>
        <w:category>
          <w:name w:val="Allgemein"/>
          <w:gallery w:val="placeholder"/>
        </w:category>
        <w:types>
          <w:type w:val="bbPlcHdr"/>
        </w:types>
        <w:behaviors>
          <w:behavior w:val="content"/>
        </w:behaviors>
        <w:guid w:val="{9E129333-88EF-41D2-AF6A-59D71441ADD1}"/>
      </w:docPartPr>
      <w:docPartBody>
        <w:p w:rsidR="00F84F24" w:rsidRDefault="008E36DE" w:rsidP="008E36DE">
          <w:pPr>
            <w:pStyle w:val="6D38094E832B4050857665E642CFBCC3"/>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CF6"/>
    <w:rsid w:val="005C0CF6"/>
    <w:rsid w:val="005F1BF6"/>
    <w:rsid w:val="00687135"/>
    <w:rsid w:val="008E36DE"/>
    <w:rsid w:val="00DE0790"/>
    <w:rsid w:val="00F84F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Pr>
      <w:caps/>
      <w:color w:val="44546A" w:themeColor="text2"/>
      <w:spacing w:val="20"/>
      <w:sz w:val="32"/>
      <w:lang w:eastAsia="en-US"/>
    </w:rPr>
  </w:style>
  <w:style w:type="paragraph" w:customStyle="1" w:styleId="6D38094E832B4050857665E642CFBCC3">
    <w:name w:val="6D38094E832B4050857665E642CFBCC3"/>
    <w:rsid w:val="008E36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4</Pages>
  <Words>695</Words>
  <Characters>4385</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5</cp:revision>
  <cp:lastPrinted>2006-08-01T17:47:00Z</cp:lastPrinted>
  <dcterms:created xsi:type="dcterms:W3CDTF">2021-03-09T14:26:00Z</dcterms:created>
  <dcterms:modified xsi:type="dcterms:W3CDTF">2021-11-17T14:14:00Z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