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33885038"/>
        <w:docPartObj>
          <w:docPartGallery w:val="Cover Pages"/>
          <w:docPartUnique/>
        </w:docPartObj>
      </w:sdt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F2851" w14:paraId="30DDD243" w14:textId="77777777" w:rsidTr="001E387F">
            <w:trPr>
              <w:trHeight w:val="2977"/>
            </w:trPr>
            <w:tc>
              <w:tcPr>
                <w:tcW w:w="4770" w:type="dxa"/>
                <w:tcBorders>
                  <w:top w:val="nil"/>
                  <w:left w:val="nil"/>
                  <w:bottom w:val="nil"/>
                  <w:right w:val="nil"/>
                </w:tcBorders>
              </w:tcPr>
              <w:p w14:paraId="5B41B394" w14:textId="43D7E51A" w:rsidR="00EF2851" w:rsidRPr="00B574AC" w:rsidRDefault="00EF2851" w:rsidP="00ED55B1">
                <w:r>
                  <w:rPr>
                    <w:noProof/>
                    <w:lang w:eastAsia="de-DE"/>
                  </w:rPr>
                  <mc:AlternateContent>
                    <mc:Choice Requires="wps">
                      <w:drawing>
                        <wp:anchor distT="0" distB="0" distL="114300" distR="114300" simplePos="0" relativeHeight="251711488" behindDoc="0" locked="0" layoutInCell="1" allowOverlap="1" wp14:anchorId="1C925147" wp14:editId="0A381D74">
                          <wp:simplePos x="0" y="0"/>
                          <wp:positionH relativeFrom="column">
                            <wp:posOffset>-2540</wp:posOffset>
                          </wp:positionH>
                          <wp:positionV relativeFrom="paragraph">
                            <wp:posOffset>132013</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533CB6E8" w14:textId="256CBD22" w:rsidR="00EF2851" w:rsidRPr="005E3C71" w:rsidRDefault="00EF2851"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ORGANSPENDE</w:t>
                                      </w:r>
                                      <w:r w:rsidR="00964381">
                                        <w:rPr>
                                          <w:rFonts w:asciiTheme="minorHAnsi" w:hAnsiTheme="minorHAnsi" w:cstheme="minorHAnsi"/>
                                          <w:sz w:val="64"/>
                                          <w:szCs w:val="64"/>
                                          <w:lang w:bidi="de-DE"/>
                                        </w:rPr>
                                        <w:t>-</w:t>
                                      </w:r>
                                      <w:r>
                                        <w:rPr>
                                          <w:rFonts w:asciiTheme="minorHAnsi" w:hAnsiTheme="minorHAnsi" w:cstheme="minorHAnsi"/>
                                          <w:sz w:val="64"/>
                                          <w:szCs w:val="64"/>
                                          <w:lang w:bidi="de-DE"/>
                                        </w:rPr>
                                        <w:t>AUSWEIS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25147" id="_x0000_t202" coordsize="21600,21600" o:spt="202" path="m,l,21600r21600,l21600,xe">
                          <v:stroke joinstyle="miter"/>
                          <v:path gradientshapeok="t" o:connecttype="rect"/>
                        </v:shapetype>
                        <v:shape id="Textfeld 1" o:spid="_x0000_s1026" type="#_x0000_t202" style="position:absolute;margin-left:-.2pt;margin-top:10.4pt;width:237.45pt;height:8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" filled="f" stroked="f" strokeweight=".5pt">
                          <v:textbox>
                            <w:txbxContent>
                              <w:p w14:paraId="533CB6E8" w14:textId="256CBD22" w:rsidR="00EF2851" w:rsidRPr="005E3C71" w:rsidRDefault="00EF2851"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ORGANSPENDE</w:t>
                                </w:r>
                                <w:r w:rsidR="00964381">
                                  <w:rPr>
                                    <w:rFonts w:asciiTheme="minorHAnsi" w:hAnsiTheme="minorHAnsi" w:cstheme="minorHAnsi"/>
                                    <w:sz w:val="64"/>
                                    <w:szCs w:val="64"/>
                                    <w:lang w:bidi="de-DE"/>
                                  </w:rPr>
                                  <w:t>-</w:t>
                                </w:r>
                                <w:r>
                                  <w:rPr>
                                    <w:rFonts w:asciiTheme="minorHAnsi" w:hAnsiTheme="minorHAnsi" w:cstheme="minorHAnsi"/>
                                    <w:sz w:val="64"/>
                                    <w:szCs w:val="64"/>
                                    <w:lang w:bidi="de-DE"/>
                                  </w:rPr>
                                  <w:t>AUSWEIS</w:t>
                                </w:r>
                              </w:p>
                            </w:txbxContent>
                          </v:textbox>
                        </v:shape>
                      </w:pict>
                    </mc:Fallback>
                  </mc:AlternateContent>
                </w:r>
              </w:p>
              <w:p w14:paraId="029311AE" w14:textId="78CBF737" w:rsidR="00EF2851" w:rsidRDefault="00EF2851" w:rsidP="00ED55B1">
                <w:pPr>
                  <w:rPr>
                    <w:noProof/>
                    <w:sz w:val="26"/>
                    <w:szCs w:val="26"/>
                    <w:lang w:eastAsia="zh-CN"/>
                  </w:rPr>
                </w:pPr>
                <w:r>
                  <w:rPr>
                    <w:noProof/>
                    <w:sz w:val="26"/>
                    <w:szCs w:val="26"/>
                    <w:lang w:eastAsia="zh-CN"/>
                  </w:rPr>
                  <w:t xml:space="preserve">  </w:t>
                </w:r>
              </w:p>
              <w:p w14:paraId="5F19FCAD" w14:textId="77777777" w:rsidR="00EF2851" w:rsidRDefault="00EF2851" w:rsidP="00ED55B1">
                <w:pPr>
                  <w:rPr>
                    <w:noProof/>
                    <w:sz w:val="26"/>
                    <w:szCs w:val="26"/>
                    <w:lang w:eastAsia="zh-CN"/>
                  </w:rPr>
                </w:pPr>
              </w:p>
              <w:p w14:paraId="02FF6919" w14:textId="77777777" w:rsidR="00EF2851" w:rsidRDefault="00EF2851" w:rsidP="00ED55B1">
                <w:pPr>
                  <w:rPr>
                    <w:noProof/>
                    <w:sz w:val="26"/>
                    <w:szCs w:val="26"/>
                    <w:lang w:eastAsia="zh-CN"/>
                  </w:rPr>
                </w:pPr>
              </w:p>
              <w:p w14:paraId="1B6F8BF2" w14:textId="77777777" w:rsidR="00EF2851" w:rsidRDefault="00EF2851" w:rsidP="00ED55B1">
                <w:pPr>
                  <w:rPr>
                    <w:noProof/>
                    <w:sz w:val="26"/>
                    <w:szCs w:val="26"/>
                    <w:lang w:eastAsia="zh-CN"/>
                  </w:rPr>
                </w:pPr>
              </w:p>
              <w:p w14:paraId="21588EAC" w14:textId="77777777" w:rsidR="00EF2851" w:rsidRDefault="00EF2851" w:rsidP="00ED55B1">
                <w:pPr>
                  <w:rPr>
                    <w:noProof/>
                    <w:sz w:val="26"/>
                    <w:szCs w:val="26"/>
                    <w:lang w:eastAsia="zh-CN"/>
                  </w:rPr>
                </w:pPr>
              </w:p>
              <w:p w14:paraId="5D66191A" w14:textId="77777777" w:rsidR="00EF2851" w:rsidRDefault="00EF2851"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5157ACA1" wp14:editId="2B867761">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4C3771A"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F2851" w14:paraId="27C3F425" w14:textId="77777777" w:rsidTr="001B275A">
            <w:trPr>
              <w:trHeight w:val="9408"/>
            </w:trPr>
            <w:tc>
              <w:tcPr>
                <w:tcW w:w="4770" w:type="dxa"/>
                <w:tcBorders>
                  <w:top w:val="nil"/>
                  <w:left w:val="nil"/>
                  <w:bottom w:val="nil"/>
                  <w:right w:val="nil"/>
                </w:tcBorders>
              </w:tcPr>
              <w:p w14:paraId="48D829AF" w14:textId="77777777" w:rsidR="00EF2851" w:rsidRDefault="00EF2851" w:rsidP="00ED55B1">
                <w:pPr>
                  <w:rPr>
                    <w:noProof/>
                  </w:rPr>
                </w:pPr>
                <w:r w:rsidRPr="00D967AC">
                  <w:rPr>
                    <w:noProof/>
                    <w:lang w:eastAsia="de-DE"/>
                  </w:rPr>
                  <w:drawing>
                    <wp:anchor distT="0" distB="0" distL="114300" distR="114300" simplePos="0" relativeHeight="251710464" behindDoc="0" locked="0" layoutInCell="1" allowOverlap="1" wp14:anchorId="609E8460" wp14:editId="3C49434C">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09440" behindDoc="1" locked="0" layoutInCell="1" allowOverlap="1" wp14:anchorId="61A78E14" wp14:editId="74027C70">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A624B" id="Rechteck 3" o:spid="_x0000_s1026" alt="weißes Rechteck für Text auf dem Titelblatt" style="position:absolute;margin-left:-7.55pt;margin-top:-169.5pt;width:252.7pt;height:764.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F2851" w14:paraId="3B51FAF7" w14:textId="77777777" w:rsidTr="00ED55B1">
            <w:trPr>
              <w:trHeight w:val="2413"/>
            </w:trPr>
            <w:tc>
              <w:tcPr>
                <w:tcW w:w="4770" w:type="dxa"/>
                <w:tcBorders>
                  <w:top w:val="nil"/>
                  <w:left w:val="nil"/>
                  <w:bottom w:val="nil"/>
                  <w:right w:val="nil"/>
                </w:tcBorders>
              </w:tcPr>
              <w:p w14:paraId="2379F38E" w14:textId="77777777" w:rsidR="00EF2851" w:rsidRDefault="00EF2851" w:rsidP="00ED55B1"/>
              <w:p w14:paraId="18814656" w14:textId="77777777" w:rsidR="00EF2851" w:rsidRDefault="00EF2851" w:rsidP="00ED55B1">
                <w:pPr>
                  <w:rPr>
                    <w:noProof/>
                    <w:sz w:val="10"/>
                    <w:szCs w:val="10"/>
                  </w:rPr>
                </w:pPr>
                <w:r w:rsidRPr="00D86945">
                  <w:rPr>
                    <w:noProof/>
                    <w:sz w:val="10"/>
                    <w:szCs w:val="10"/>
                    <w:lang w:eastAsia="de-DE"/>
                  </w:rPr>
                  <mc:AlternateContent>
                    <mc:Choice Requires="wps">
                      <w:drawing>
                        <wp:inline distT="0" distB="0" distL="0" distR="0" wp14:anchorId="1E6CD976" wp14:editId="50DF589C">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FDA26C6"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32740A1D" w14:textId="77777777" w:rsidR="00EF2851" w:rsidRDefault="00EF2851" w:rsidP="00ED55B1">
                <w:pPr>
                  <w:rPr>
                    <w:noProof/>
                    <w:sz w:val="10"/>
                    <w:szCs w:val="10"/>
                  </w:rPr>
                </w:pPr>
              </w:p>
              <w:p w14:paraId="28B4CF35" w14:textId="77777777" w:rsidR="00EF2851" w:rsidRPr="00DA0992" w:rsidRDefault="00EF2851"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3B7DE179" w14:textId="77777777" w:rsidR="00EF2851" w:rsidRPr="00DA0992" w:rsidRDefault="00EF2851"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673FA1CA" w14:textId="77777777" w:rsidR="00EF2851" w:rsidRPr="00DA0992" w:rsidRDefault="00EF2851" w:rsidP="00ED55B1">
                <w:pPr>
                  <w:rPr>
                    <w:b w:val="0"/>
                    <w:bCs/>
                    <w:sz w:val="12"/>
                    <w:szCs w:val="8"/>
                  </w:rPr>
                </w:pPr>
              </w:p>
              <w:p w14:paraId="0F2EC37D" w14:textId="72CDDDC7" w:rsidR="00EF2851" w:rsidRPr="00DA0992" w:rsidRDefault="00EF2851" w:rsidP="00ED55B1">
                <w:pPr>
                  <w:rPr>
                    <w:b w:val="0"/>
                    <w:bCs/>
                    <w:sz w:val="12"/>
                    <w:szCs w:val="8"/>
                  </w:rPr>
                </w:pPr>
                <w:r w:rsidRPr="00DA0992">
                  <w:rPr>
                    <w:bCs/>
                    <w:sz w:val="12"/>
                    <w:szCs w:val="8"/>
                  </w:rPr>
                  <w:t>© 202</w:t>
                </w:r>
                <w:r w:rsidR="001A5385">
                  <w:rPr>
                    <w:bCs/>
                    <w:sz w:val="12"/>
                    <w:szCs w:val="8"/>
                  </w:rPr>
                  <w:t>2</w:t>
                </w:r>
                <w:r w:rsidRPr="00DA0992">
                  <w:rPr>
                    <w:bCs/>
                    <w:sz w:val="12"/>
                    <w:szCs w:val="8"/>
                  </w:rPr>
                  <w:t>. Alle Rechte liegen bei Markt+Technik Verlag GmbH.</w:t>
                </w:r>
              </w:p>
              <w:p w14:paraId="100E449E" w14:textId="77777777" w:rsidR="00EF2851" w:rsidRPr="00DA0992" w:rsidRDefault="00EF2851" w:rsidP="00ED55B1">
                <w:pPr>
                  <w:rPr>
                    <w:b w:val="0"/>
                    <w:bCs/>
                    <w:sz w:val="12"/>
                    <w:szCs w:val="8"/>
                  </w:rPr>
                </w:pPr>
                <w:r w:rsidRPr="00DA0992">
                  <w:rPr>
                    <w:bCs/>
                    <w:sz w:val="12"/>
                    <w:szCs w:val="8"/>
                  </w:rPr>
                  <w:t>Nachdruck, Verbreitung oder Vervielfältigung nicht ohne Genehmigung des Verlags.</w:t>
                </w:r>
              </w:p>
              <w:p w14:paraId="0E6B0957" w14:textId="77777777" w:rsidR="00EF2851" w:rsidRPr="00D86945" w:rsidRDefault="00EF2851" w:rsidP="00ED55B1">
                <w:pPr>
                  <w:rPr>
                    <w:noProof/>
                    <w:sz w:val="10"/>
                    <w:szCs w:val="10"/>
                  </w:rPr>
                </w:pPr>
              </w:p>
            </w:tc>
          </w:tr>
        </w:tbl>
        <w:p w14:paraId="53159D96" w14:textId="77777777" w:rsidR="00EF2851" w:rsidRDefault="00EF2851" w:rsidP="009A71D3">
          <w:r>
            <w:rPr>
              <w:noProof/>
              <w:lang w:eastAsia="de-DE"/>
            </w:rPr>
            <w:drawing>
              <wp:anchor distT="0" distB="0" distL="114300" distR="114300" simplePos="0" relativeHeight="251708416" behindDoc="1" locked="0" layoutInCell="1" allowOverlap="1" wp14:anchorId="23574339" wp14:editId="65BAA06C">
                <wp:simplePos x="0" y="0"/>
                <wp:positionH relativeFrom="page">
                  <wp:posOffset>-67878</wp:posOffset>
                </wp:positionH>
                <wp:positionV relativeFrom="paragraph">
                  <wp:posOffset>-617855</wp:posOffset>
                </wp:positionV>
                <wp:extent cx="10881731" cy="873252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B64BF" w14:textId="77777777" w:rsidR="00EF2851" w:rsidRDefault="00EF2851" w:rsidP="009A71D3">
          <w:pPr>
            <w:spacing w:after="200"/>
            <w:rPr>
              <w:lang w:bidi="de-DE"/>
            </w:rPr>
          </w:pPr>
        </w:p>
        <w:p w14:paraId="0A64EAC0" w14:textId="77777777" w:rsidR="00EF2851" w:rsidRDefault="00EF2851" w:rsidP="009A71D3">
          <w:pPr>
            <w:pStyle w:val="berschrift3"/>
            <w:rPr>
              <w:sz w:val="40"/>
              <w:szCs w:val="40"/>
            </w:rPr>
          </w:pPr>
        </w:p>
        <w:p w14:paraId="5C8E88DC" w14:textId="77777777" w:rsidR="00EF2851" w:rsidRDefault="00EF2851" w:rsidP="009A71D3"/>
        <w:p w14:paraId="63255A34" w14:textId="77777777" w:rsidR="00EF2851" w:rsidRDefault="00EF2851" w:rsidP="009A71D3"/>
        <w:p w14:paraId="2B026784" w14:textId="77777777" w:rsidR="00EF2851" w:rsidRDefault="00EF2851" w:rsidP="009A71D3"/>
        <w:p w14:paraId="1649F8A4" w14:textId="77777777" w:rsidR="00EF2851" w:rsidRDefault="00EF2851" w:rsidP="009A71D3"/>
        <w:p w14:paraId="2ED45C35" w14:textId="77777777" w:rsidR="00EF2851" w:rsidRDefault="00EF2851" w:rsidP="009A71D3"/>
        <w:p w14:paraId="23E232AD" w14:textId="77777777" w:rsidR="00EF2851" w:rsidRDefault="00EF2851" w:rsidP="009A71D3"/>
        <w:p w14:paraId="37BECD06" w14:textId="77777777" w:rsidR="00EF2851" w:rsidRDefault="00EF2851" w:rsidP="009A71D3"/>
        <w:p w14:paraId="2DCC1F2B" w14:textId="77777777" w:rsidR="00EF2851" w:rsidRDefault="00EF2851" w:rsidP="009A71D3"/>
        <w:p w14:paraId="0AD4931C" w14:textId="77777777" w:rsidR="00EF2851" w:rsidRDefault="00EF2851" w:rsidP="009A71D3"/>
        <w:p w14:paraId="181C4E86" w14:textId="77777777" w:rsidR="00EF2851" w:rsidRDefault="00EF2851" w:rsidP="009A71D3"/>
        <w:p w14:paraId="10FD2ABF" w14:textId="77777777" w:rsidR="00EF2851" w:rsidRDefault="00EF2851" w:rsidP="009A71D3"/>
        <w:p w14:paraId="5B5DA07A" w14:textId="77777777" w:rsidR="00EF2851" w:rsidRDefault="00EF2851" w:rsidP="009A71D3"/>
        <w:p w14:paraId="31E23FEA" w14:textId="77777777" w:rsidR="00EF2851" w:rsidRDefault="00EF2851" w:rsidP="009A71D3"/>
        <w:p w14:paraId="4FBAB472" w14:textId="77777777" w:rsidR="00EF2851" w:rsidRDefault="00EF2851" w:rsidP="009A71D3"/>
        <w:p w14:paraId="48A95B58" w14:textId="77777777" w:rsidR="00EF2851" w:rsidRDefault="00EF2851" w:rsidP="009A71D3"/>
        <w:p w14:paraId="24222852" w14:textId="77777777" w:rsidR="00EF2851" w:rsidRDefault="00EF2851" w:rsidP="009A71D3"/>
        <w:p w14:paraId="4D71941A" w14:textId="77777777" w:rsidR="00EF2851" w:rsidRDefault="00EF2851" w:rsidP="009A71D3"/>
        <w:p w14:paraId="194B79C5" w14:textId="77777777" w:rsidR="00EF2851" w:rsidRDefault="00EF2851" w:rsidP="009A71D3"/>
        <w:p w14:paraId="7F8B499D" w14:textId="77777777" w:rsidR="00EF2851" w:rsidRDefault="00EF2851" w:rsidP="009A71D3"/>
        <w:p w14:paraId="1D93FE14" w14:textId="77777777" w:rsidR="00EF2851" w:rsidRDefault="00EF2851" w:rsidP="009A71D3"/>
        <w:p w14:paraId="51870A6C" w14:textId="77777777" w:rsidR="00EF2851" w:rsidRDefault="00EF2851" w:rsidP="009A71D3">
          <w:r>
            <w:rPr>
              <w:noProof/>
              <w:lang w:eastAsia="de-DE"/>
            </w:rPr>
            <mc:AlternateContent>
              <mc:Choice Requires="wps">
                <w:drawing>
                  <wp:anchor distT="0" distB="0" distL="114300" distR="114300" simplePos="0" relativeHeight="251707392" behindDoc="1" locked="0" layoutInCell="1" allowOverlap="1" wp14:anchorId="43A92A59" wp14:editId="4BCA6D60">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07BC7D" id="Rechteck 5" o:spid="_x0000_s1026" alt="Farbiges Rechteck" style="position:absolute;margin-left:0;margin-top:0;width:611.1pt;height:316.5pt;z-index:-251609088;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44A7C42D" w14:textId="77777777" w:rsidR="00EF2851" w:rsidRDefault="00EF2851" w:rsidP="009A71D3"/>
        <w:p w14:paraId="731DBE3F" w14:textId="77777777" w:rsidR="00EF2851" w:rsidRDefault="00EF2851" w:rsidP="009A71D3"/>
        <w:p w14:paraId="5718772A" w14:textId="77777777" w:rsidR="00EF2851" w:rsidRDefault="00EF2851" w:rsidP="009A71D3"/>
        <w:p w14:paraId="60A05EE5" w14:textId="77777777" w:rsidR="00EF2851" w:rsidRDefault="00EF2851" w:rsidP="009A71D3"/>
        <w:p w14:paraId="036572D4" w14:textId="77777777" w:rsidR="00EF2851" w:rsidRDefault="00EF2851" w:rsidP="009A71D3"/>
        <w:p w14:paraId="65F2D740" w14:textId="77777777" w:rsidR="00EF2851" w:rsidRDefault="00EF2851" w:rsidP="009A71D3"/>
        <w:p w14:paraId="3038A0D8" w14:textId="77777777" w:rsidR="00EF2851" w:rsidRDefault="00EF2851" w:rsidP="009A71D3"/>
        <w:p w14:paraId="077F5C35" w14:textId="77777777" w:rsidR="00EF2851" w:rsidRDefault="00EF2851" w:rsidP="009A71D3"/>
        <w:p w14:paraId="3C0119A6" w14:textId="77777777" w:rsidR="00EF2851" w:rsidRDefault="00EF2851" w:rsidP="009A71D3"/>
        <w:p w14:paraId="1141B838" w14:textId="77777777" w:rsidR="00EF2851" w:rsidRDefault="00EF2851" w:rsidP="009A71D3"/>
        <w:p w14:paraId="2144F7B0" w14:textId="77777777" w:rsidR="00EF2851" w:rsidRDefault="00EF2851"/>
        <w:p w14:paraId="36C5899A" w14:textId="6924AE60" w:rsidR="00EF2851" w:rsidRDefault="00EF2851" w:rsidP="00EF2851">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48E1FE06"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776BC7">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0DE47B18" w14:textId="77777777" w:rsidR="00776BC7" w:rsidRPr="00AA5936" w:rsidRDefault="00776BC7" w:rsidP="00776BC7">
            <w:pPr>
              <w:rPr>
                <w:sz w:val="18"/>
                <w:szCs w:val="18"/>
              </w:rPr>
            </w:pPr>
            <w:r>
              <w:rPr>
                <w:sz w:val="18"/>
                <w:szCs w:val="18"/>
              </w:rPr>
              <w:t>Im Vorfeld müssen Sie sicherstellen, dass der Schreibschutz des Dokuments aktiv ist. Schalten Sie ihn ggf. so ein:</w:t>
            </w:r>
          </w:p>
          <w:p w14:paraId="11530816" w14:textId="77777777" w:rsidR="00776BC7" w:rsidRDefault="00776BC7" w:rsidP="00776BC7">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3969E898" w14:textId="77777777" w:rsidR="00776BC7" w:rsidRPr="003C7F79" w:rsidRDefault="00776BC7" w:rsidP="00776BC7">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2F0CD654" w14:textId="77777777" w:rsidR="00776BC7" w:rsidRPr="00AA5936" w:rsidRDefault="00776BC7" w:rsidP="00776BC7">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1A871675" w14:textId="77777777" w:rsidR="00776BC7" w:rsidRPr="00AA5936" w:rsidRDefault="00776BC7" w:rsidP="00776BC7">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4B7533FC" w14:textId="77777777" w:rsidR="00776BC7" w:rsidRPr="00AA5936" w:rsidRDefault="00776BC7" w:rsidP="00776BC7">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6A582E33" w14:textId="77777777" w:rsidR="00776BC7" w:rsidRPr="00AA5936" w:rsidRDefault="00776BC7" w:rsidP="00776BC7">
            <w:pPr>
              <w:rPr>
                <w:sz w:val="18"/>
                <w:szCs w:val="18"/>
              </w:rPr>
            </w:pPr>
          </w:p>
          <w:p w14:paraId="53F14AB2" w14:textId="77777777" w:rsidR="00776BC7" w:rsidRPr="003C7F79" w:rsidRDefault="00776BC7" w:rsidP="00776BC7">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6ACB6547" w14:textId="77777777" w:rsidR="00776BC7" w:rsidRPr="00AA5936" w:rsidRDefault="00776BC7" w:rsidP="00776BC7">
            <w:pPr>
              <w:rPr>
                <w:sz w:val="18"/>
                <w:szCs w:val="18"/>
              </w:rPr>
            </w:pPr>
          </w:p>
          <w:p w14:paraId="17F95419" w14:textId="77777777" w:rsidR="00776BC7" w:rsidRPr="00AA5936" w:rsidRDefault="00776BC7" w:rsidP="00776BC7">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531C0DEF" w14:textId="77777777" w:rsidR="00776BC7" w:rsidRPr="00AA5936" w:rsidRDefault="00776BC7" w:rsidP="00776BC7">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764F7545" w14:textId="77777777" w:rsidR="00776BC7" w:rsidRPr="00AA5936" w:rsidRDefault="00776BC7" w:rsidP="00776BC7">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6152C409" w14:textId="77777777" w:rsidR="00776BC7" w:rsidRPr="00AA5936" w:rsidRDefault="00776BC7" w:rsidP="00776BC7">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3F3783BB" w14:textId="77777777" w:rsidR="00776BC7" w:rsidRPr="00AA5936" w:rsidRDefault="00776BC7" w:rsidP="00776BC7">
            <w:pPr>
              <w:rPr>
                <w:sz w:val="18"/>
                <w:szCs w:val="18"/>
              </w:rPr>
            </w:pPr>
          </w:p>
          <w:p w14:paraId="030A631B" w14:textId="77777777" w:rsidR="008A3BD9" w:rsidRDefault="008A3BD9" w:rsidP="008A3BD9">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12EAE44C" w14:textId="44608891" w:rsidR="0068303D" w:rsidRDefault="0068303D" w:rsidP="0068303D">
            <w:pPr>
              <w:rPr>
                <w:sz w:val="18"/>
                <w:szCs w:val="18"/>
              </w:rPr>
            </w:pPr>
          </w:p>
          <w:p w14:paraId="4663F3C0" w14:textId="038AD4C3" w:rsidR="00D53597" w:rsidRDefault="00D53597" w:rsidP="0068303D">
            <w:pPr>
              <w:rPr>
                <w:sz w:val="18"/>
                <w:szCs w:val="18"/>
              </w:rPr>
            </w:pPr>
          </w:p>
          <w:p w14:paraId="0010DF50" w14:textId="2253A275" w:rsidR="00D53597" w:rsidRDefault="00D53597" w:rsidP="0068303D">
            <w:pPr>
              <w:rPr>
                <w:sz w:val="18"/>
                <w:szCs w:val="18"/>
              </w:rPr>
            </w:pPr>
          </w:p>
          <w:p w14:paraId="7D8C244A" w14:textId="77777777" w:rsidR="00D53597" w:rsidRDefault="00D53597" w:rsidP="0068303D">
            <w:pPr>
              <w:rPr>
                <w:sz w:val="18"/>
                <w:szCs w:val="18"/>
              </w:rPr>
            </w:pPr>
          </w:p>
          <w:p w14:paraId="25DDF053" w14:textId="77777777" w:rsidR="00D53597" w:rsidRDefault="00D53597" w:rsidP="0068303D">
            <w:pPr>
              <w:rPr>
                <w:sz w:val="18"/>
                <w:szCs w:val="18"/>
              </w:rPr>
            </w:pPr>
          </w:p>
          <w:p w14:paraId="55690710" w14:textId="1FB7FE38"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1EE9313F">
                      <wp:extent cx="5422005" cy="1872762"/>
                      <wp:effectExtent l="0" t="0" r="0" b="0"/>
                      <wp:docPr id="7" name="Textfeld 7"/>
                      <wp:cNvGraphicFramePr/>
                      <a:graphic xmlns:a="http://schemas.openxmlformats.org/drawingml/2006/main">
                        <a:graphicData uri="http://schemas.microsoft.com/office/word/2010/wordprocessingShape">
                          <wps:wsp>
                            <wps:cNvSpPr txBox="1"/>
                            <wps:spPr>
                              <a:xfrm>
                                <a:off x="0" y="0"/>
                                <a:ext cx="5422005" cy="1872762"/>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7C8D1F83" w:rsidR="003C77E2" w:rsidRPr="00762072" w:rsidRDefault="003C77E2" w:rsidP="003C77E2">
                                  <w:pPr>
                                    <w:rPr>
                                      <w:rFonts w:cs="Arial"/>
                                      <w:b w:val="0"/>
                                      <w:bCs/>
                                      <w:sz w:val="20"/>
                                      <w:szCs w:val="20"/>
                                    </w:rPr>
                                  </w:pPr>
                                  <w:r>
                                    <w:rPr>
                                      <w:rFonts w:cs="Arial"/>
                                      <w:b w:val="0"/>
                                      <w:bCs/>
                                      <w:sz w:val="20"/>
                                      <w:szCs w:val="20"/>
                                    </w:rPr>
                                    <w:t xml:space="preserve">Der Inhalt dieser Mustervorlage </w:t>
                                  </w:r>
                                  <w:r w:rsidR="004652D2">
                                    <w:rPr>
                                      <w:rFonts w:cs="Arial"/>
                                      <w:b w:val="0"/>
                                      <w:bCs/>
                                      <w:sz w:val="20"/>
                                      <w:szCs w:val="20"/>
                                    </w:rPr>
                                    <w:t>entspricht den Vorgaben laut §</w:t>
                                  </w:r>
                                  <w:r w:rsidR="00776BC7">
                                    <w:rPr>
                                      <w:rFonts w:cs="Arial"/>
                                      <w:b w:val="0"/>
                                      <w:bCs/>
                                      <w:sz w:val="20"/>
                                      <w:szCs w:val="20"/>
                                    </w:rPr>
                                    <w:t xml:space="preserve"> </w:t>
                                  </w:r>
                                  <w:r w:rsidR="004652D2">
                                    <w:rPr>
                                      <w:rFonts w:cs="Arial"/>
                                      <w:b w:val="0"/>
                                      <w:bCs/>
                                      <w:sz w:val="20"/>
                                      <w:szCs w:val="20"/>
                                    </w:rPr>
                                    <w:t>2 des Transplantationsgesetzes</w:t>
                                  </w:r>
                                  <w:r>
                                    <w:rPr>
                                      <w:rFonts w:cs="Arial"/>
                                      <w:b w:val="0"/>
                                      <w:bCs/>
                                      <w:sz w:val="20"/>
                                      <w:szCs w:val="20"/>
                                    </w:rPr>
                                    <w:t xml:space="preserve">.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w:t>
                                  </w:r>
                                  <w:r w:rsidR="004652D2">
                                    <w:rPr>
                                      <w:rFonts w:cs="Arial"/>
                                      <w:b w:val="0"/>
                                      <w:bCs/>
                                      <w:sz w:val="20"/>
                                      <w:szCs w:val="20"/>
                                    </w:rPr>
                                    <w:t>Ihres Organspendeausweises</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1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7C8D1F83" w:rsidR="003C77E2" w:rsidRPr="00762072" w:rsidRDefault="003C77E2" w:rsidP="003C77E2">
                            <w:pPr>
                              <w:rPr>
                                <w:rFonts w:cs="Arial"/>
                                <w:b w:val="0"/>
                                <w:bCs/>
                                <w:sz w:val="20"/>
                                <w:szCs w:val="20"/>
                              </w:rPr>
                            </w:pPr>
                            <w:r>
                              <w:rPr>
                                <w:rFonts w:cs="Arial"/>
                                <w:b w:val="0"/>
                                <w:bCs/>
                                <w:sz w:val="20"/>
                                <w:szCs w:val="20"/>
                              </w:rPr>
                              <w:t xml:space="preserve">Der Inhalt dieser Mustervorlage </w:t>
                            </w:r>
                            <w:r w:rsidR="004652D2">
                              <w:rPr>
                                <w:rFonts w:cs="Arial"/>
                                <w:b w:val="0"/>
                                <w:bCs/>
                                <w:sz w:val="20"/>
                                <w:szCs w:val="20"/>
                              </w:rPr>
                              <w:t>entspricht den Vorgaben laut §</w:t>
                            </w:r>
                            <w:r w:rsidR="00776BC7">
                              <w:rPr>
                                <w:rFonts w:cs="Arial"/>
                                <w:b w:val="0"/>
                                <w:bCs/>
                                <w:sz w:val="20"/>
                                <w:szCs w:val="20"/>
                              </w:rPr>
                              <w:t xml:space="preserve"> </w:t>
                            </w:r>
                            <w:r w:rsidR="004652D2">
                              <w:rPr>
                                <w:rFonts w:cs="Arial"/>
                                <w:b w:val="0"/>
                                <w:bCs/>
                                <w:sz w:val="20"/>
                                <w:szCs w:val="20"/>
                              </w:rPr>
                              <w:t>2 des Transplantationsgesetzes</w:t>
                            </w:r>
                            <w:r>
                              <w:rPr>
                                <w:rFonts w:cs="Arial"/>
                                <w:b w:val="0"/>
                                <w:bCs/>
                                <w:sz w:val="20"/>
                                <w:szCs w:val="20"/>
                              </w:rPr>
                              <w:t xml:space="preserve">.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w:t>
                            </w:r>
                            <w:r w:rsidR="004652D2">
                              <w:rPr>
                                <w:rFonts w:cs="Arial"/>
                                <w:b w:val="0"/>
                                <w:bCs/>
                                <w:sz w:val="20"/>
                                <w:szCs w:val="20"/>
                              </w:rPr>
                              <w:t>Ihres Organspendeausweises</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EDAC2E5" w14:textId="1F087402" w:rsidR="00480201" w:rsidRDefault="00480201" w:rsidP="00480201">
      <w:pPr>
        <w:rPr>
          <w:lang w:eastAsia="de-DE"/>
        </w:rPr>
      </w:pPr>
    </w:p>
    <w:p w14:paraId="1F55673E" w14:textId="4751BEB1" w:rsidR="001B5F73" w:rsidRDefault="00207760" w:rsidP="00480201">
      <w:pPr>
        <w:rPr>
          <w:lang w:eastAsia="de-DE"/>
        </w:rPr>
      </w:pPr>
      <w:r>
        <w:rPr>
          <w:noProof/>
          <w:lang w:eastAsia="de-DE"/>
        </w:rPr>
        <mc:AlternateContent>
          <mc:Choice Requires="wps">
            <w:drawing>
              <wp:anchor distT="0" distB="0" distL="114300" distR="114300" simplePos="0" relativeHeight="251685888" behindDoc="0" locked="0" layoutInCell="1" allowOverlap="1" wp14:anchorId="54A5AB64" wp14:editId="260D6265">
                <wp:simplePos x="0" y="0"/>
                <wp:positionH relativeFrom="margin">
                  <wp:align>left</wp:align>
                </wp:positionH>
                <wp:positionV relativeFrom="paragraph">
                  <wp:posOffset>2368550</wp:posOffset>
                </wp:positionV>
                <wp:extent cx="6306185" cy="368935"/>
                <wp:effectExtent l="0" t="0" r="0" b="0"/>
                <wp:wrapNone/>
                <wp:docPr id="22" name="Textfeld 22"/>
                <wp:cNvGraphicFramePr/>
                <a:graphic xmlns:a="http://schemas.openxmlformats.org/drawingml/2006/main">
                  <a:graphicData uri="http://schemas.microsoft.com/office/word/2010/wordprocessingShape">
                    <wps:wsp>
                      <wps:cNvSpPr txBox="1"/>
                      <wps:spPr>
                        <a:xfrm>
                          <a:off x="0" y="0"/>
                          <a:ext cx="6306185" cy="368935"/>
                        </a:xfrm>
                        <a:prstGeom prst="rect">
                          <a:avLst/>
                        </a:prstGeom>
                        <a:solidFill>
                          <a:srgbClr val="FFFFFF"/>
                        </a:solidFill>
                        <a:ln w="6350">
                          <a:noFill/>
                        </a:ln>
                      </wps:spPr>
                      <wps:txbx>
                        <w:txbxContent>
                          <w:p w14:paraId="554DE302" w14:textId="56D18F4F" w:rsidR="00207760" w:rsidRDefault="00D53597" w:rsidP="00207760">
                            <w:r>
                              <w:t>Notfallkarte ohne Kontaktperson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A5AB64" id="Textfeld 22" o:spid="_x0000_s1028" type="#_x0000_t202" style="position:absolute;margin-left:0;margin-top:186.5pt;width:496.55pt;height:29.05pt;z-index:2516858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" stroked="f" strokeweight=".5pt">
                <v:textbox>
                  <w:txbxContent>
                    <w:p w14:paraId="554DE302" w14:textId="56D18F4F" w:rsidR="00207760" w:rsidRDefault="00D53597" w:rsidP="00207760">
                      <w:r>
                        <w:t>Notfallkarte ohne Kontaktperson</w:t>
                      </w:r>
                    </w:p>
                  </w:txbxContent>
                </v:textbox>
                <w10:wrap anchorx="margin"/>
              </v:shape>
            </w:pict>
          </mc:Fallback>
        </mc:AlternateContent>
      </w:r>
    </w:p>
    <w:p w14:paraId="5043D435" w14:textId="544CECDF" w:rsidR="006A3F6D" w:rsidRPr="00480201" w:rsidRDefault="001203A6" w:rsidP="006A3F6D">
      <w:pPr>
        <w:rPr>
          <w:lang w:eastAsia="de-DE"/>
        </w:rPr>
      </w:pPr>
      <w:r>
        <w:rPr>
          <w:noProof/>
          <w:lang w:eastAsia="de-DE"/>
        </w:rPr>
        <w:lastRenderedPageBreak/>
        <mc:AlternateContent>
          <mc:Choice Requires="wps">
            <w:drawing>
              <wp:anchor distT="45720" distB="45720" distL="114300" distR="114300" simplePos="0" relativeHeight="251682816" behindDoc="0" locked="0" layoutInCell="1" allowOverlap="1" wp14:anchorId="791C5FF9" wp14:editId="23020AD2">
                <wp:simplePos x="0" y="0"/>
                <wp:positionH relativeFrom="margin">
                  <wp:align>center</wp:align>
                </wp:positionH>
                <wp:positionV relativeFrom="paragraph">
                  <wp:posOffset>2595698</wp:posOffset>
                </wp:positionV>
                <wp:extent cx="6341745" cy="1154430"/>
                <wp:effectExtent l="0" t="0" r="1905" b="7620"/>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745" cy="1155032"/>
                        </a:xfrm>
                        <a:prstGeom prst="rect">
                          <a:avLst/>
                        </a:prstGeom>
                        <a:solidFill>
                          <a:schemeClr val="bg2">
                            <a:lumMod val="90000"/>
                          </a:schemeClr>
                        </a:solidFill>
                        <a:ln w="9525">
                          <a:noFill/>
                          <a:miter lim="800000"/>
                          <a:headEnd/>
                          <a:tailEnd/>
                        </a:ln>
                      </wps:spPr>
                      <wps:txbx>
                        <w:txbxContent>
                          <w:p w14:paraId="0A81A1AC" w14:textId="3591EF1F" w:rsidR="00207760" w:rsidRPr="00D53597" w:rsidRDefault="00D53597" w:rsidP="00D53597">
                            <w:pPr>
                              <w:jc w:val="both"/>
                              <w:rPr>
                                <w:b w:val="0"/>
                                <w:bCs/>
                              </w:rPr>
                            </w:pPr>
                            <w:r w:rsidRPr="00D53597">
                              <w:rPr>
                                <w:b w:val="0"/>
                                <w:bCs/>
                              </w:rPr>
                              <w:t xml:space="preserve">Schneiden Sie </w:t>
                            </w:r>
                            <w:r w:rsidR="002A633F">
                              <w:rPr>
                                <w:b w:val="0"/>
                                <w:bCs/>
                              </w:rPr>
                              <w:t>den Organspendeausweis aus</w:t>
                            </w:r>
                            <w:r w:rsidRPr="00D53597">
                              <w:rPr>
                                <w:b w:val="0"/>
                                <w:bCs/>
                              </w:rPr>
                              <w:t xml:space="preserve">, falten Sie </w:t>
                            </w:r>
                            <w:r w:rsidR="002A633F">
                              <w:rPr>
                                <w:b w:val="0"/>
                                <w:bCs/>
                              </w:rPr>
                              <w:t xml:space="preserve">ihn </w:t>
                            </w:r>
                            <w:r w:rsidRPr="00D53597">
                              <w:rPr>
                                <w:b w:val="0"/>
                                <w:bCs/>
                              </w:rPr>
                              <w:t xml:space="preserve">an der Linie mit den zwei Pfeilen in der Mitte und stecken Sie </w:t>
                            </w:r>
                            <w:r w:rsidR="002A633F">
                              <w:rPr>
                                <w:b w:val="0"/>
                                <w:bCs/>
                              </w:rPr>
                              <w:t>ihn</w:t>
                            </w:r>
                            <w:r w:rsidRPr="00D53597">
                              <w:rPr>
                                <w:b w:val="0"/>
                                <w:bCs/>
                              </w:rPr>
                              <w:t xml:space="preserve"> an eine Stelle in Ihre</w:t>
                            </w:r>
                            <w:r w:rsidR="00776BC7">
                              <w:rPr>
                                <w:b w:val="0"/>
                                <w:bCs/>
                              </w:rPr>
                              <w:t>m</w:t>
                            </w:r>
                            <w:r w:rsidRPr="00D53597">
                              <w:rPr>
                                <w:b w:val="0"/>
                                <w:bCs/>
                              </w:rPr>
                              <w:t xml:space="preserve"> Geldbeutel, die möglichst direkt nach dem Öffnen gesehen wird. Nutzen Sie für den Ausdruck bitte ein etwas dickeres Papier und verwenden Sie die Druckoption </w:t>
                            </w:r>
                            <w:r w:rsidR="00776BC7" w:rsidRPr="00776BC7">
                              <w:rPr>
                                <w:b w:val="0"/>
                                <w:bCs/>
                                <w:i/>
                              </w:rPr>
                              <w:t>T</w:t>
                            </w:r>
                            <w:r w:rsidRPr="00776BC7">
                              <w:rPr>
                                <w:b w:val="0"/>
                                <w:bCs/>
                                <w:i/>
                              </w:rPr>
                              <w:t>atsächliche Größe</w:t>
                            </w:r>
                            <w:r w:rsidR="00964381">
                              <w:rPr>
                                <w:b w:val="0"/>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C5FF9" id="Textfeld 2" o:spid="_x0000_s1029" type="#_x0000_t202" style="position:absolute;margin-left:0;margin-top:204.4pt;width:499.35pt;height:90.9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" fillcolor="#cfcdcd [2894]" stroked="f">
                <v:textbox>
                  <w:txbxContent>
                    <w:p w14:paraId="0A81A1AC" w14:textId="3591EF1F" w:rsidR="00207760" w:rsidRPr="00D53597" w:rsidRDefault="00D53597" w:rsidP="00D53597">
                      <w:pPr>
                        <w:jc w:val="both"/>
                        <w:rPr>
                          <w:b w:val="0"/>
                          <w:bCs/>
                        </w:rPr>
                      </w:pPr>
                      <w:r w:rsidRPr="00D53597">
                        <w:rPr>
                          <w:b w:val="0"/>
                          <w:bCs/>
                        </w:rPr>
                        <w:t xml:space="preserve">Schneiden Sie </w:t>
                      </w:r>
                      <w:r w:rsidR="002A633F">
                        <w:rPr>
                          <w:b w:val="0"/>
                          <w:bCs/>
                        </w:rPr>
                        <w:t>den Organspendeausweis aus</w:t>
                      </w:r>
                      <w:r w:rsidRPr="00D53597">
                        <w:rPr>
                          <w:b w:val="0"/>
                          <w:bCs/>
                        </w:rPr>
                        <w:t xml:space="preserve">, falten Sie </w:t>
                      </w:r>
                      <w:r w:rsidR="002A633F">
                        <w:rPr>
                          <w:b w:val="0"/>
                          <w:bCs/>
                        </w:rPr>
                        <w:t xml:space="preserve">ihn </w:t>
                      </w:r>
                      <w:r w:rsidRPr="00D53597">
                        <w:rPr>
                          <w:b w:val="0"/>
                          <w:bCs/>
                        </w:rPr>
                        <w:t xml:space="preserve">an der Linie mit den zwei Pfeilen in der Mitte und stecken Sie </w:t>
                      </w:r>
                      <w:r w:rsidR="002A633F">
                        <w:rPr>
                          <w:b w:val="0"/>
                          <w:bCs/>
                        </w:rPr>
                        <w:t>ihn</w:t>
                      </w:r>
                      <w:r w:rsidRPr="00D53597">
                        <w:rPr>
                          <w:b w:val="0"/>
                          <w:bCs/>
                        </w:rPr>
                        <w:t xml:space="preserve"> an eine Stelle in Ihre</w:t>
                      </w:r>
                      <w:r w:rsidR="00776BC7">
                        <w:rPr>
                          <w:b w:val="0"/>
                          <w:bCs/>
                        </w:rPr>
                        <w:t>m</w:t>
                      </w:r>
                      <w:r w:rsidRPr="00D53597">
                        <w:rPr>
                          <w:b w:val="0"/>
                          <w:bCs/>
                        </w:rPr>
                        <w:t xml:space="preserve"> Geldbeutel, die möglichst direkt nach dem Öffnen gesehen wird. Nutzen Sie für den Ausdruck bitte ein etwas dickeres Papier und verwenden Sie die Druckoption </w:t>
                      </w:r>
                      <w:r w:rsidR="00776BC7" w:rsidRPr="00776BC7">
                        <w:rPr>
                          <w:b w:val="0"/>
                          <w:bCs/>
                          <w:i/>
                        </w:rPr>
                        <w:t>T</w:t>
                      </w:r>
                      <w:r w:rsidRPr="00776BC7">
                        <w:rPr>
                          <w:b w:val="0"/>
                          <w:bCs/>
                          <w:i/>
                        </w:rPr>
                        <w:t>atsächliche Größe</w:t>
                      </w:r>
                      <w:r w:rsidR="00964381">
                        <w:rPr>
                          <w:b w:val="0"/>
                          <w:bCs/>
                        </w:rPr>
                        <w:t>.</w:t>
                      </w:r>
                    </w:p>
                  </w:txbxContent>
                </v:textbox>
                <w10:wrap type="square" anchorx="margin"/>
              </v:shape>
            </w:pict>
          </mc:Fallback>
        </mc:AlternateContent>
      </w:r>
      <w:r w:rsidR="002A633F">
        <w:rPr>
          <w:noProof/>
          <w:lang w:eastAsia="de-DE"/>
        </w:rPr>
        <mc:AlternateContent>
          <mc:Choice Requires="wps">
            <w:drawing>
              <wp:anchor distT="45720" distB="45720" distL="114300" distR="114300" simplePos="0" relativeHeight="251701248" behindDoc="0" locked="0" layoutInCell="1" allowOverlap="1" wp14:anchorId="43A8F1D7" wp14:editId="6DF4412E">
                <wp:simplePos x="0" y="0"/>
                <wp:positionH relativeFrom="column">
                  <wp:posOffset>3198944</wp:posOffset>
                </wp:positionH>
                <wp:positionV relativeFrom="paragraph">
                  <wp:posOffset>1475031</wp:posOffset>
                </wp:positionV>
                <wp:extent cx="316230" cy="168275"/>
                <wp:effectExtent l="0" t="0" r="7620" b="3175"/>
                <wp:wrapNone/>
                <wp:docPr id="19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68275"/>
                        </a:xfrm>
                        <a:prstGeom prst="rect">
                          <a:avLst/>
                        </a:prstGeom>
                        <a:solidFill>
                          <a:srgbClr val="FFFFFF"/>
                        </a:solidFill>
                        <a:ln w="9525">
                          <a:noFill/>
                          <a:miter lim="800000"/>
                          <a:headEnd/>
                          <a:tailEnd/>
                        </a:ln>
                      </wps:spPr>
                      <wps:txbx>
                        <w:txbxContent>
                          <w:p w14:paraId="0DB70367" w14:textId="77777777" w:rsidR="002A633F" w:rsidRPr="002A633F" w:rsidRDefault="002A633F" w:rsidP="002A633F">
                            <w:pPr>
                              <w:rPr>
                                <w:sz w:val="10"/>
                                <w:szCs w:val="10"/>
                              </w:rPr>
                            </w:pPr>
                            <w:r w:rsidRPr="002A633F">
                              <w:rPr>
                                <w:sz w:val="10"/>
                                <w:szCs w:val="10"/>
                              </w:rPr>
                              <w:t>oder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8F1D7" id="_x0000_s1030" type="#_x0000_t202" style="position:absolute;margin-left:251.9pt;margin-top:116.15pt;width:24.9pt;height:13.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" stroked="f">
                <v:textbox>
                  <w:txbxContent>
                    <w:p w14:paraId="0DB70367" w14:textId="77777777" w:rsidR="002A633F" w:rsidRPr="002A633F" w:rsidRDefault="002A633F" w:rsidP="002A633F">
                      <w:pPr>
                        <w:rPr>
                          <w:sz w:val="10"/>
                          <w:szCs w:val="10"/>
                        </w:rPr>
                      </w:pPr>
                      <w:r w:rsidRPr="002A633F">
                        <w:rPr>
                          <w:sz w:val="10"/>
                          <w:szCs w:val="10"/>
                        </w:rPr>
                        <w:t>oder</w:t>
                      </w:r>
                    </w:p>
                  </w:txbxContent>
                </v:textbox>
              </v:shape>
            </w:pict>
          </mc:Fallback>
        </mc:AlternateContent>
      </w:r>
      <w:r w:rsidR="002A633F">
        <w:rPr>
          <w:noProof/>
          <w:lang w:eastAsia="de-DE"/>
        </w:rPr>
        <mc:AlternateContent>
          <mc:Choice Requires="wps">
            <w:drawing>
              <wp:anchor distT="45720" distB="45720" distL="114300" distR="114300" simplePos="0" relativeHeight="251705344" behindDoc="0" locked="0" layoutInCell="1" allowOverlap="1" wp14:anchorId="567ABF4D" wp14:editId="7EBFB8A1">
                <wp:simplePos x="0" y="0"/>
                <wp:positionH relativeFrom="column">
                  <wp:posOffset>3198121</wp:posOffset>
                </wp:positionH>
                <wp:positionV relativeFrom="paragraph">
                  <wp:posOffset>1308025</wp:posOffset>
                </wp:positionV>
                <wp:extent cx="316230" cy="168275"/>
                <wp:effectExtent l="0" t="0" r="7620" b="3175"/>
                <wp:wrapNone/>
                <wp:docPr id="19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68275"/>
                        </a:xfrm>
                        <a:prstGeom prst="rect">
                          <a:avLst/>
                        </a:prstGeom>
                        <a:solidFill>
                          <a:srgbClr val="FFFFFF"/>
                        </a:solidFill>
                        <a:ln w="9525">
                          <a:noFill/>
                          <a:miter lim="800000"/>
                          <a:headEnd/>
                          <a:tailEnd/>
                        </a:ln>
                      </wps:spPr>
                      <wps:txbx>
                        <w:txbxContent>
                          <w:p w14:paraId="47B86440" w14:textId="77777777" w:rsidR="002A633F" w:rsidRPr="002A633F" w:rsidRDefault="002A633F" w:rsidP="002A633F">
                            <w:pPr>
                              <w:rPr>
                                <w:sz w:val="10"/>
                                <w:szCs w:val="10"/>
                              </w:rPr>
                            </w:pPr>
                            <w:r w:rsidRPr="002A633F">
                              <w:rPr>
                                <w:sz w:val="10"/>
                                <w:szCs w:val="10"/>
                              </w:rPr>
                              <w:t>oder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ABF4D" id="_x0000_s1031" type="#_x0000_t202" style="position:absolute;margin-left:251.8pt;margin-top:103pt;width:24.9pt;height:13.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" stroked="f">
                <v:textbox>
                  <w:txbxContent>
                    <w:p w14:paraId="47B86440" w14:textId="77777777" w:rsidR="002A633F" w:rsidRPr="002A633F" w:rsidRDefault="002A633F" w:rsidP="002A633F">
                      <w:pPr>
                        <w:rPr>
                          <w:sz w:val="10"/>
                          <w:szCs w:val="10"/>
                        </w:rPr>
                      </w:pPr>
                      <w:r w:rsidRPr="002A633F">
                        <w:rPr>
                          <w:sz w:val="10"/>
                          <w:szCs w:val="10"/>
                        </w:rPr>
                        <w:t>oder</w:t>
                      </w:r>
                    </w:p>
                  </w:txbxContent>
                </v:textbox>
              </v:shape>
            </w:pict>
          </mc:Fallback>
        </mc:AlternateContent>
      </w:r>
      <w:r w:rsidR="002A633F">
        <w:rPr>
          <w:noProof/>
          <w:lang w:eastAsia="de-DE"/>
        </w:rPr>
        <mc:AlternateContent>
          <mc:Choice Requires="wps">
            <w:drawing>
              <wp:anchor distT="45720" distB="45720" distL="114300" distR="114300" simplePos="0" relativeHeight="251703296" behindDoc="0" locked="0" layoutInCell="1" allowOverlap="1" wp14:anchorId="2A51C3BA" wp14:editId="1452CE13">
                <wp:simplePos x="0" y="0"/>
                <wp:positionH relativeFrom="column">
                  <wp:posOffset>3201035</wp:posOffset>
                </wp:positionH>
                <wp:positionV relativeFrom="paragraph">
                  <wp:posOffset>1038673</wp:posOffset>
                </wp:positionV>
                <wp:extent cx="318770" cy="168275"/>
                <wp:effectExtent l="0" t="0" r="5080" b="3175"/>
                <wp:wrapNone/>
                <wp:docPr id="1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68275"/>
                        </a:xfrm>
                        <a:prstGeom prst="rect">
                          <a:avLst/>
                        </a:prstGeom>
                        <a:solidFill>
                          <a:srgbClr val="FFFFFF"/>
                        </a:solidFill>
                        <a:ln w="9525">
                          <a:noFill/>
                          <a:miter lim="800000"/>
                          <a:headEnd/>
                          <a:tailEnd/>
                        </a:ln>
                      </wps:spPr>
                      <wps:txbx>
                        <w:txbxContent>
                          <w:p w14:paraId="16806544" w14:textId="77777777" w:rsidR="002A633F" w:rsidRPr="002A633F" w:rsidRDefault="002A633F" w:rsidP="002A633F">
                            <w:pPr>
                              <w:rPr>
                                <w:sz w:val="10"/>
                                <w:szCs w:val="10"/>
                              </w:rPr>
                            </w:pPr>
                            <w:r w:rsidRPr="002A633F">
                              <w:rPr>
                                <w:sz w:val="10"/>
                                <w:szCs w:val="10"/>
                              </w:rPr>
                              <w:t>oder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1C3BA" id="_x0000_s1032" type="#_x0000_t202" style="position:absolute;margin-left:252.05pt;margin-top:81.8pt;width:25.1pt;height:13.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" stroked="f">
                <v:textbox>
                  <w:txbxContent>
                    <w:p w14:paraId="16806544" w14:textId="77777777" w:rsidR="002A633F" w:rsidRPr="002A633F" w:rsidRDefault="002A633F" w:rsidP="002A633F">
                      <w:pPr>
                        <w:rPr>
                          <w:sz w:val="10"/>
                          <w:szCs w:val="10"/>
                        </w:rPr>
                      </w:pPr>
                      <w:r w:rsidRPr="002A633F">
                        <w:rPr>
                          <w:sz w:val="10"/>
                          <w:szCs w:val="10"/>
                        </w:rPr>
                        <w:t>oder</w:t>
                      </w:r>
                    </w:p>
                  </w:txbxContent>
                </v:textbox>
              </v:shape>
            </w:pict>
          </mc:Fallback>
        </mc:AlternateContent>
      </w:r>
      <w:r w:rsidR="002A633F">
        <w:rPr>
          <w:noProof/>
          <w:lang w:eastAsia="de-DE"/>
        </w:rPr>
        <mc:AlternateContent>
          <mc:Choice Requires="wps">
            <w:drawing>
              <wp:anchor distT="45720" distB="45720" distL="114300" distR="114300" simplePos="0" relativeHeight="251699200" behindDoc="0" locked="0" layoutInCell="1" allowOverlap="1" wp14:anchorId="3B90A0E0" wp14:editId="0FC8A230">
                <wp:simplePos x="0" y="0"/>
                <wp:positionH relativeFrom="column">
                  <wp:posOffset>3201072</wp:posOffset>
                </wp:positionH>
                <wp:positionV relativeFrom="paragraph">
                  <wp:posOffset>766594</wp:posOffset>
                </wp:positionV>
                <wp:extent cx="319032" cy="168275"/>
                <wp:effectExtent l="0" t="0" r="5080" b="317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32" cy="168275"/>
                        </a:xfrm>
                        <a:prstGeom prst="rect">
                          <a:avLst/>
                        </a:prstGeom>
                        <a:solidFill>
                          <a:srgbClr val="FFFFFF"/>
                        </a:solidFill>
                        <a:ln w="9525">
                          <a:noFill/>
                          <a:miter lim="800000"/>
                          <a:headEnd/>
                          <a:tailEnd/>
                        </a:ln>
                      </wps:spPr>
                      <wps:txbx>
                        <w:txbxContent>
                          <w:p w14:paraId="23AB3FF3" w14:textId="3C2DA8E2" w:rsidR="002A633F" w:rsidRPr="002A633F" w:rsidRDefault="002A633F">
                            <w:pPr>
                              <w:rPr>
                                <w:sz w:val="10"/>
                                <w:szCs w:val="10"/>
                              </w:rPr>
                            </w:pPr>
                            <w:r w:rsidRPr="002A633F">
                              <w:rPr>
                                <w:sz w:val="10"/>
                                <w:szCs w:val="10"/>
                              </w:rPr>
                              <w:t>oder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0A0E0" id="_x0000_s1033" type="#_x0000_t202" style="position:absolute;margin-left:252.05pt;margin-top:60.35pt;width:25.1pt;height:13.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" stroked="f">
                <v:textbox>
                  <w:txbxContent>
                    <w:p w14:paraId="23AB3FF3" w14:textId="3C2DA8E2" w:rsidR="002A633F" w:rsidRPr="002A633F" w:rsidRDefault="002A633F">
                      <w:pPr>
                        <w:rPr>
                          <w:sz w:val="10"/>
                          <w:szCs w:val="10"/>
                        </w:rPr>
                      </w:pPr>
                      <w:r w:rsidRPr="002A633F">
                        <w:rPr>
                          <w:sz w:val="10"/>
                          <w:szCs w:val="10"/>
                        </w:rPr>
                        <w:t>oder</w:t>
                      </w:r>
                    </w:p>
                  </w:txbxContent>
                </v:textbox>
              </v:shape>
            </w:pict>
          </mc:Fallback>
        </mc:AlternateContent>
      </w:r>
      <w:r w:rsidR="009B4FDD">
        <w:rPr>
          <w:noProof/>
          <w:lang w:eastAsia="de-DE"/>
        </w:rPr>
        <mc:AlternateContent>
          <mc:Choice Requires="wps">
            <w:drawing>
              <wp:anchor distT="0" distB="0" distL="114300" distR="114300" simplePos="0" relativeHeight="251697152" behindDoc="0" locked="0" layoutInCell="1" allowOverlap="1" wp14:anchorId="2A60F1EA" wp14:editId="44590B62">
                <wp:simplePos x="0" y="0"/>
                <wp:positionH relativeFrom="margin">
                  <wp:posOffset>3188131</wp:posOffset>
                </wp:positionH>
                <wp:positionV relativeFrom="paragraph">
                  <wp:posOffset>-40352</wp:posOffset>
                </wp:positionV>
                <wp:extent cx="0" cy="2365131"/>
                <wp:effectExtent l="76200" t="38100" r="57150" b="54610"/>
                <wp:wrapNone/>
                <wp:docPr id="31" name="Gerade Verbindung mit Pfeil 31"/>
                <wp:cNvGraphicFramePr/>
                <a:graphic xmlns:a="http://schemas.openxmlformats.org/drawingml/2006/main">
                  <a:graphicData uri="http://schemas.microsoft.com/office/word/2010/wordprocessingShape">
                    <wps:wsp>
                      <wps:cNvCnPr/>
                      <wps:spPr>
                        <a:xfrm>
                          <a:off x="0" y="0"/>
                          <a:ext cx="0" cy="2365131"/>
                        </a:xfrm>
                        <a:prstGeom prst="straightConnector1">
                          <a:avLst/>
                        </a:prstGeom>
                        <a:noFill/>
                        <a:ln w="12700">
                          <a:solidFill>
                            <a:srgbClr val="024F75"/>
                          </a:solidFill>
                          <a:prstDash val="solid"/>
                          <a:headEnd type="triangle"/>
                          <a:tailEnd type="triangle"/>
                        </a:ln>
                        <a:effectLst/>
                      </wps:spPr>
                      <wps:bodyPr/>
                    </wps:wsp>
                  </a:graphicData>
                </a:graphic>
              </wp:anchor>
            </w:drawing>
          </mc:Choice>
          <mc:Fallback>
            <w:pict>
              <v:shapetype w14:anchorId="2F7CD98E" id="_x0000_t32" coordsize="21600,21600" o:spt="32" o:oned="t" path="m,l21600,21600e" filled="f">
                <v:path arrowok="t" fillok="f" o:connecttype="none"/>
                <o:lock v:ext="edit" shapetype="t"/>
              </v:shapetype>
              <v:shape id="Gerade Verbindung mit Pfeil 31" o:spid="_x0000_s1026" type="#_x0000_t32" style="position:absolute;margin-left:251.05pt;margin-top:-3.2pt;width:0;height:186.25pt;z-index:25169715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" strokecolor="#024f75" strokeweight="1pt">
                <v:stroke startarrow="block" endarrow="block"/>
                <w10:wrap anchorx="margin"/>
              </v:shape>
            </w:pict>
          </mc:Fallback>
        </mc:AlternateContent>
      </w:r>
      <w:r w:rsidR="001B5F73">
        <w:rPr>
          <w:noProof/>
          <w:lang w:eastAsia="de-DE"/>
        </w:rPr>
        <mc:AlternateContent>
          <mc:Choice Requires="wps">
            <w:drawing>
              <wp:anchor distT="45720" distB="45720" distL="114300" distR="114300" simplePos="0" relativeHeight="251673600" behindDoc="0" locked="0" layoutInCell="1" allowOverlap="1" wp14:anchorId="4C3CDB0F" wp14:editId="342DBA2A">
                <wp:simplePos x="0" y="0"/>
                <wp:positionH relativeFrom="margin">
                  <wp:align>right</wp:align>
                </wp:positionH>
                <wp:positionV relativeFrom="paragraph">
                  <wp:posOffset>215900</wp:posOffset>
                </wp:positionV>
                <wp:extent cx="3167380" cy="1839595"/>
                <wp:effectExtent l="0" t="0" r="13970" b="2730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839595"/>
                        </a:xfrm>
                        <a:prstGeom prst="rect">
                          <a:avLst/>
                        </a:prstGeom>
                        <a:solidFill>
                          <a:srgbClr val="FFFFFF"/>
                        </a:solidFill>
                        <a:ln w="12700">
                          <a:solidFill>
                            <a:schemeClr val="tx1"/>
                          </a:solidFill>
                          <a:miter lim="800000"/>
                          <a:headEnd/>
                          <a:tailEnd/>
                        </a:ln>
                      </wps:spPr>
                      <wps:txbx>
                        <w:txbxContent>
                          <w:p w14:paraId="52476E4E" w14:textId="34C8E5AC" w:rsidR="001B5F73" w:rsidRPr="00523C67" w:rsidRDefault="00E74428" w:rsidP="00E74428">
                            <w:pPr>
                              <w:rPr>
                                <w:b w:val="0"/>
                                <w:bCs/>
                                <w:sz w:val="14"/>
                                <w:szCs w:val="14"/>
                              </w:rPr>
                            </w:pPr>
                            <w:r w:rsidRPr="00523C67">
                              <w:rPr>
                                <w:b w:val="0"/>
                                <w:bCs/>
                                <w:sz w:val="14"/>
                                <w:szCs w:val="14"/>
                              </w:rPr>
                              <w:t>Für den Fall, das</w:t>
                            </w:r>
                            <w:r w:rsidR="00776BC7">
                              <w:rPr>
                                <w:b w:val="0"/>
                                <w:bCs/>
                                <w:sz w:val="14"/>
                                <w:szCs w:val="14"/>
                              </w:rPr>
                              <w:t>s</w:t>
                            </w:r>
                            <w:r w:rsidRPr="00523C67">
                              <w:rPr>
                                <w:b w:val="0"/>
                                <w:bCs/>
                                <w:sz w:val="14"/>
                                <w:szCs w:val="14"/>
                              </w:rPr>
                              <w:t xml:space="preserve"> nach meinem Tod eine Spende von Organen/Gewebe zur Transplantation in Frage kommt, erkläre ich</w:t>
                            </w:r>
                            <w:r w:rsidR="00776BC7">
                              <w:rPr>
                                <w:b w:val="0"/>
                                <w:bCs/>
                                <w:sz w:val="14"/>
                                <w:szCs w:val="14"/>
                              </w:rPr>
                              <w:t>:</w:t>
                            </w:r>
                          </w:p>
                          <w:p w14:paraId="23DC407C" w14:textId="0CB717B3" w:rsidR="00E74428" w:rsidRPr="00523C67" w:rsidRDefault="00E74428" w:rsidP="00523C67">
                            <w:pPr>
                              <w:pStyle w:val="Listenabsatz"/>
                              <w:numPr>
                                <w:ilvl w:val="0"/>
                                <w:numId w:val="18"/>
                              </w:numPr>
                              <w:rPr>
                                <w:b w:val="0"/>
                                <w:bCs/>
                                <w:sz w:val="12"/>
                                <w:szCs w:val="12"/>
                              </w:rPr>
                            </w:pPr>
                            <w:r w:rsidRPr="00523C67">
                              <w:rPr>
                                <w:sz w:val="16"/>
                                <w:szCs w:val="16"/>
                              </w:rPr>
                              <w:t>JA</w:t>
                            </w:r>
                            <w:r w:rsidRPr="00523C67">
                              <w:rPr>
                                <w:sz w:val="12"/>
                                <w:szCs w:val="12"/>
                              </w:rPr>
                              <w:t xml:space="preserve">, </w:t>
                            </w:r>
                            <w:r w:rsidRPr="00523C67">
                              <w:rPr>
                                <w:b w:val="0"/>
                                <w:bCs/>
                                <w:sz w:val="12"/>
                                <w:szCs w:val="12"/>
                              </w:rPr>
                              <w:t>ich gestatte, dass nach der ärztlichen Feststellung meines Todes meinem Körper Organe und Gewebe entnommen werden</w:t>
                            </w:r>
                          </w:p>
                          <w:p w14:paraId="6714D37D" w14:textId="4C1CABF7" w:rsidR="00E74428" w:rsidRPr="00523C67" w:rsidRDefault="00E74428" w:rsidP="00523C67">
                            <w:pPr>
                              <w:pStyle w:val="Listenabsatz"/>
                              <w:numPr>
                                <w:ilvl w:val="0"/>
                                <w:numId w:val="18"/>
                              </w:numPr>
                              <w:rPr>
                                <w:sz w:val="12"/>
                                <w:szCs w:val="12"/>
                              </w:rPr>
                            </w:pPr>
                            <w:r w:rsidRPr="00523C67">
                              <w:rPr>
                                <w:sz w:val="16"/>
                                <w:szCs w:val="16"/>
                              </w:rPr>
                              <w:t>JA</w:t>
                            </w:r>
                            <w:r w:rsidRPr="00523C67">
                              <w:rPr>
                                <w:sz w:val="12"/>
                                <w:szCs w:val="12"/>
                              </w:rPr>
                              <w:t xml:space="preserve">, </w:t>
                            </w:r>
                            <w:r w:rsidRPr="00523C67">
                              <w:rPr>
                                <w:b w:val="0"/>
                                <w:bCs/>
                                <w:sz w:val="12"/>
                                <w:szCs w:val="12"/>
                              </w:rPr>
                              <w:t>ich gestatte dies, mit Ausnahme folgender Organe/Gewebe:</w:t>
                            </w:r>
                          </w:p>
                          <w:p w14:paraId="02FDFF45" w14:textId="4E51388D" w:rsidR="00E74428" w:rsidRPr="00523C67" w:rsidRDefault="00E74428" w:rsidP="00523C67">
                            <w:pPr>
                              <w:pStyle w:val="Listenabsatz"/>
                              <w:rPr>
                                <w:sz w:val="12"/>
                                <w:szCs w:val="12"/>
                              </w:rPr>
                            </w:pPr>
                            <w:r w:rsidRPr="00523C67">
                              <w:rPr>
                                <w:sz w:val="12"/>
                                <w:szCs w:val="12"/>
                              </w:rPr>
                              <w:t>________________________________________________________</w:t>
                            </w:r>
                          </w:p>
                          <w:p w14:paraId="1CF354A3" w14:textId="6C9AC346" w:rsidR="00E74428" w:rsidRPr="00523C67" w:rsidRDefault="00E74428" w:rsidP="00523C67">
                            <w:pPr>
                              <w:pStyle w:val="Listenabsatz"/>
                              <w:numPr>
                                <w:ilvl w:val="0"/>
                                <w:numId w:val="18"/>
                              </w:numPr>
                              <w:rPr>
                                <w:sz w:val="12"/>
                                <w:szCs w:val="12"/>
                              </w:rPr>
                            </w:pPr>
                            <w:r w:rsidRPr="00523C67">
                              <w:rPr>
                                <w:sz w:val="16"/>
                                <w:szCs w:val="16"/>
                              </w:rPr>
                              <w:t>JA</w:t>
                            </w:r>
                            <w:r w:rsidRPr="00523C67">
                              <w:rPr>
                                <w:sz w:val="12"/>
                                <w:szCs w:val="12"/>
                              </w:rPr>
                              <w:t xml:space="preserve">, </w:t>
                            </w:r>
                            <w:r w:rsidRPr="00523C67">
                              <w:rPr>
                                <w:b w:val="0"/>
                                <w:bCs/>
                                <w:sz w:val="12"/>
                                <w:szCs w:val="12"/>
                              </w:rPr>
                              <w:t>ich gestatte dies, jedoch nur für die folgenden Organe/Gewebe:</w:t>
                            </w:r>
                          </w:p>
                          <w:p w14:paraId="08424D4B" w14:textId="2638F7CA" w:rsidR="00E74428" w:rsidRPr="00523C67" w:rsidRDefault="00E74428" w:rsidP="00523C67">
                            <w:pPr>
                              <w:pStyle w:val="Listenabsatz"/>
                              <w:rPr>
                                <w:sz w:val="12"/>
                                <w:szCs w:val="12"/>
                              </w:rPr>
                            </w:pPr>
                            <w:r w:rsidRPr="00523C67">
                              <w:rPr>
                                <w:sz w:val="12"/>
                                <w:szCs w:val="12"/>
                              </w:rPr>
                              <w:t>________________________________________________________</w:t>
                            </w:r>
                          </w:p>
                          <w:p w14:paraId="7286CB02" w14:textId="6719E569" w:rsidR="00E74428" w:rsidRPr="00523C67" w:rsidRDefault="00E74428" w:rsidP="00523C67">
                            <w:pPr>
                              <w:pStyle w:val="Listenabsatz"/>
                              <w:numPr>
                                <w:ilvl w:val="0"/>
                                <w:numId w:val="18"/>
                              </w:numPr>
                              <w:rPr>
                                <w:sz w:val="12"/>
                                <w:szCs w:val="12"/>
                              </w:rPr>
                            </w:pPr>
                            <w:r w:rsidRPr="00523C67">
                              <w:rPr>
                                <w:sz w:val="16"/>
                                <w:szCs w:val="16"/>
                              </w:rPr>
                              <w:t>NEIN</w:t>
                            </w:r>
                            <w:r w:rsidRPr="00523C67">
                              <w:rPr>
                                <w:sz w:val="12"/>
                                <w:szCs w:val="12"/>
                              </w:rPr>
                              <w:t xml:space="preserve">, </w:t>
                            </w:r>
                            <w:r w:rsidRPr="00523C67">
                              <w:rPr>
                                <w:b w:val="0"/>
                                <w:bCs/>
                                <w:sz w:val="12"/>
                                <w:szCs w:val="12"/>
                              </w:rPr>
                              <w:t>ich widerspreche einer Entnahme von Organen oder Geweben.</w:t>
                            </w:r>
                          </w:p>
                          <w:p w14:paraId="6782E8D9" w14:textId="3EE3A832" w:rsidR="00523C67" w:rsidRPr="00523C67" w:rsidRDefault="00523C67" w:rsidP="00523C67">
                            <w:pPr>
                              <w:pStyle w:val="Listenabsatz"/>
                              <w:numPr>
                                <w:ilvl w:val="0"/>
                                <w:numId w:val="18"/>
                              </w:numPr>
                              <w:rPr>
                                <w:sz w:val="12"/>
                                <w:szCs w:val="12"/>
                              </w:rPr>
                            </w:pPr>
                            <w:r w:rsidRPr="00523C67">
                              <w:rPr>
                                <w:b w:val="0"/>
                                <w:bCs/>
                                <w:sz w:val="12"/>
                                <w:szCs w:val="12"/>
                              </w:rPr>
                              <w:t>Über JA oder NEIN soll dann folgende Person entscheiden:</w:t>
                            </w:r>
                          </w:p>
                          <w:p w14:paraId="3EB86805" w14:textId="070B6288" w:rsidR="00523C67" w:rsidRDefault="00523C67" w:rsidP="00523C67">
                            <w:pPr>
                              <w:pStyle w:val="Listenabsatz"/>
                              <w:rPr>
                                <w:b w:val="0"/>
                                <w:bCs/>
                                <w:sz w:val="12"/>
                                <w:szCs w:val="12"/>
                              </w:rPr>
                            </w:pPr>
                            <w:r>
                              <w:rPr>
                                <w:b w:val="0"/>
                                <w:bCs/>
                                <w:sz w:val="12"/>
                                <w:szCs w:val="12"/>
                              </w:rPr>
                              <w:t>_________________________________________________________________</w:t>
                            </w:r>
                          </w:p>
                          <w:p w14:paraId="39672937" w14:textId="0E64E52C" w:rsidR="00523C67" w:rsidRDefault="00523C67" w:rsidP="00523C67">
                            <w:pPr>
                              <w:pStyle w:val="Listenabsatz"/>
                              <w:rPr>
                                <w:b w:val="0"/>
                                <w:bCs/>
                                <w:sz w:val="10"/>
                                <w:szCs w:val="10"/>
                              </w:rPr>
                            </w:pPr>
                            <w:r w:rsidRPr="00523C67">
                              <w:rPr>
                                <w:b w:val="0"/>
                                <w:bCs/>
                                <w:sz w:val="10"/>
                                <w:szCs w:val="10"/>
                              </w:rPr>
                              <w:t>NAME, VORNAME                                                                                  TELEFON</w:t>
                            </w:r>
                          </w:p>
                          <w:p w14:paraId="4FB8786A" w14:textId="77777777" w:rsidR="00FA5942" w:rsidRPr="00FA5942" w:rsidRDefault="00FA5942" w:rsidP="00523C67">
                            <w:pPr>
                              <w:pStyle w:val="Listenabsatz"/>
                              <w:rPr>
                                <w:b w:val="0"/>
                                <w:bCs/>
                                <w:sz w:val="2"/>
                                <w:szCs w:val="2"/>
                              </w:rPr>
                            </w:pPr>
                          </w:p>
                          <w:p w14:paraId="40FD418D" w14:textId="5709EF60" w:rsidR="00523C67" w:rsidRPr="00FA5942" w:rsidRDefault="00523C67" w:rsidP="00523C67">
                            <w:pPr>
                              <w:pStyle w:val="Listenabsatz"/>
                              <w:rPr>
                                <w:b w:val="0"/>
                                <w:bCs/>
                                <w:sz w:val="8"/>
                                <w:szCs w:val="8"/>
                              </w:rPr>
                            </w:pPr>
                            <w:r w:rsidRPr="00FA5942">
                              <w:rPr>
                                <w:b w:val="0"/>
                                <w:bCs/>
                                <w:sz w:val="10"/>
                                <w:szCs w:val="10"/>
                              </w:rPr>
                              <w:t>________________________________________________________________</w:t>
                            </w:r>
                            <w:r w:rsidR="00FA5942">
                              <w:rPr>
                                <w:b w:val="0"/>
                                <w:bCs/>
                                <w:sz w:val="10"/>
                                <w:szCs w:val="10"/>
                              </w:rPr>
                              <w:t>______________</w:t>
                            </w:r>
                          </w:p>
                          <w:p w14:paraId="4EC89883" w14:textId="5536A5A3" w:rsidR="00523C67" w:rsidRPr="00523C67" w:rsidRDefault="00523C67" w:rsidP="00523C67">
                            <w:pPr>
                              <w:pStyle w:val="Listenabsatz"/>
                              <w:rPr>
                                <w:b w:val="0"/>
                                <w:bCs/>
                                <w:sz w:val="10"/>
                                <w:szCs w:val="10"/>
                              </w:rPr>
                            </w:pPr>
                            <w:r w:rsidRPr="00523C67">
                              <w:rPr>
                                <w:b w:val="0"/>
                                <w:bCs/>
                                <w:sz w:val="10"/>
                                <w:szCs w:val="10"/>
                              </w:rPr>
                              <w:t>STRASSE                                                                                                    PLZ, WOHNORT</w:t>
                            </w:r>
                          </w:p>
                          <w:p w14:paraId="759A3FDC" w14:textId="66CA84FE" w:rsidR="00523C67" w:rsidRPr="00523C67" w:rsidRDefault="00523C67" w:rsidP="00523C67">
                            <w:pPr>
                              <w:pStyle w:val="Listenabsatz"/>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CDB0F" id="_x0000_s1034" type="#_x0000_t202" style="position:absolute;margin-left:198.2pt;margin-top:17pt;width:249.4pt;height:144.8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" strokecolor="#0f0d29 [3213]" strokeweight="1pt">
                <v:textbox>
                  <w:txbxContent>
                    <w:p w14:paraId="52476E4E" w14:textId="34C8E5AC" w:rsidR="001B5F73" w:rsidRPr="00523C67" w:rsidRDefault="00E74428" w:rsidP="00E74428">
                      <w:pPr>
                        <w:rPr>
                          <w:b w:val="0"/>
                          <w:bCs/>
                          <w:sz w:val="14"/>
                          <w:szCs w:val="14"/>
                        </w:rPr>
                      </w:pPr>
                      <w:r w:rsidRPr="00523C67">
                        <w:rPr>
                          <w:b w:val="0"/>
                          <w:bCs/>
                          <w:sz w:val="14"/>
                          <w:szCs w:val="14"/>
                        </w:rPr>
                        <w:t>Für den Fall, das</w:t>
                      </w:r>
                      <w:r w:rsidR="00776BC7">
                        <w:rPr>
                          <w:b w:val="0"/>
                          <w:bCs/>
                          <w:sz w:val="14"/>
                          <w:szCs w:val="14"/>
                        </w:rPr>
                        <w:t>s</w:t>
                      </w:r>
                      <w:r w:rsidRPr="00523C67">
                        <w:rPr>
                          <w:b w:val="0"/>
                          <w:bCs/>
                          <w:sz w:val="14"/>
                          <w:szCs w:val="14"/>
                        </w:rPr>
                        <w:t xml:space="preserve"> nach meinem Tod eine Spende von Organen/Gewebe zur Transplantation in Frage kommt, erkläre ich</w:t>
                      </w:r>
                      <w:r w:rsidR="00776BC7">
                        <w:rPr>
                          <w:b w:val="0"/>
                          <w:bCs/>
                          <w:sz w:val="14"/>
                          <w:szCs w:val="14"/>
                        </w:rPr>
                        <w:t>:</w:t>
                      </w:r>
                    </w:p>
                    <w:p w14:paraId="23DC407C" w14:textId="0CB717B3" w:rsidR="00E74428" w:rsidRPr="00523C67" w:rsidRDefault="00E74428" w:rsidP="00523C67">
                      <w:pPr>
                        <w:pStyle w:val="Listenabsatz"/>
                        <w:numPr>
                          <w:ilvl w:val="0"/>
                          <w:numId w:val="18"/>
                        </w:numPr>
                        <w:rPr>
                          <w:b w:val="0"/>
                          <w:bCs/>
                          <w:sz w:val="12"/>
                          <w:szCs w:val="12"/>
                        </w:rPr>
                      </w:pPr>
                      <w:r w:rsidRPr="00523C67">
                        <w:rPr>
                          <w:sz w:val="16"/>
                          <w:szCs w:val="16"/>
                        </w:rPr>
                        <w:t>JA</w:t>
                      </w:r>
                      <w:r w:rsidRPr="00523C67">
                        <w:rPr>
                          <w:sz w:val="12"/>
                          <w:szCs w:val="12"/>
                        </w:rPr>
                        <w:t xml:space="preserve">, </w:t>
                      </w:r>
                      <w:r w:rsidRPr="00523C67">
                        <w:rPr>
                          <w:b w:val="0"/>
                          <w:bCs/>
                          <w:sz w:val="12"/>
                          <w:szCs w:val="12"/>
                        </w:rPr>
                        <w:t>ich gestatte, dass nach der ärztlichen Feststellung meines Todes meinem Körper Organe und Gewebe entnommen werden</w:t>
                      </w:r>
                    </w:p>
                    <w:p w14:paraId="6714D37D" w14:textId="4C1CABF7" w:rsidR="00E74428" w:rsidRPr="00523C67" w:rsidRDefault="00E74428" w:rsidP="00523C67">
                      <w:pPr>
                        <w:pStyle w:val="Listenabsatz"/>
                        <w:numPr>
                          <w:ilvl w:val="0"/>
                          <w:numId w:val="18"/>
                        </w:numPr>
                        <w:rPr>
                          <w:sz w:val="12"/>
                          <w:szCs w:val="12"/>
                        </w:rPr>
                      </w:pPr>
                      <w:r w:rsidRPr="00523C67">
                        <w:rPr>
                          <w:sz w:val="16"/>
                          <w:szCs w:val="16"/>
                        </w:rPr>
                        <w:t>JA</w:t>
                      </w:r>
                      <w:r w:rsidRPr="00523C67">
                        <w:rPr>
                          <w:sz w:val="12"/>
                          <w:szCs w:val="12"/>
                        </w:rPr>
                        <w:t xml:space="preserve">, </w:t>
                      </w:r>
                      <w:r w:rsidRPr="00523C67">
                        <w:rPr>
                          <w:b w:val="0"/>
                          <w:bCs/>
                          <w:sz w:val="12"/>
                          <w:szCs w:val="12"/>
                        </w:rPr>
                        <w:t>ich gestatte dies, mit Ausnahme folgender Organe/Gewebe:</w:t>
                      </w:r>
                    </w:p>
                    <w:p w14:paraId="02FDFF45" w14:textId="4E51388D" w:rsidR="00E74428" w:rsidRPr="00523C67" w:rsidRDefault="00E74428" w:rsidP="00523C67">
                      <w:pPr>
                        <w:pStyle w:val="Listenabsatz"/>
                        <w:rPr>
                          <w:sz w:val="12"/>
                          <w:szCs w:val="12"/>
                        </w:rPr>
                      </w:pPr>
                      <w:r w:rsidRPr="00523C67">
                        <w:rPr>
                          <w:sz w:val="12"/>
                          <w:szCs w:val="12"/>
                        </w:rPr>
                        <w:t>________________________________________________________</w:t>
                      </w:r>
                    </w:p>
                    <w:p w14:paraId="1CF354A3" w14:textId="6C9AC346" w:rsidR="00E74428" w:rsidRPr="00523C67" w:rsidRDefault="00E74428" w:rsidP="00523C67">
                      <w:pPr>
                        <w:pStyle w:val="Listenabsatz"/>
                        <w:numPr>
                          <w:ilvl w:val="0"/>
                          <w:numId w:val="18"/>
                        </w:numPr>
                        <w:rPr>
                          <w:sz w:val="12"/>
                          <w:szCs w:val="12"/>
                        </w:rPr>
                      </w:pPr>
                      <w:r w:rsidRPr="00523C67">
                        <w:rPr>
                          <w:sz w:val="16"/>
                          <w:szCs w:val="16"/>
                        </w:rPr>
                        <w:t>JA</w:t>
                      </w:r>
                      <w:r w:rsidRPr="00523C67">
                        <w:rPr>
                          <w:sz w:val="12"/>
                          <w:szCs w:val="12"/>
                        </w:rPr>
                        <w:t xml:space="preserve">, </w:t>
                      </w:r>
                      <w:r w:rsidRPr="00523C67">
                        <w:rPr>
                          <w:b w:val="0"/>
                          <w:bCs/>
                          <w:sz w:val="12"/>
                          <w:szCs w:val="12"/>
                        </w:rPr>
                        <w:t>ich gestatte dies, jedoch nur für die folgenden Organe/Gewebe:</w:t>
                      </w:r>
                    </w:p>
                    <w:p w14:paraId="08424D4B" w14:textId="2638F7CA" w:rsidR="00E74428" w:rsidRPr="00523C67" w:rsidRDefault="00E74428" w:rsidP="00523C67">
                      <w:pPr>
                        <w:pStyle w:val="Listenabsatz"/>
                        <w:rPr>
                          <w:sz w:val="12"/>
                          <w:szCs w:val="12"/>
                        </w:rPr>
                      </w:pPr>
                      <w:r w:rsidRPr="00523C67">
                        <w:rPr>
                          <w:sz w:val="12"/>
                          <w:szCs w:val="12"/>
                        </w:rPr>
                        <w:t>________________________________________________________</w:t>
                      </w:r>
                    </w:p>
                    <w:p w14:paraId="7286CB02" w14:textId="6719E569" w:rsidR="00E74428" w:rsidRPr="00523C67" w:rsidRDefault="00E74428" w:rsidP="00523C67">
                      <w:pPr>
                        <w:pStyle w:val="Listenabsatz"/>
                        <w:numPr>
                          <w:ilvl w:val="0"/>
                          <w:numId w:val="18"/>
                        </w:numPr>
                        <w:rPr>
                          <w:sz w:val="12"/>
                          <w:szCs w:val="12"/>
                        </w:rPr>
                      </w:pPr>
                      <w:r w:rsidRPr="00523C67">
                        <w:rPr>
                          <w:sz w:val="16"/>
                          <w:szCs w:val="16"/>
                        </w:rPr>
                        <w:t>NEIN</w:t>
                      </w:r>
                      <w:r w:rsidRPr="00523C67">
                        <w:rPr>
                          <w:sz w:val="12"/>
                          <w:szCs w:val="12"/>
                        </w:rPr>
                        <w:t xml:space="preserve">, </w:t>
                      </w:r>
                      <w:r w:rsidRPr="00523C67">
                        <w:rPr>
                          <w:b w:val="0"/>
                          <w:bCs/>
                          <w:sz w:val="12"/>
                          <w:szCs w:val="12"/>
                        </w:rPr>
                        <w:t>ich widerspreche einer Entnahme von Organen oder Geweben.</w:t>
                      </w:r>
                    </w:p>
                    <w:p w14:paraId="6782E8D9" w14:textId="3EE3A832" w:rsidR="00523C67" w:rsidRPr="00523C67" w:rsidRDefault="00523C67" w:rsidP="00523C67">
                      <w:pPr>
                        <w:pStyle w:val="Listenabsatz"/>
                        <w:numPr>
                          <w:ilvl w:val="0"/>
                          <w:numId w:val="18"/>
                        </w:numPr>
                        <w:rPr>
                          <w:sz w:val="12"/>
                          <w:szCs w:val="12"/>
                        </w:rPr>
                      </w:pPr>
                      <w:r w:rsidRPr="00523C67">
                        <w:rPr>
                          <w:b w:val="0"/>
                          <w:bCs/>
                          <w:sz w:val="12"/>
                          <w:szCs w:val="12"/>
                        </w:rPr>
                        <w:t>Über JA oder NEIN soll dann folgende Person entscheiden:</w:t>
                      </w:r>
                    </w:p>
                    <w:p w14:paraId="3EB86805" w14:textId="070B6288" w:rsidR="00523C67" w:rsidRDefault="00523C67" w:rsidP="00523C67">
                      <w:pPr>
                        <w:pStyle w:val="Listenabsatz"/>
                        <w:rPr>
                          <w:b w:val="0"/>
                          <w:bCs/>
                          <w:sz w:val="12"/>
                          <w:szCs w:val="12"/>
                        </w:rPr>
                      </w:pPr>
                      <w:r>
                        <w:rPr>
                          <w:b w:val="0"/>
                          <w:bCs/>
                          <w:sz w:val="12"/>
                          <w:szCs w:val="12"/>
                        </w:rPr>
                        <w:t>_________________________________________________________________</w:t>
                      </w:r>
                    </w:p>
                    <w:p w14:paraId="39672937" w14:textId="0E64E52C" w:rsidR="00523C67" w:rsidRDefault="00523C67" w:rsidP="00523C67">
                      <w:pPr>
                        <w:pStyle w:val="Listenabsatz"/>
                        <w:rPr>
                          <w:b w:val="0"/>
                          <w:bCs/>
                          <w:sz w:val="10"/>
                          <w:szCs w:val="10"/>
                        </w:rPr>
                      </w:pPr>
                      <w:r w:rsidRPr="00523C67">
                        <w:rPr>
                          <w:b w:val="0"/>
                          <w:bCs/>
                          <w:sz w:val="10"/>
                          <w:szCs w:val="10"/>
                        </w:rPr>
                        <w:t>NAME, VORNAME                                                                                  TELEFON</w:t>
                      </w:r>
                    </w:p>
                    <w:p w14:paraId="4FB8786A" w14:textId="77777777" w:rsidR="00FA5942" w:rsidRPr="00FA5942" w:rsidRDefault="00FA5942" w:rsidP="00523C67">
                      <w:pPr>
                        <w:pStyle w:val="Listenabsatz"/>
                        <w:rPr>
                          <w:b w:val="0"/>
                          <w:bCs/>
                          <w:sz w:val="2"/>
                          <w:szCs w:val="2"/>
                        </w:rPr>
                      </w:pPr>
                    </w:p>
                    <w:p w14:paraId="40FD418D" w14:textId="5709EF60" w:rsidR="00523C67" w:rsidRPr="00FA5942" w:rsidRDefault="00523C67" w:rsidP="00523C67">
                      <w:pPr>
                        <w:pStyle w:val="Listenabsatz"/>
                        <w:rPr>
                          <w:b w:val="0"/>
                          <w:bCs/>
                          <w:sz w:val="8"/>
                          <w:szCs w:val="8"/>
                        </w:rPr>
                      </w:pPr>
                      <w:r w:rsidRPr="00FA5942">
                        <w:rPr>
                          <w:b w:val="0"/>
                          <w:bCs/>
                          <w:sz w:val="10"/>
                          <w:szCs w:val="10"/>
                        </w:rPr>
                        <w:t>________________________________________________________________</w:t>
                      </w:r>
                      <w:r w:rsidR="00FA5942">
                        <w:rPr>
                          <w:b w:val="0"/>
                          <w:bCs/>
                          <w:sz w:val="10"/>
                          <w:szCs w:val="10"/>
                        </w:rPr>
                        <w:t>______________</w:t>
                      </w:r>
                    </w:p>
                    <w:p w14:paraId="4EC89883" w14:textId="5536A5A3" w:rsidR="00523C67" w:rsidRPr="00523C67" w:rsidRDefault="00523C67" w:rsidP="00523C67">
                      <w:pPr>
                        <w:pStyle w:val="Listenabsatz"/>
                        <w:rPr>
                          <w:b w:val="0"/>
                          <w:bCs/>
                          <w:sz w:val="10"/>
                          <w:szCs w:val="10"/>
                        </w:rPr>
                      </w:pPr>
                      <w:r w:rsidRPr="00523C67">
                        <w:rPr>
                          <w:b w:val="0"/>
                          <w:bCs/>
                          <w:sz w:val="10"/>
                          <w:szCs w:val="10"/>
                        </w:rPr>
                        <w:t>STRASSE                                                                                                    PLZ, WOHNORT</w:t>
                      </w:r>
                    </w:p>
                    <w:p w14:paraId="759A3FDC" w14:textId="66CA84FE" w:rsidR="00523C67" w:rsidRPr="00523C67" w:rsidRDefault="00523C67" w:rsidP="00523C67">
                      <w:pPr>
                        <w:pStyle w:val="Listenabsatz"/>
                        <w:rPr>
                          <w:sz w:val="12"/>
                          <w:szCs w:val="12"/>
                        </w:rPr>
                      </w:pPr>
                    </w:p>
                  </w:txbxContent>
                </v:textbox>
                <w10:wrap type="square" anchorx="margin"/>
              </v:shape>
            </w:pict>
          </mc:Fallback>
        </mc:AlternateContent>
      </w:r>
      <w:r w:rsidR="001B5F73">
        <w:rPr>
          <w:noProof/>
          <w:lang w:eastAsia="de-DE"/>
        </w:rPr>
        <mc:AlternateContent>
          <mc:Choice Requires="wps">
            <w:drawing>
              <wp:anchor distT="45720" distB="45720" distL="114300" distR="114300" simplePos="0" relativeHeight="251672576" behindDoc="0" locked="0" layoutInCell="1" allowOverlap="1" wp14:anchorId="5BA151FA" wp14:editId="150CD237">
                <wp:simplePos x="0" y="0"/>
                <wp:positionH relativeFrom="column">
                  <wp:posOffset>26035</wp:posOffset>
                </wp:positionH>
                <wp:positionV relativeFrom="paragraph">
                  <wp:posOffset>215265</wp:posOffset>
                </wp:positionV>
                <wp:extent cx="3167380" cy="1839595"/>
                <wp:effectExtent l="0" t="0" r="13970" b="2730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380" cy="1839595"/>
                        </a:xfrm>
                        <a:prstGeom prst="rect">
                          <a:avLst/>
                        </a:prstGeom>
                        <a:solidFill>
                          <a:srgbClr val="FFFFFF"/>
                        </a:solidFill>
                        <a:ln w="12700">
                          <a:solidFill>
                            <a:schemeClr val="tx1"/>
                          </a:solidFill>
                          <a:miter lim="800000"/>
                          <a:headEnd/>
                          <a:tailEnd/>
                        </a:ln>
                      </wps:spPr>
                      <wps:txbx>
                        <w:txbxContent>
                          <w:p w14:paraId="009406B6" w14:textId="0AEB8C68" w:rsidR="001B5F73" w:rsidRDefault="00E74428" w:rsidP="00E74428">
                            <w:pPr>
                              <w:spacing w:line="240" w:lineRule="auto"/>
                              <w:jc w:val="center"/>
                              <w:rPr>
                                <w:color w:val="FF0000"/>
                                <w:sz w:val="40"/>
                                <w:szCs w:val="40"/>
                              </w:rPr>
                            </w:pPr>
                            <w:r>
                              <w:rPr>
                                <w:color w:val="FF0000"/>
                                <w:sz w:val="40"/>
                                <w:szCs w:val="40"/>
                              </w:rPr>
                              <w:t>ORGANSPENDEAUSWEIS</w:t>
                            </w:r>
                          </w:p>
                          <w:p w14:paraId="09762CFA" w14:textId="4CFED030" w:rsidR="00E74428" w:rsidRPr="00E74428" w:rsidRDefault="00E74428" w:rsidP="00E74428">
                            <w:pPr>
                              <w:spacing w:line="240" w:lineRule="auto"/>
                              <w:jc w:val="center"/>
                              <w:rPr>
                                <w:b w:val="0"/>
                                <w:bCs/>
                                <w:color w:val="FF0000"/>
                                <w:sz w:val="24"/>
                                <w:szCs w:val="24"/>
                              </w:rPr>
                            </w:pPr>
                            <w:r w:rsidRPr="00E74428">
                              <w:rPr>
                                <w:b w:val="0"/>
                                <w:bCs/>
                                <w:color w:val="FF0000"/>
                                <w:sz w:val="24"/>
                                <w:szCs w:val="24"/>
                              </w:rPr>
                              <w:t>nach §</w:t>
                            </w:r>
                            <w:r w:rsidR="00776BC7">
                              <w:rPr>
                                <w:b w:val="0"/>
                                <w:bCs/>
                                <w:color w:val="FF0000"/>
                                <w:sz w:val="24"/>
                                <w:szCs w:val="24"/>
                              </w:rPr>
                              <w:t xml:space="preserve"> </w:t>
                            </w:r>
                            <w:r w:rsidRPr="00E74428">
                              <w:rPr>
                                <w:b w:val="0"/>
                                <w:bCs/>
                                <w:color w:val="FF0000"/>
                                <w:sz w:val="24"/>
                                <w:szCs w:val="24"/>
                              </w:rPr>
                              <w:t>2 des Transplantationsgesetzes</w:t>
                            </w:r>
                          </w:p>
                          <w:p w14:paraId="49D23155" w14:textId="77777777" w:rsidR="001B5F73" w:rsidRPr="004B464A" w:rsidRDefault="001B5F73" w:rsidP="001B5F73">
                            <w:pPr>
                              <w:jc w:val="center"/>
                              <w:rPr>
                                <w:sz w:val="10"/>
                                <w:szCs w:val="10"/>
                              </w:rPr>
                            </w:pPr>
                          </w:p>
                          <w:p w14:paraId="1FBB7315" w14:textId="77777777" w:rsidR="001B5F73" w:rsidRPr="00523C67" w:rsidRDefault="001B5F73" w:rsidP="001B5F73">
                            <w:pPr>
                              <w:rPr>
                                <w:b w:val="0"/>
                                <w:bCs/>
                              </w:rPr>
                            </w:pPr>
                            <w:r w:rsidRPr="00523C67">
                              <w:rPr>
                                <w:b w:val="0"/>
                                <w:bCs/>
                              </w:rPr>
                              <w:t>_________________________________</w:t>
                            </w:r>
                          </w:p>
                          <w:p w14:paraId="753AAC77" w14:textId="1B930777" w:rsidR="001B5F73" w:rsidRPr="00523C67" w:rsidRDefault="001B5F73" w:rsidP="001B5F73">
                            <w:pPr>
                              <w:rPr>
                                <w:b w:val="0"/>
                                <w:bCs/>
                                <w:sz w:val="12"/>
                                <w:szCs w:val="12"/>
                              </w:rPr>
                            </w:pPr>
                            <w:r w:rsidRPr="00523C67">
                              <w:rPr>
                                <w:b w:val="0"/>
                                <w:bCs/>
                                <w:sz w:val="12"/>
                                <w:szCs w:val="12"/>
                              </w:rPr>
                              <w:t>NAME, VORNAME</w:t>
                            </w:r>
                            <w:r w:rsidR="00E74428" w:rsidRPr="00523C67">
                              <w:rPr>
                                <w:b w:val="0"/>
                                <w:bCs/>
                                <w:sz w:val="12"/>
                                <w:szCs w:val="12"/>
                              </w:rPr>
                              <w:t xml:space="preserve">                                                        GEBURTSDATUM</w:t>
                            </w:r>
                          </w:p>
                          <w:p w14:paraId="7CF67D7C" w14:textId="099A7CCE" w:rsidR="00E74428" w:rsidRPr="00523C67" w:rsidRDefault="00E74428" w:rsidP="00E74428">
                            <w:pPr>
                              <w:rPr>
                                <w:b w:val="0"/>
                                <w:bCs/>
                                <w:sz w:val="22"/>
                                <w:szCs w:val="18"/>
                              </w:rPr>
                            </w:pPr>
                            <w:r w:rsidRPr="00523C67">
                              <w:rPr>
                                <w:b w:val="0"/>
                                <w:bCs/>
                                <w:sz w:val="22"/>
                                <w:szCs w:val="18"/>
                              </w:rPr>
                              <w:t>_________________________________</w:t>
                            </w:r>
                            <w:r w:rsidR="00523C67" w:rsidRPr="00523C67">
                              <w:rPr>
                                <w:b w:val="0"/>
                                <w:bCs/>
                                <w:sz w:val="22"/>
                                <w:szCs w:val="18"/>
                              </w:rPr>
                              <w:t>_________</w:t>
                            </w:r>
                          </w:p>
                          <w:p w14:paraId="1738EE98" w14:textId="52ADAB79" w:rsidR="00E74428" w:rsidRPr="00523C67" w:rsidRDefault="00E74428" w:rsidP="00E74428">
                            <w:pPr>
                              <w:rPr>
                                <w:b w:val="0"/>
                                <w:bCs/>
                                <w:sz w:val="8"/>
                                <w:szCs w:val="8"/>
                              </w:rPr>
                            </w:pPr>
                            <w:r w:rsidRPr="00523C67">
                              <w:rPr>
                                <w:b w:val="0"/>
                                <w:bCs/>
                                <w:sz w:val="8"/>
                                <w:szCs w:val="8"/>
                              </w:rPr>
                              <w:t>STRASSE</w:t>
                            </w:r>
                            <w:r w:rsidR="00523C67" w:rsidRPr="00523C67">
                              <w:rPr>
                                <w:b w:val="0"/>
                                <w:bCs/>
                                <w:sz w:val="8"/>
                                <w:szCs w:val="8"/>
                              </w:rPr>
                              <w:t xml:space="preserve">                                                                                                                      POSTLEITZAHL, WOHNORT</w:t>
                            </w:r>
                          </w:p>
                          <w:p w14:paraId="7E25EA19" w14:textId="3D1BAF40" w:rsidR="00E74428" w:rsidRPr="00523C67" w:rsidRDefault="00E74428" w:rsidP="00E74428">
                            <w:pPr>
                              <w:rPr>
                                <w:b w:val="0"/>
                                <w:bCs/>
                                <w:sz w:val="22"/>
                                <w:szCs w:val="18"/>
                              </w:rPr>
                            </w:pPr>
                            <w:r w:rsidRPr="00523C67">
                              <w:rPr>
                                <w:b w:val="0"/>
                                <w:bCs/>
                                <w:sz w:val="22"/>
                                <w:szCs w:val="18"/>
                              </w:rPr>
                              <w:t>_________________________________</w:t>
                            </w:r>
                            <w:r w:rsidR="00523C67" w:rsidRPr="00523C67">
                              <w:rPr>
                                <w:b w:val="0"/>
                                <w:bCs/>
                                <w:sz w:val="22"/>
                                <w:szCs w:val="18"/>
                              </w:rPr>
                              <w:t>_________</w:t>
                            </w:r>
                          </w:p>
                          <w:p w14:paraId="5163CE84" w14:textId="72936AF4" w:rsidR="00E74428" w:rsidRDefault="00523C67" w:rsidP="001B5F73">
                            <w:pPr>
                              <w:rPr>
                                <w:b w:val="0"/>
                                <w:bCs/>
                                <w:sz w:val="10"/>
                                <w:szCs w:val="10"/>
                              </w:rPr>
                            </w:pPr>
                            <w:r w:rsidRPr="00523C67">
                              <w:rPr>
                                <w:b w:val="0"/>
                                <w:bCs/>
                                <w:sz w:val="10"/>
                                <w:szCs w:val="10"/>
                              </w:rPr>
                              <w:t>PLATZ FÜR ANMERKUNGEN/BESONDERE HINWEISE</w:t>
                            </w:r>
                          </w:p>
                          <w:p w14:paraId="46D583EF" w14:textId="77777777" w:rsidR="00523C67" w:rsidRPr="00523C67" w:rsidRDefault="00523C67" w:rsidP="001B5F73">
                            <w:pPr>
                              <w:rPr>
                                <w:b w:val="0"/>
                                <w:bCs/>
                                <w:sz w:val="6"/>
                                <w:szCs w:val="6"/>
                              </w:rPr>
                            </w:pPr>
                          </w:p>
                          <w:p w14:paraId="3BFFC214" w14:textId="441F3B6E" w:rsidR="00523C67" w:rsidRDefault="00523C67" w:rsidP="001B5F73">
                            <w:pPr>
                              <w:rPr>
                                <w:b w:val="0"/>
                                <w:bCs/>
                                <w:sz w:val="12"/>
                                <w:szCs w:val="12"/>
                              </w:rPr>
                            </w:pPr>
                            <w:r>
                              <w:rPr>
                                <w:b w:val="0"/>
                                <w:bCs/>
                                <w:sz w:val="12"/>
                                <w:szCs w:val="12"/>
                              </w:rPr>
                              <w:t>_____________________________________________________________________________</w:t>
                            </w:r>
                          </w:p>
                          <w:p w14:paraId="74D1C176" w14:textId="0E9FA10C" w:rsidR="00523C67" w:rsidRDefault="00523C67" w:rsidP="001B5F73">
                            <w:pPr>
                              <w:rPr>
                                <w:b w:val="0"/>
                                <w:bCs/>
                                <w:sz w:val="12"/>
                                <w:szCs w:val="12"/>
                              </w:rPr>
                            </w:pPr>
                            <w:r>
                              <w:rPr>
                                <w:b w:val="0"/>
                                <w:bCs/>
                                <w:sz w:val="12"/>
                                <w:szCs w:val="12"/>
                              </w:rPr>
                              <w:t>DATUM                                                                           UNTERSCHRIFT</w:t>
                            </w:r>
                          </w:p>
                          <w:p w14:paraId="70BDE1D5" w14:textId="30536ACC" w:rsidR="006A3F6D" w:rsidRPr="00410EB1" w:rsidRDefault="006A3F6D" w:rsidP="006A3F6D">
                            <w:pPr>
                              <w:jc w:val="right"/>
                              <w:rPr>
                                <w:b w:val="0"/>
                                <w:bCs/>
                                <w:sz w:val="16"/>
                                <w:szCs w:val="16"/>
                              </w:rPr>
                            </w:pPr>
                            <w:r w:rsidRPr="006A3F6D">
                              <w:rPr>
                                <w:b w:val="0"/>
                                <w:bCs/>
                                <w:i/>
                                <w:iCs/>
                                <w:sz w:val="16"/>
                                <w:szCs w:val="16"/>
                              </w:rPr>
                              <w:t>)</w:t>
                            </w:r>
                          </w:p>
                          <w:p w14:paraId="4DAA4BBC" w14:textId="117FD93E" w:rsidR="001B5F73" w:rsidRPr="005F2435" w:rsidRDefault="001B5F73" w:rsidP="001B5F73">
                            <w:pPr>
                              <w:jc w:val="right"/>
                              <w:rPr>
                                <w:b w:val="0"/>
                                <w:bCs/>
                                <w:i/>
                                <w:iCs/>
                                <w:sz w:val="16"/>
                                <w:szCs w:val="16"/>
                              </w:rPr>
                            </w:pPr>
                          </w:p>
                          <w:p w14:paraId="19285BD8" w14:textId="77777777" w:rsidR="001B5F73" w:rsidRPr="005F2435" w:rsidRDefault="001B5F73" w:rsidP="001B5F73">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151FA" id="_x0000_s1035" type="#_x0000_t202" style="position:absolute;margin-left:2.05pt;margin-top:16.95pt;width:249.4pt;height:144.8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" strokecolor="#0f0d29 [3213]" strokeweight="1pt">
                <v:textbox>
                  <w:txbxContent>
                    <w:p w14:paraId="009406B6" w14:textId="0AEB8C68" w:rsidR="001B5F73" w:rsidRDefault="00E74428" w:rsidP="00E74428">
                      <w:pPr>
                        <w:spacing w:line="240" w:lineRule="auto"/>
                        <w:jc w:val="center"/>
                        <w:rPr>
                          <w:color w:val="FF0000"/>
                          <w:sz w:val="40"/>
                          <w:szCs w:val="40"/>
                        </w:rPr>
                      </w:pPr>
                      <w:r>
                        <w:rPr>
                          <w:color w:val="FF0000"/>
                          <w:sz w:val="40"/>
                          <w:szCs w:val="40"/>
                        </w:rPr>
                        <w:t>ORGANSPENDEAUSWEIS</w:t>
                      </w:r>
                    </w:p>
                    <w:p w14:paraId="09762CFA" w14:textId="4CFED030" w:rsidR="00E74428" w:rsidRPr="00E74428" w:rsidRDefault="00E74428" w:rsidP="00E74428">
                      <w:pPr>
                        <w:spacing w:line="240" w:lineRule="auto"/>
                        <w:jc w:val="center"/>
                        <w:rPr>
                          <w:b w:val="0"/>
                          <w:bCs/>
                          <w:color w:val="FF0000"/>
                          <w:sz w:val="24"/>
                          <w:szCs w:val="24"/>
                        </w:rPr>
                      </w:pPr>
                      <w:r w:rsidRPr="00E74428">
                        <w:rPr>
                          <w:b w:val="0"/>
                          <w:bCs/>
                          <w:color w:val="FF0000"/>
                          <w:sz w:val="24"/>
                          <w:szCs w:val="24"/>
                        </w:rPr>
                        <w:t>nach §</w:t>
                      </w:r>
                      <w:r w:rsidR="00776BC7">
                        <w:rPr>
                          <w:b w:val="0"/>
                          <w:bCs/>
                          <w:color w:val="FF0000"/>
                          <w:sz w:val="24"/>
                          <w:szCs w:val="24"/>
                        </w:rPr>
                        <w:t xml:space="preserve"> </w:t>
                      </w:r>
                      <w:r w:rsidRPr="00E74428">
                        <w:rPr>
                          <w:b w:val="0"/>
                          <w:bCs/>
                          <w:color w:val="FF0000"/>
                          <w:sz w:val="24"/>
                          <w:szCs w:val="24"/>
                        </w:rPr>
                        <w:t>2 des Transplantationsgesetzes</w:t>
                      </w:r>
                    </w:p>
                    <w:p w14:paraId="49D23155" w14:textId="77777777" w:rsidR="001B5F73" w:rsidRPr="004B464A" w:rsidRDefault="001B5F73" w:rsidP="001B5F73">
                      <w:pPr>
                        <w:jc w:val="center"/>
                        <w:rPr>
                          <w:sz w:val="10"/>
                          <w:szCs w:val="10"/>
                        </w:rPr>
                      </w:pPr>
                    </w:p>
                    <w:p w14:paraId="1FBB7315" w14:textId="77777777" w:rsidR="001B5F73" w:rsidRPr="00523C67" w:rsidRDefault="001B5F73" w:rsidP="001B5F73">
                      <w:pPr>
                        <w:rPr>
                          <w:b w:val="0"/>
                          <w:bCs/>
                        </w:rPr>
                      </w:pPr>
                      <w:r w:rsidRPr="00523C67">
                        <w:rPr>
                          <w:b w:val="0"/>
                          <w:bCs/>
                        </w:rPr>
                        <w:t>_________________________________</w:t>
                      </w:r>
                    </w:p>
                    <w:p w14:paraId="753AAC77" w14:textId="1B930777" w:rsidR="001B5F73" w:rsidRPr="00523C67" w:rsidRDefault="001B5F73" w:rsidP="001B5F73">
                      <w:pPr>
                        <w:rPr>
                          <w:b w:val="0"/>
                          <w:bCs/>
                          <w:sz w:val="12"/>
                          <w:szCs w:val="12"/>
                        </w:rPr>
                      </w:pPr>
                      <w:r w:rsidRPr="00523C67">
                        <w:rPr>
                          <w:b w:val="0"/>
                          <w:bCs/>
                          <w:sz w:val="12"/>
                          <w:szCs w:val="12"/>
                        </w:rPr>
                        <w:t>NAME, VORNAME</w:t>
                      </w:r>
                      <w:r w:rsidR="00E74428" w:rsidRPr="00523C67">
                        <w:rPr>
                          <w:b w:val="0"/>
                          <w:bCs/>
                          <w:sz w:val="12"/>
                          <w:szCs w:val="12"/>
                        </w:rPr>
                        <w:t xml:space="preserve">                                                        GEBURTSDATUM</w:t>
                      </w:r>
                    </w:p>
                    <w:p w14:paraId="7CF67D7C" w14:textId="099A7CCE" w:rsidR="00E74428" w:rsidRPr="00523C67" w:rsidRDefault="00E74428" w:rsidP="00E74428">
                      <w:pPr>
                        <w:rPr>
                          <w:b w:val="0"/>
                          <w:bCs/>
                          <w:sz w:val="22"/>
                          <w:szCs w:val="18"/>
                        </w:rPr>
                      </w:pPr>
                      <w:r w:rsidRPr="00523C67">
                        <w:rPr>
                          <w:b w:val="0"/>
                          <w:bCs/>
                          <w:sz w:val="22"/>
                          <w:szCs w:val="18"/>
                        </w:rPr>
                        <w:t>_________________________________</w:t>
                      </w:r>
                      <w:r w:rsidR="00523C67" w:rsidRPr="00523C67">
                        <w:rPr>
                          <w:b w:val="0"/>
                          <w:bCs/>
                          <w:sz w:val="22"/>
                          <w:szCs w:val="18"/>
                        </w:rPr>
                        <w:t>_________</w:t>
                      </w:r>
                    </w:p>
                    <w:p w14:paraId="1738EE98" w14:textId="52ADAB79" w:rsidR="00E74428" w:rsidRPr="00523C67" w:rsidRDefault="00E74428" w:rsidP="00E74428">
                      <w:pPr>
                        <w:rPr>
                          <w:b w:val="0"/>
                          <w:bCs/>
                          <w:sz w:val="8"/>
                          <w:szCs w:val="8"/>
                        </w:rPr>
                      </w:pPr>
                      <w:r w:rsidRPr="00523C67">
                        <w:rPr>
                          <w:b w:val="0"/>
                          <w:bCs/>
                          <w:sz w:val="8"/>
                          <w:szCs w:val="8"/>
                        </w:rPr>
                        <w:t>STRASSE</w:t>
                      </w:r>
                      <w:r w:rsidR="00523C67" w:rsidRPr="00523C67">
                        <w:rPr>
                          <w:b w:val="0"/>
                          <w:bCs/>
                          <w:sz w:val="8"/>
                          <w:szCs w:val="8"/>
                        </w:rPr>
                        <w:t xml:space="preserve">                                                                                                                      POSTLEITZAHL, WOHNORT</w:t>
                      </w:r>
                    </w:p>
                    <w:p w14:paraId="7E25EA19" w14:textId="3D1BAF40" w:rsidR="00E74428" w:rsidRPr="00523C67" w:rsidRDefault="00E74428" w:rsidP="00E74428">
                      <w:pPr>
                        <w:rPr>
                          <w:b w:val="0"/>
                          <w:bCs/>
                          <w:sz w:val="22"/>
                          <w:szCs w:val="18"/>
                        </w:rPr>
                      </w:pPr>
                      <w:r w:rsidRPr="00523C67">
                        <w:rPr>
                          <w:b w:val="0"/>
                          <w:bCs/>
                          <w:sz w:val="22"/>
                          <w:szCs w:val="18"/>
                        </w:rPr>
                        <w:t>_________________________________</w:t>
                      </w:r>
                      <w:r w:rsidR="00523C67" w:rsidRPr="00523C67">
                        <w:rPr>
                          <w:b w:val="0"/>
                          <w:bCs/>
                          <w:sz w:val="22"/>
                          <w:szCs w:val="18"/>
                        </w:rPr>
                        <w:t>_________</w:t>
                      </w:r>
                    </w:p>
                    <w:p w14:paraId="5163CE84" w14:textId="72936AF4" w:rsidR="00E74428" w:rsidRDefault="00523C67" w:rsidP="001B5F73">
                      <w:pPr>
                        <w:rPr>
                          <w:b w:val="0"/>
                          <w:bCs/>
                          <w:sz w:val="10"/>
                          <w:szCs w:val="10"/>
                        </w:rPr>
                      </w:pPr>
                      <w:r w:rsidRPr="00523C67">
                        <w:rPr>
                          <w:b w:val="0"/>
                          <w:bCs/>
                          <w:sz w:val="10"/>
                          <w:szCs w:val="10"/>
                        </w:rPr>
                        <w:t>PLATZ FÜR ANMERKUNGEN/BESONDERE HINWEISE</w:t>
                      </w:r>
                    </w:p>
                    <w:p w14:paraId="46D583EF" w14:textId="77777777" w:rsidR="00523C67" w:rsidRPr="00523C67" w:rsidRDefault="00523C67" w:rsidP="001B5F73">
                      <w:pPr>
                        <w:rPr>
                          <w:b w:val="0"/>
                          <w:bCs/>
                          <w:sz w:val="6"/>
                          <w:szCs w:val="6"/>
                        </w:rPr>
                      </w:pPr>
                    </w:p>
                    <w:p w14:paraId="3BFFC214" w14:textId="441F3B6E" w:rsidR="00523C67" w:rsidRDefault="00523C67" w:rsidP="001B5F73">
                      <w:pPr>
                        <w:rPr>
                          <w:b w:val="0"/>
                          <w:bCs/>
                          <w:sz w:val="12"/>
                          <w:szCs w:val="12"/>
                        </w:rPr>
                      </w:pPr>
                      <w:r>
                        <w:rPr>
                          <w:b w:val="0"/>
                          <w:bCs/>
                          <w:sz w:val="12"/>
                          <w:szCs w:val="12"/>
                        </w:rPr>
                        <w:t>_____________________________________________________________________________</w:t>
                      </w:r>
                    </w:p>
                    <w:p w14:paraId="74D1C176" w14:textId="0E9FA10C" w:rsidR="00523C67" w:rsidRDefault="00523C67" w:rsidP="001B5F73">
                      <w:pPr>
                        <w:rPr>
                          <w:b w:val="0"/>
                          <w:bCs/>
                          <w:sz w:val="12"/>
                          <w:szCs w:val="12"/>
                        </w:rPr>
                      </w:pPr>
                      <w:r>
                        <w:rPr>
                          <w:b w:val="0"/>
                          <w:bCs/>
                          <w:sz w:val="12"/>
                          <w:szCs w:val="12"/>
                        </w:rPr>
                        <w:t>DATUM                                                                           UNTERSCHRIFT</w:t>
                      </w:r>
                    </w:p>
                    <w:p w14:paraId="70BDE1D5" w14:textId="30536ACC" w:rsidR="006A3F6D" w:rsidRPr="00410EB1" w:rsidRDefault="006A3F6D" w:rsidP="006A3F6D">
                      <w:pPr>
                        <w:jc w:val="right"/>
                        <w:rPr>
                          <w:b w:val="0"/>
                          <w:bCs/>
                          <w:sz w:val="16"/>
                          <w:szCs w:val="16"/>
                        </w:rPr>
                      </w:pPr>
                      <w:r w:rsidRPr="006A3F6D">
                        <w:rPr>
                          <w:b w:val="0"/>
                          <w:bCs/>
                          <w:i/>
                          <w:iCs/>
                          <w:sz w:val="16"/>
                          <w:szCs w:val="16"/>
                        </w:rPr>
                        <w:t>)</w:t>
                      </w:r>
                    </w:p>
                    <w:p w14:paraId="4DAA4BBC" w14:textId="117FD93E" w:rsidR="001B5F73" w:rsidRPr="005F2435" w:rsidRDefault="001B5F73" w:rsidP="001B5F73">
                      <w:pPr>
                        <w:jc w:val="right"/>
                        <w:rPr>
                          <w:b w:val="0"/>
                          <w:bCs/>
                          <w:i/>
                          <w:iCs/>
                          <w:sz w:val="16"/>
                          <w:szCs w:val="16"/>
                        </w:rPr>
                      </w:pPr>
                    </w:p>
                    <w:p w14:paraId="19285BD8" w14:textId="77777777" w:rsidR="001B5F73" w:rsidRPr="005F2435" w:rsidRDefault="001B5F73" w:rsidP="001B5F73">
                      <w:pPr>
                        <w:rPr>
                          <w:sz w:val="18"/>
                          <w:szCs w:val="18"/>
                        </w:rPr>
                      </w:pPr>
                    </w:p>
                  </w:txbxContent>
                </v:textbox>
                <w10:wrap type="square"/>
              </v:shape>
            </w:pict>
          </mc:Fallback>
        </mc:AlternateContent>
      </w:r>
    </w:p>
    <w:p w14:paraId="225732F7" w14:textId="2EADDCCE" w:rsidR="00A35D36" w:rsidRPr="00480201" w:rsidRDefault="00A35D36" w:rsidP="00480201">
      <w:pPr>
        <w:rPr>
          <w:lang w:eastAsia="de-DE"/>
        </w:rPr>
      </w:pPr>
    </w:p>
    <w:sectPr w:rsidR="00A35D36" w:rsidRPr="00480201" w:rsidSect="004357BA">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5B43E" w14:textId="77777777" w:rsidR="00F3073C" w:rsidRDefault="00F3073C">
      <w:r>
        <w:separator/>
      </w:r>
    </w:p>
    <w:p w14:paraId="26A0A224" w14:textId="77777777" w:rsidR="00F3073C" w:rsidRDefault="00F3073C"/>
  </w:endnote>
  <w:endnote w:type="continuationSeparator" w:id="0">
    <w:p w14:paraId="6B8D9147" w14:textId="77777777" w:rsidR="00F3073C" w:rsidRDefault="00F3073C">
      <w:r>
        <w:continuationSeparator/>
      </w:r>
    </w:p>
    <w:p w14:paraId="310B533F" w14:textId="77777777" w:rsidR="00F3073C" w:rsidRDefault="00F307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224C1" w14:textId="77777777" w:rsidR="00F3073C" w:rsidRDefault="00F3073C">
      <w:r>
        <w:separator/>
      </w:r>
    </w:p>
    <w:p w14:paraId="59D8DB0A" w14:textId="77777777" w:rsidR="00F3073C" w:rsidRDefault="00F3073C"/>
  </w:footnote>
  <w:footnote w:type="continuationSeparator" w:id="0">
    <w:p w14:paraId="1A0860EF" w14:textId="77777777" w:rsidR="00F3073C" w:rsidRDefault="00F3073C">
      <w:r>
        <w:continuationSeparator/>
      </w:r>
    </w:p>
    <w:p w14:paraId="4E7B736F" w14:textId="77777777" w:rsidR="00F3073C" w:rsidRDefault="00F307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03791E"/>
    <w:multiLevelType w:val="hybridMultilevel"/>
    <w:tmpl w:val="FF8C63C2"/>
    <w:lvl w:ilvl="0" w:tplc="79CCEDD0">
      <w:start w:val="1"/>
      <w:numFmt w:val="bullet"/>
      <w:lvlText w:val=""/>
      <w:lvlJc w:val="left"/>
      <w:pPr>
        <w:ind w:left="720" w:hanging="360"/>
      </w:pPr>
      <w:rPr>
        <w:rFonts w:ascii="Symbol" w:hAnsi="Symbo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0A02699"/>
    <w:multiLevelType w:val="hybridMultilevel"/>
    <w:tmpl w:val="01F21D38"/>
    <w:lvl w:ilvl="0" w:tplc="A1084E3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3"/>
  </w:num>
  <w:num w:numId="4">
    <w:abstractNumId w:val="8"/>
  </w:num>
  <w:num w:numId="5">
    <w:abstractNumId w:val="15"/>
  </w:num>
  <w:num w:numId="6">
    <w:abstractNumId w:val="10"/>
  </w:num>
  <w:num w:numId="7">
    <w:abstractNumId w:val="14"/>
  </w:num>
  <w:num w:numId="8">
    <w:abstractNumId w:val="17"/>
  </w:num>
  <w:num w:numId="9">
    <w:abstractNumId w:val="3"/>
  </w:num>
  <w:num w:numId="10">
    <w:abstractNumId w:val="12"/>
  </w:num>
  <w:num w:numId="11">
    <w:abstractNumId w:val="6"/>
  </w:num>
  <w:num w:numId="12">
    <w:abstractNumId w:val="16"/>
  </w:num>
  <w:num w:numId="13">
    <w:abstractNumId w:val="4"/>
  </w:num>
  <w:num w:numId="14">
    <w:abstractNumId w:val="9"/>
  </w:num>
  <w:num w:numId="15">
    <w:abstractNumId w:val="1"/>
  </w:num>
  <w:num w:numId="16">
    <w:abstractNumId w:val="7"/>
  </w:num>
  <w:num w:numId="17">
    <w:abstractNumId w:val="11"/>
  </w:num>
  <w:num w:numId="18">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attachedTemplate r:id="rId1"/>
  <w:defaultTabStop w:val="720"/>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482E"/>
    <w:rsid w:val="00050324"/>
    <w:rsid w:val="000A0150"/>
    <w:rsid w:val="000A7C46"/>
    <w:rsid w:val="000E63C9"/>
    <w:rsid w:val="001203A6"/>
    <w:rsid w:val="00122E6C"/>
    <w:rsid w:val="00130E9D"/>
    <w:rsid w:val="00150A6D"/>
    <w:rsid w:val="00185B35"/>
    <w:rsid w:val="001A5385"/>
    <w:rsid w:val="001A5DF8"/>
    <w:rsid w:val="001B5F73"/>
    <w:rsid w:val="001F2BC8"/>
    <w:rsid w:val="001F5F6B"/>
    <w:rsid w:val="00207760"/>
    <w:rsid w:val="0023205A"/>
    <w:rsid w:val="00243EBC"/>
    <w:rsid w:val="00246A35"/>
    <w:rsid w:val="00263949"/>
    <w:rsid w:val="00284348"/>
    <w:rsid w:val="002A633F"/>
    <w:rsid w:val="002F51F5"/>
    <w:rsid w:val="00312137"/>
    <w:rsid w:val="00330359"/>
    <w:rsid w:val="0033762F"/>
    <w:rsid w:val="00360494"/>
    <w:rsid w:val="00366C7E"/>
    <w:rsid w:val="00384EA3"/>
    <w:rsid w:val="00386BE2"/>
    <w:rsid w:val="003A39A1"/>
    <w:rsid w:val="003B5A93"/>
    <w:rsid w:val="003C2191"/>
    <w:rsid w:val="003C77E2"/>
    <w:rsid w:val="003D3863"/>
    <w:rsid w:val="00410EB1"/>
    <w:rsid w:val="004110DE"/>
    <w:rsid w:val="004357BA"/>
    <w:rsid w:val="0044085A"/>
    <w:rsid w:val="004652D2"/>
    <w:rsid w:val="00480201"/>
    <w:rsid w:val="0049542F"/>
    <w:rsid w:val="004B21A5"/>
    <w:rsid w:val="004B464A"/>
    <w:rsid w:val="00501680"/>
    <w:rsid w:val="005037F0"/>
    <w:rsid w:val="00516A86"/>
    <w:rsid w:val="00523C67"/>
    <w:rsid w:val="005275F6"/>
    <w:rsid w:val="00572102"/>
    <w:rsid w:val="005E7F50"/>
    <w:rsid w:val="005F1BB0"/>
    <w:rsid w:val="005F2435"/>
    <w:rsid w:val="00656C4D"/>
    <w:rsid w:val="00682827"/>
    <w:rsid w:val="0068303D"/>
    <w:rsid w:val="00694B4F"/>
    <w:rsid w:val="006A3F6D"/>
    <w:rsid w:val="006D7037"/>
    <w:rsid w:val="006E5716"/>
    <w:rsid w:val="006F3927"/>
    <w:rsid w:val="007302B3"/>
    <w:rsid w:val="00730733"/>
    <w:rsid w:val="00730E3A"/>
    <w:rsid w:val="00736AAF"/>
    <w:rsid w:val="00765B2A"/>
    <w:rsid w:val="00776BC7"/>
    <w:rsid w:val="00783A34"/>
    <w:rsid w:val="007C6B52"/>
    <w:rsid w:val="007D16C5"/>
    <w:rsid w:val="00805B27"/>
    <w:rsid w:val="00846406"/>
    <w:rsid w:val="00846429"/>
    <w:rsid w:val="00862FE4"/>
    <w:rsid w:val="0086389A"/>
    <w:rsid w:val="0087605E"/>
    <w:rsid w:val="008A3BD9"/>
    <w:rsid w:val="008B1FEE"/>
    <w:rsid w:val="00903C32"/>
    <w:rsid w:val="00916B16"/>
    <w:rsid w:val="009173B9"/>
    <w:rsid w:val="0093335D"/>
    <w:rsid w:val="0093613E"/>
    <w:rsid w:val="00943026"/>
    <w:rsid w:val="00964381"/>
    <w:rsid w:val="00966B81"/>
    <w:rsid w:val="009B4FDD"/>
    <w:rsid w:val="009C7720"/>
    <w:rsid w:val="00A23AFA"/>
    <w:rsid w:val="00A31B3E"/>
    <w:rsid w:val="00A35D36"/>
    <w:rsid w:val="00A532F3"/>
    <w:rsid w:val="00A65E4D"/>
    <w:rsid w:val="00A8489E"/>
    <w:rsid w:val="00AB02A7"/>
    <w:rsid w:val="00AC29F3"/>
    <w:rsid w:val="00B122CF"/>
    <w:rsid w:val="00B231E5"/>
    <w:rsid w:val="00C02B87"/>
    <w:rsid w:val="00C4086D"/>
    <w:rsid w:val="00CA1896"/>
    <w:rsid w:val="00CB5B28"/>
    <w:rsid w:val="00CF5371"/>
    <w:rsid w:val="00D0323A"/>
    <w:rsid w:val="00D0559F"/>
    <w:rsid w:val="00D077E9"/>
    <w:rsid w:val="00D42CB7"/>
    <w:rsid w:val="00D53597"/>
    <w:rsid w:val="00D5413D"/>
    <w:rsid w:val="00D570A9"/>
    <w:rsid w:val="00D70D02"/>
    <w:rsid w:val="00D770C7"/>
    <w:rsid w:val="00D86945"/>
    <w:rsid w:val="00D90290"/>
    <w:rsid w:val="00D97AA5"/>
    <w:rsid w:val="00DA0992"/>
    <w:rsid w:val="00DD152F"/>
    <w:rsid w:val="00DE213F"/>
    <w:rsid w:val="00DF027C"/>
    <w:rsid w:val="00DF4533"/>
    <w:rsid w:val="00E00A32"/>
    <w:rsid w:val="00E15222"/>
    <w:rsid w:val="00E22ACD"/>
    <w:rsid w:val="00E620B0"/>
    <w:rsid w:val="00E74428"/>
    <w:rsid w:val="00E81B40"/>
    <w:rsid w:val="00EF2851"/>
    <w:rsid w:val="00EF555B"/>
    <w:rsid w:val="00F027BB"/>
    <w:rsid w:val="00F11DCF"/>
    <w:rsid w:val="00F162EA"/>
    <w:rsid w:val="00F3073C"/>
    <w:rsid w:val="00F52D27"/>
    <w:rsid w:val="00F83527"/>
    <w:rsid w:val="00FA18AD"/>
    <w:rsid w:val="00FA5942"/>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06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072A11"/>
    <w:rsid w:val="002946AD"/>
    <w:rsid w:val="00AF2CA0"/>
    <w:rsid w:val="00EA617E"/>
    <w:rsid w:val="00FE2E7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FE2E77"/>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FE2E77"/>
    <w:rPr>
      <w:caps/>
      <w:color w:val="44546A" w:themeColor="text2"/>
      <w:spacing w:val="20"/>
      <w:sz w:val="32"/>
      <w:lang w:eastAsia="en-US"/>
    </w:rPr>
  </w:style>
  <w:style w:type="paragraph" w:customStyle="1" w:styleId="0A3F0F85374D4FC4AA6CF88BAEEC1458">
    <w:name w:val="0A3F0F85374D4FC4AA6CF88BAEEC1458"/>
    <w:rsid w:val="00AF2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Template>
  <TotalTime>0</TotalTime>
  <Pages>3</Pages>
  <Words>421</Words>
  <Characters>2654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Fahrschulapp - Theorie Trainer</cp:lastModifiedBy>
  <cp:revision>6</cp:revision>
  <cp:lastPrinted>2021-11-17T13:06:00Z</cp:lastPrinted>
  <dcterms:created xsi:type="dcterms:W3CDTF">2021-03-09T14:32:00Z</dcterms:created>
  <dcterms:modified xsi:type="dcterms:W3CDTF">2021-11-17T13:06:00Z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