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3885038"/>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EF2851" w14:paraId="30DDD243" w14:textId="77777777" w:rsidTr="001E387F">
            <w:trPr>
              <w:trHeight w:val="2977"/>
            </w:trPr>
            <w:tc>
              <w:tcPr>
                <w:tcW w:w="4770" w:type="dxa"/>
                <w:tcBorders>
                  <w:top w:val="nil"/>
                  <w:left w:val="nil"/>
                  <w:bottom w:val="nil"/>
                  <w:right w:val="nil"/>
                </w:tcBorders>
              </w:tcPr>
              <w:p w14:paraId="5B41B394" w14:textId="43D7E51A" w:rsidR="00EF2851" w:rsidRPr="00B574AC" w:rsidRDefault="00EF2851" w:rsidP="00ED55B1">
                <w:r>
                  <w:rPr>
                    <w:noProof/>
                    <w:lang w:eastAsia="de-DE"/>
                  </w:rPr>
                  <mc:AlternateContent>
                    <mc:Choice Requires="wps">
                      <w:drawing>
                        <wp:anchor distT="0" distB="0" distL="114300" distR="114300" simplePos="0" relativeHeight="251711488" behindDoc="0" locked="0" layoutInCell="1" allowOverlap="1" wp14:anchorId="1C925147" wp14:editId="0A381D74">
                          <wp:simplePos x="0" y="0"/>
                          <wp:positionH relativeFrom="column">
                            <wp:posOffset>-2540</wp:posOffset>
                          </wp:positionH>
                          <wp:positionV relativeFrom="paragraph">
                            <wp:posOffset>132013</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533CB6E8" w14:textId="19C60361" w:rsidR="00EF2851" w:rsidRDefault="00B455CB"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BESTATTUNGS</w:t>
                                      </w:r>
                                      <w:r w:rsidR="00306D51">
                                        <w:rPr>
                                          <w:rFonts w:asciiTheme="minorHAnsi" w:hAnsiTheme="minorHAnsi" w:cstheme="minorHAnsi"/>
                                          <w:sz w:val="64"/>
                                          <w:szCs w:val="64"/>
                                          <w:lang w:bidi="de-DE"/>
                                        </w:rPr>
                                        <w:t>-</w:t>
                                      </w:r>
                                    </w:p>
                                    <w:p w14:paraId="27B6CFBB" w14:textId="17AEC860" w:rsidR="00B455CB" w:rsidRPr="005E3C71" w:rsidRDefault="00B455CB"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VERFÜGUNG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25147" id="_x0000_t202" coordsize="21600,21600" o:spt="202" path="m,l,21600r21600,l21600,xe">
                          <v:stroke joinstyle="miter"/>
                          <v:path gradientshapeok="t" o:connecttype="rect"/>
                        </v:shapetype>
                        <v:shape id="Textfeld 1" o:spid="_x0000_s1026" type="#_x0000_t202" style="position:absolute;margin-left:-.2pt;margin-top:10.4pt;width:237.45pt;height:8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" filled="f" stroked="f" strokeweight=".5pt">
                          <v:textbox>
                            <w:txbxContent>
                              <w:p w14:paraId="533CB6E8" w14:textId="19C60361" w:rsidR="00EF2851" w:rsidRDefault="00B455CB"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BESTATTUNGS</w:t>
                                </w:r>
                                <w:r w:rsidR="00306D51">
                                  <w:rPr>
                                    <w:rFonts w:asciiTheme="minorHAnsi" w:hAnsiTheme="minorHAnsi" w:cstheme="minorHAnsi"/>
                                    <w:sz w:val="64"/>
                                    <w:szCs w:val="64"/>
                                    <w:lang w:bidi="de-DE"/>
                                  </w:rPr>
                                  <w:t>-</w:t>
                                </w:r>
                              </w:p>
                              <w:p w14:paraId="27B6CFBB" w14:textId="17AEC860" w:rsidR="00B455CB" w:rsidRPr="005E3C71" w:rsidRDefault="00B455CB"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VERFÜGUNG</w:t>
                                </w:r>
                              </w:p>
                            </w:txbxContent>
                          </v:textbox>
                        </v:shape>
                      </w:pict>
                    </mc:Fallback>
                  </mc:AlternateContent>
                </w:r>
              </w:p>
              <w:p w14:paraId="029311AE" w14:textId="78CBF737" w:rsidR="00EF2851" w:rsidRDefault="00EF2851" w:rsidP="00ED55B1">
                <w:pPr>
                  <w:rPr>
                    <w:noProof/>
                    <w:sz w:val="26"/>
                    <w:szCs w:val="26"/>
                    <w:lang w:eastAsia="zh-CN"/>
                  </w:rPr>
                </w:pPr>
                <w:r>
                  <w:rPr>
                    <w:noProof/>
                    <w:sz w:val="26"/>
                    <w:szCs w:val="26"/>
                    <w:lang w:eastAsia="zh-CN"/>
                  </w:rPr>
                  <w:t xml:space="preserve">  </w:t>
                </w:r>
              </w:p>
              <w:p w14:paraId="5F19FCAD" w14:textId="77777777" w:rsidR="00EF2851" w:rsidRDefault="00EF2851" w:rsidP="00ED55B1">
                <w:pPr>
                  <w:rPr>
                    <w:noProof/>
                    <w:sz w:val="26"/>
                    <w:szCs w:val="26"/>
                    <w:lang w:eastAsia="zh-CN"/>
                  </w:rPr>
                </w:pPr>
              </w:p>
              <w:p w14:paraId="02FF6919" w14:textId="77777777" w:rsidR="00EF2851" w:rsidRDefault="00EF2851" w:rsidP="00ED55B1">
                <w:pPr>
                  <w:rPr>
                    <w:noProof/>
                    <w:sz w:val="26"/>
                    <w:szCs w:val="26"/>
                    <w:lang w:eastAsia="zh-CN"/>
                  </w:rPr>
                </w:pPr>
              </w:p>
              <w:p w14:paraId="1B6F8BF2" w14:textId="77777777" w:rsidR="00EF2851" w:rsidRDefault="00EF2851" w:rsidP="00ED55B1">
                <w:pPr>
                  <w:rPr>
                    <w:noProof/>
                    <w:sz w:val="26"/>
                    <w:szCs w:val="26"/>
                    <w:lang w:eastAsia="zh-CN"/>
                  </w:rPr>
                </w:pPr>
              </w:p>
              <w:p w14:paraId="21588EAC" w14:textId="77777777" w:rsidR="00EF2851" w:rsidRDefault="00EF2851" w:rsidP="00ED55B1">
                <w:pPr>
                  <w:rPr>
                    <w:noProof/>
                    <w:sz w:val="26"/>
                    <w:szCs w:val="26"/>
                    <w:lang w:eastAsia="zh-CN"/>
                  </w:rPr>
                </w:pPr>
              </w:p>
              <w:p w14:paraId="5D66191A" w14:textId="77777777" w:rsidR="00EF2851" w:rsidRDefault="00EF2851"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5157ACA1" wp14:editId="2B867761">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BD4AA9"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EF2851" w14:paraId="27C3F425" w14:textId="77777777" w:rsidTr="001B275A">
            <w:trPr>
              <w:trHeight w:val="9408"/>
            </w:trPr>
            <w:tc>
              <w:tcPr>
                <w:tcW w:w="4770" w:type="dxa"/>
                <w:tcBorders>
                  <w:top w:val="nil"/>
                  <w:left w:val="nil"/>
                  <w:bottom w:val="nil"/>
                  <w:right w:val="nil"/>
                </w:tcBorders>
              </w:tcPr>
              <w:p w14:paraId="48D829AF" w14:textId="77777777" w:rsidR="00EF2851" w:rsidRDefault="00EF2851" w:rsidP="00ED55B1">
                <w:pPr>
                  <w:rPr>
                    <w:noProof/>
                  </w:rPr>
                </w:pPr>
                <w:r w:rsidRPr="00D967AC">
                  <w:rPr>
                    <w:noProof/>
                    <w:lang w:eastAsia="de-DE"/>
                  </w:rPr>
                  <w:drawing>
                    <wp:anchor distT="0" distB="0" distL="114300" distR="114300" simplePos="0" relativeHeight="251710464" behindDoc="0" locked="0" layoutInCell="1" allowOverlap="1" wp14:anchorId="609E8460" wp14:editId="3C49434C">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09440" behindDoc="1" locked="0" layoutInCell="1" allowOverlap="1" wp14:anchorId="61A78E14" wp14:editId="74027C70">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A83D" id="Rechteck 3" o:spid="_x0000_s1026" alt="weißes Rechteck für Text auf dem Titelblatt" style="position:absolute;margin-left:-7.55pt;margin-top:-169.5pt;width:252.7pt;height:764.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EF2851" w14:paraId="3B51FAF7" w14:textId="77777777" w:rsidTr="00ED55B1">
            <w:trPr>
              <w:trHeight w:val="2413"/>
            </w:trPr>
            <w:tc>
              <w:tcPr>
                <w:tcW w:w="4770" w:type="dxa"/>
                <w:tcBorders>
                  <w:top w:val="nil"/>
                  <w:left w:val="nil"/>
                  <w:bottom w:val="nil"/>
                  <w:right w:val="nil"/>
                </w:tcBorders>
              </w:tcPr>
              <w:p w14:paraId="2379F38E" w14:textId="77777777" w:rsidR="00EF2851" w:rsidRDefault="00EF2851" w:rsidP="00ED55B1"/>
              <w:p w14:paraId="18814656" w14:textId="77777777" w:rsidR="00EF2851" w:rsidRDefault="00EF2851" w:rsidP="00ED55B1">
                <w:pPr>
                  <w:rPr>
                    <w:noProof/>
                    <w:sz w:val="10"/>
                    <w:szCs w:val="10"/>
                  </w:rPr>
                </w:pPr>
                <w:r w:rsidRPr="00D86945">
                  <w:rPr>
                    <w:noProof/>
                    <w:sz w:val="10"/>
                    <w:szCs w:val="10"/>
                    <w:lang w:eastAsia="de-DE"/>
                  </w:rPr>
                  <mc:AlternateContent>
                    <mc:Choice Requires="wps">
                      <w:drawing>
                        <wp:inline distT="0" distB="0" distL="0" distR="0" wp14:anchorId="1E6CD976" wp14:editId="50DF589C">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6BE6E2"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32740A1D" w14:textId="77777777" w:rsidR="00EF2851" w:rsidRDefault="00EF2851" w:rsidP="00ED55B1">
                <w:pPr>
                  <w:rPr>
                    <w:noProof/>
                    <w:sz w:val="10"/>
                    <w:szCs w:val="10"/>
                  </w:rPr>
                </w:pPr>
              </w:p>
              <w:p w14:paraId="28B4CF35" w14:textId="77777777" w:rsidR="00EF2851" w:rsidRPr="00DA0992" w:rsidRDefault="00EF2851"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3B7DE179" w14:textId="77777777" w:rsidR="00EF2851" w:rsidRPr="00DA0992" w:rsidRDefault="00EF2851"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673FA1CA" w14:textId="77777777" w:rsidR="00EF2851" w:rsidRPr="00DA0992" w:rsidRDefault="00EF2851" w:rsidP="00ED55B1">
                <w:pPr>
                  <w:rPr>
                    <w:b w:val="0"/>
                    <w:bCs/>
                    <w:sz w:val="12"/>
                    <w:szCs w:val="8"/>
                  </w:rPr>
                </w:pPr>
              </w:p>
              <w:p w14:paraId="0F2EC37D" w14:textId="30A16312" w:rsidR="00EF2851" w:rsidRPr="00DA0992" w:rsidRDefault="00EF2851" w:rsidP="00ED55B1">
                <w:pPr>
                  <w:rPr>
                    <w:b w:val="0"/>
                    <w:bCs/>
                    <w:sz w:val="12"/>
                    <w:szCs w:val="8"/>
                  </w:rPr>
                </w:pPr>
                <w:r w:rsidRPr="00DA0992">
                  <w:rPr>
                    <w:bCs/>
                    <w:sz w:val="12"/>
                    <w:szCs w:val="8"/>
                  </w:rPr>
                  <w:t>© 202</w:t>
                </w:r>
                <w:r w:rsidR="0001548A">
                  <w:rPr>
                    <w:bCs/>
                    <w:sz w:val="12"/>
                    <w:szCs w:val="8"/>
                  </w:rPr>
                  <w:t>2</w:t>
                </w:r>
                <w:r w:rsidRPr="00DA0992">
                  <w:rPr>
                    <w:bCs/>
                    <w:sz w:val="12"/>
                    <w:szCs w:val="8"/>
                  </w:rPr>
                  <w:t>. Alle Rechte liegen bei Markt+Technik Verlag GmbH.</w:t>
                </w:r>
              </w:p>
              <w:p w14:paraId="100E449E" w14:textId="77777777" w:rsidR="00EF2851" w:rsidRPr="00DA0992" w:rsidRDefault="00EF2851" w:rsidP="00ED55B1">
                <w:pPr>
                  <w:rPr>
                    <w:b w:val="0"/>
                    <w:bCs/>
                    <w:sz w:val="12"/>
                    <w:szCs w:val="8"/>
                  </w:rPr>
                </w:pPr>
                <w:r w:rsidRPr="00DA0992">
                  <w:rPr>
                    <w:bCs/>
                    <w:sz w:val="12"/>
                    <w:szCs w:val="8"/>
                  </w:rPr>
                  <w:t>Nachdruck, Verbreitung oder Vervielfältigung nicht ohne Genehmigung des Verlags.</w:t>
                </w:r>
              </w:p>
              <w:p w14:paraId="0E6B0957" w14:textId="77777777" w:rsidR="00EF2851" w:rsidRPr="00D86945" w:rsidRDefault="00EF2851" w:rsidP="00ED55B1">
                <w:pPr>
                  <w:rPr>
                    <w:noProof/>
                    <w:sz w:val="10"/>
                    <w:szCs w:val="10"/>
                  </w:rPr>
                </w:pPr>
              </w:p>
            </w:tc>
          </w:tr>
        </w:tbl>
        <w:p w14:paraId="53159D96" w14:textId="77777777" w:rsidR="00EF2851" w:rsidRDefault="00EF2851" w:rsidP="009A71D3">
          <w:r>
            <w:rPr>
              <w:noProof/>
              <w:lang w:eastAsia="de-DE"/>
            </w:rPr>
            <w:drawing>
              <wp:anchor distT="0" distB="0" distL="114300" distR="114300" simplePos="0" relativeHeight="251708416" behindDoc="1" locked="0" layoutInCell="1" allowOverlap="1" wp14:anchorId="23574339" wp14:editId="65BAA06C">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B64BF" w14:textId="77777777" w:rsidR="00EF2851" w:rsidRDefault="00EF2851" w:rsidP="009A71D3">
          <w:pPr>
            <w:spacing w:after="200"/>
            <w:rPr>
              <w:lang w:bidi="de-DE"/>
            </w:rPr>
          </w:pPr>
        </w:p>
        <w:p w14:paraId="0A64EAC0" w14:textId="77777777" w:rsidR="00EF2851" w:rsidRDefault="00EF2851" w:rsidP="009A71D3">
          <w:pPr>
            <w:pStyle w:val="berschrift3"/>
            <w:rPr>
              <w:sz w:val="40"/>
              <w:szCs w:val="40"/>
            </w:rPr>
          </w:pPr>
        </w:p>
        <w:p w14:paraId="5C8E88DC" w14:textId="77777777" w:rsidR="00EF2851" w:rsidRDefault="00EF2851" w:rsidP="009A71D3"/>
        <w:p w14:paraId="63255A34" w14:textId="77777777" w:rsidR="00EF2851" w:rsidRDefault="00EF2851" w:rsidP="009A71D3"/>
        <w:p w14:paraId="2B026784" w14:textId="77777777" w:rsidR="00EF2851" w:rsidRDefault="00EF2851" w:rsidP="009A71D3"/>
        <w:p w14:paraId="1649F8A4" w14:textId="77777777" w:rsidR="00EF2851" w:rsidRDefault="00EF2851" w:rsidP="009A71D3"/>
        <w:p w14:paraId="2ED45C35" w14:textId="77777777" w:rsidR="00EF2851" w:rsidRDefault="00EF2851" w:rsidP="009A71D3"/>
        <w:p w14:paraId="23E232AD" w14:textId="77777777" w:rsidR="00EF2851" w:rsidRDefault="00EF2851" w:rsidP="009A71D3"/>
        <w:p w14:paraId="37BECD06" w14:textId="77777777" w:rsidR="00EF2851" w:rsidRDefault="00EF2851" w:rsidP="009A71D3"/>
        <w:p w14:paraId="2DCC1F2B" w14:textId="77777777" w:rsidR="00EF2851" w:rsidRDefault="00EF2851" w:rsidP="009A71D3"/>
        <w:p w14:paraId="0AD4931C" w14:textId="77777777" w:rsidR="00EF2851" w:rsidRDefault="00EF2851" w:rsidP="009A71D3"/>
        <w:p w14:paraId="181C4E86" w14:textId="77777777" w:rsidR="00EF2851" w:rsidRDefault="00EF2851" w:rsidP="009A71D3"/>
        <w:p w14:paraId="10FD2ABF" w14:textId="77777777" w:rsidR="00EF2851" w:rsidRDefault="00EF2851" w:rsidP="009A71D3"/>
        <w:p w14:paraId="5B5DA07A" w14:textId="77777777" w:rsidR="00EF2851" w:rsidRDefault="00EF2851" w:rsidP="009A71D3"/>
        <w:p w14:paraId="31E23FEA" w14:textId="77777777" w:rsidR="00EF2851" w:rsidRDefault="00EF2851" w:rsidP="009A71D3"/>
        <w:p w14:paraId="4FBAB472" w14:textId="77777777" w:rsidR="00EF2851" w:rsidRDefault="00EF2851" w:rsidP="009A71D3"/>
        <w:p w14:paraId="48A95B58" w14:textId="77777777" w:rsidR="00EF2851" w:rsidRDefault="00EF2851" w:rsidP="009A71D3"/>
        <w:p w14:paraId="24222852" w14:textId="77777777" w:rsidR="00EF2851" w:rsidRDefault="00EF2851" w:rsidP="009A71D3"/>
        <w:p w14:paraId="4D71941A" w14:textId="77777777" w:rsidR="00EF2851" w:rsidRDefault="00EF2851" w:rsidP="009A71D3"/>
        <w:p w14:paraId="194B79C5" w14:textId="77777777" w:rsidR="00EF2851" w:rsidRDefault="00EF2851" w:rsidP="009A71D3"/>
        <w:p w14:paraId="7F8B499D" w14:textId="77777777" w:rsidR="00EF2851" w:rsidRDefault="00EF2851" w:rsidP="009A71D3"/>
        <w:p w14:paraId="1D93FE14" w14:textId="77777777" w:rsidR="00EF2851" w:rsidRDefault="00EF2851" w:rsidP="009A71D3"/>
        <w:p w14:paraId="51870A6C" w14:textId="77777777" w:rsidR="00EF2851" w:rsidRDefault="00EF2851" w:rsidP="009A71D3">
          <w:r>
            <w:rPr>
              <w:noProof/>
              <w:lang w:eastAsia="de-DE"/>
            </w:rPr>
            <mc:AlternateContent>
              <mc:Choice Requires="wps">
                <w:drawing>
                  <wp:anchor distT="0" distB="0" distL="114300" distR="114300" simplePos="0" relativeHeight="251707392" behindDoc="1" locked="0" layoutInCell="1" allowOverlap="1" wp14:anchorId="43A92A59" wp14:editId="4BCA6D60">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976E99" id="Rechteck 5" o:spid="_x0000_s1026" alt="Farbiges Rechteck" style="position:absolute;margin-left:0;margin-top:0;width:611.1pt;height:316.5pt;z-index:-251609088;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44A7C42D" w14:textId="77777777" w:rsidR="00EF2851" w:rsidRDefault="00EF2851" w:rsidP="009A71D3"/>
        <w:p w14:paraId="731DBE3F" w14:textId="77777777" w:rsidR="00EF2851" w:rsidRDefault="00EF2851" w:rsidP="009A71D3"/>
        <w:p w14:paraId="5718772A" w14:textId="77777777" w:rsidR="00EF2851" w:rsidRDefault="00EF2851" w:rsidP="009A71D3"/>
        <w:p w14:paraId="60A05EE5" w14:textId="77777777" w:rsidR="00EF2851" w:rsidRDefault="00EF2851" w:rsidP="009A71D3"/>
        <w:p w14:paraId="036572D4" w14:textId="77777777" w:rsidR="00EF2851" w:rsidRDefault="00EF2851" w:rsidP="009A71D3"/>
        <w:p w14:paraId="65F2D740" w14:textId="77777777" w:rsidR="00EF2851" w:rsidRDefault="00EF2851" w:rsidP="009A71D3"/>
        <w:p w14:paraId="3038A0D8" w14:textId="77777777" w:rsidR="00EF2851" w:rsidRDefault="00EF2851" w:rsidP="009A71D3"/>
        <w:p w14:paraId="077F5C35" w14:textId="77777777" w:rsidR="00EF2851" w:rsidRDefault="00EF2851" w:rsidP="009A71D3"/>
        <w:p w14:paraId="3C0119A6" w14:textId="77777777" w:rsidR="00EF2851" w:rsidRDefault="00EF2851" w:rsidP="009A71D3"/>
        <w:p w14:paraId="1141B838" w14:textId="77777777" w:rsidR="00EF2851" w:rsidRDefault="00EF2851" w:rsidP="009A71D3"/>
        <w:p w14:paraId="2144F7B0" w14:textId="77777777" w:rsidR="00EF2851" w:rsidRDefault="00EF2851"/>
        <w:p w14:paraId="36C5899A" w14:textId="6924AE60" w:rsidR="00EF2851" w:rsidRDefault="00EF2851" w:rsidP="00EF2851">
          <w:pPr>
            <w:spacing w:after="200"/>
          </w:pPr>
          <w:r>
            <w:br w:type="page"/>
          </w:r>
        </w:p>
      </w:sdtContent>
    </w:sdt>
    <w:tbl>
      <w:tblPr>
        <w:tblW w:w="9999" w:type="dxa"/>
        <w:tblCellMar>
          <w:left w:w="0" w:type="dxa"/>
          <w:right w:w="0" w:type="dxa"/>
        </w:tblCellMar>
        <w:tblLook w:val="0000" w:firstRow="0" w:lastRow="0" w:firstColumn="0" w:lastColumn="0" w:noHBand="0" w:noVBand="0"/>
      </w:tblPr>
      <w:tblGrid>
        <w:gridCol w:w="9999"/>
      </w:tblGrid>
      <w:tr w:rsidR="00ED23F1" w14:paraId="607E4A4C" w14:textId="77777777" w:rsidTr="00B455CB">
        <w:trPr>
          <w:trHeight w:val="3546"/>
        </w:trPr>
        <w:tc>
          <w:tcPr>
            <w:tcW w:w="9999" w:type="dxa"/>
          </w:tcPr>
          <w:bookmarkStart w:id="0" w:name="_Hlk63950504" w:displacedByCustomXml="next"/>
          <w:sdt>
            <w:sdtPr>
              <w:rPr>
                <w:sz w:val="18"/>
                <w:szCs w:val="18"/>
              </w:rPr>
              <w:id w:val="1660650702"/>
              <w:placeholder>
                <w:docPart w:val="EC0C52D903664EE2A1723CEF6AD97FDF"/>
              </w:placeholder>
              <w15:appearance w15:val="hidden"/>
            </w:sdtPr>
            <w:sdtEndPr>
              <w:rPr>
                <w:u w:val="single"/>
              </w:rPr>
            </w:sdtEndPr>
            <w:sdtContent>
              <w:p w14:paraId="2DF5D4F3" w14:textId="77777777" w:rsidR="00ED23F1" w:rsidRPr="001A168E" w:rsidRDefault="00ED23F1" w:rsidP="002341CB">
                <w:pPr>
                  <w:pStyle w:val="berschrift2"/>
                  <w:rPr>
                    <w:rFonts w:cs="Arial"/>
                    <w:bCs/>
                    <w:sz w:val="22"/>
                    <w:szCs w:val="24"/>
                  </w:rPr>
                </w:pPr>
                <w:r>
                  <w:rPr>
                    <w:rFonts w:cs="Arial"/>
                    <w:bCs/>
                    <w:sz w:val="22"/>
                    <w:szCs w:val="24"/>
                  </w:rPr>
                  <w:t xml:space="preserve">WICHTIGE HINWEISE FÜR DIE BENUTZUNG – BITTE SORGFÄLTIG LESEN! </w:t>
                </w:r>
              </w:p>
              <w:p w14:paraId="4AF748CA" w14:textId="067DA5A2" w:rsidR="00ED23F1" w:rsidRPr="00D1088E" w:rsidRDefault="00ED23F1" w:rsidP="002341CB">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060BAC">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0BB05769" w14:textId="77777777" w:rsidR="00ED23F1" w:rsidRPr="003C7F79" w:rsidRDefault="00ED23F1" w:rsidP="002341CB">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07160B73" w14:textId="77777777" w:rsidR="00ED23F1" w:rsidRPr="00AA5936" w:rsidRDefault="00ED23F1" w:rsidP="002341CB">
            <w:pPr>
              <w:rPr>
                <w:sz w:val="18"/>
                <w:szCs w:val="18"/>
              </w:rPr>
            </w:pPr>
          </w:p>
          <w:p w14:paraId="73C1E602" w14:textId="77777777" w:rsidR="00ED23F1" w:rsidRPr="00AA5936" w:rsidRDefault="00ED23F1" w:rsidP="002341CB">
            <w:pPr>
              <w:rPr>
                <w:sz w:val="18"/>
                <w:szCs w:val="18"/>
              </w:rPr>
            </w:pPr>
            <w:r>
              <w:rPr>
                <w:sz w:val="18"/>
                <w:szCs w:val="18"/>
              </w:rPr>
              <w:t>Im Vorfeld müssen Sie sicherstellen, dass der Schreibschutz des Dokuments aktiv ist. Schalten Sie ihn ggf. so ein:</w:t>
            </w:r>
          </w:p>
          <w:p w14:paraId="70A1D382" w14:textId="4F4F506E" w:rsidR="00ED23F1" w:rsidRDefault="00ED23F1" w:rsidP="00ED23F1">
            <w:pPr>
              <w:numPr>
                <w:ilvl w:val="0"/>
                <w:numId w:val="14"/>
              </w:numPr>
              <w:rPr>
                <w:sz w:val="18"/>
                <w:szCs w:val="18"/>
              </w:rPr>
            </w:pPr>
            <w:r w:rsidRPr="00CB4E1C">
              <w:rPr>
                <w:i/>
                <w:iCs/>
                <w:sz w:val="18"/>
                <w:szCs w:val="18"/>
              </w:rPr>
              <w:t>MS</w:t>
            </w:r>
            <w:r w:rsidR="00060BAC">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34714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060BAC">
              <w:rPr>
                <w:i/>
                <w:sz w:val="18"/>
                <w:szCs w:val="18"/>
              </w:rPr>
              <w:t>Extras</w:t>
            </w:r>
            <w:r w:rsidRPr="00AA5936">
              <w:rPr>
                <w:sz w:val="18"/>
                <w:szCs w:val="18"/>
              </w:rPr>
              <w:t xml:space="preserve"> den Unterpunkt </w:t>
            </w:r>
            <w:r w:rsidRPr="00060BAC">
              <w:rPr>
                <w:i/>
                <w:sz w:val="18"/>
                <w:szCs w:val="18"/>
              </w:rPr>
              <w:t>Dokumentschutz schützen</w:t>
            </w:r>
            <w:r w:rsidRPr="00AA5936">
              <w:rPr>
                <w:sz w:val="18"/>
                <w:szCs w:val="18"/>
              </w:rPr>
              <w:t xml:space="preserve">. </w:t>
            </w:r>
          </w:p>
          <w:p w14:paraId="0B3C1AF1" w14:textId="30CD58C4" w:rsidR="00ED23F1" w:rsidRPr="003C7F79" w:rsidRDefault="00ED23F1" w:rsidP="002341CB">
            <w:pPr>
              <w:ind w:left="720"/>
              <w:rPr>
                <w:sz w:val="18"/>
                <w:szCs w:val="18"/>
              </w:rPr>
            </w:pPr>
            <w:r w:rsidRPr="003C7F79">
              <w:rPr>
                <w:i/>
                <w:iCs/>
                <w:sz w:val="18"/>
                <w:szCs w:val="18"/>
              </w:rPr>
              <w:t>(Die Menübezeichnungen können je nach Word-Version leicht variieren</w:t>
            </w:r>
            <w:r w:rsidR="00060BAC">
              <w:rPr>
                <w:i/>
                <w:iCs/>
                <w:sz w:val="18"/>
                <w:szCs w:val="18"/>
              </w:rPr>
              <w:t>.</w:t>
            </w:r>
            <w:r w:rsidRPr="003C7F79">
              <w:rPr>
                <w:i/>
                <w:iCs/>
                <w:sz w:val="18"/>
                <w:szCs w:val="18"/>
              </w:rPr>
              <w:t>)</w:t>
            </w:r>
          </w:p>
          <w:p w14:paraId="1BE234A5" w14:textId="18F147C0" w:rsidR="00ED23F1" w:rsidRPr="00AA5936" w:rsidRDefault="00ED23F1" w:rsidP="00ED23F1">
            <w:pPr>
              <w:numPr>
                <w:ilvl w:val="0"/>
                <w:numId w:val="14"/>
              </w:numPr>
              <w:rPr>
                <w:sz w:val="18"/>
                <w:szCs w:val="18"/>
              </w:rPr>
            </w:pPr>
            <w:r w:rsidRPr="00CB4E1C">
              <w:rPr>
                <w:i/>
                <w:iCs/>
                <w:sz w:val="18"/>
                <w:szCs w:val="18"/>
              </w:rPr>
              <w:t>MS</w:t>
            </w:r>
            <w:r w:rsidR="00060BAC">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00060BAC"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500A4E0B" w14:textId="299D1A13" w:rsidR="00ED23F1" w:rsidRPr="00AA5936" w:rsidRDefault="00ED23F1" w:rsidP="00ED23F1">
            <w:pPr>
              <w:numPr>
                <w:ilvl w:val="0"/>
                <w:numId w:val="14"/>
              </w:numPr>
              <w:rPr>
                <w:sz w:val="18"/>
                <w:szCs w:val="18"/>
              </w:rPr>
            </w:pPr>
            <w:r w:rsidRPr="00AA5936">
              <w:rPr>
                <w:i/>
                <w:iCs/>
                <w:sz w:val="18"/>
                <w:szCs w:val="18"/>
              </w:rPr>
              <w:t>OpenOffice:</w:t>
            </w:r>
            <w:r w:rsidRPr="00AA5936">
              <w:rPr>
                <w:sz w:val="18"/>
                <w:szCs w:val="18"/>
              </w:rPr>
              <w:t xml:space="preserve"> </w:t>
            </w:r>
            <w:r w:rsidR="00996E78">
              <w:rPr>
                <w:sz w:val="18"/>
                <w:szCs w:val="18"/>
              </w:rPr>
              <w:t>Öffnen Sie den Menüpunkt</w:t>
            </w:r>
            <w:r w:rsidR="00996E78" w:rsidRPr="00AA5936">
              <w:rPr>
                <w:sz w:val="18"/>
                <w:szCs w:val="18"/>
              </w:rPr>
              <w:t xml:space="preserve"> </w:t>
            </w:r>
            <w:r w:rsidR="00996E78">
              <w:rPr>
                <w:i/>
                <w:iCs/>
                <w:sz w:val="18"/>
                <w:szCs w:val="18"/>
              </w:rPr>
              <w:t>Einfügen</w:t>
            </w:r>
            <w:r w:rsidR="00996E78" w:rsidRPr="00AA5936">
              <w:rPr>
                <w:i/>
                <w:iCs/>
                <w:sz w:val="18"/>
                <w:szCs w:val="18"/>
              </w:rPr>
              <w:t xml:space="preserve"> </w:t>
            </w:r>
            <w:r w:rsidR="00996E78" w:rsidRPr="00CB4E1C">
              <w:rPr>
                <w:i/>
                <w:iCs/>
                <w:sz w:val="18"/>
                <w:szCs w:val="18"/>
              </w:rPr>
              <w:t>-</w:t>
            </w:r>
            <w:r w:rsidR="00996E78" w:rsidRPr="00AA5936">
              <w:rPr>
                <w:i/>
                <w:iCs/>
                <w:sz w:val="18"/>
                <w:szCs w:val="18"/>
              </w:rPr>
              <w:t xml:space="preserve">&gt; Bereich </w:t>
            </w:r>
            <w:r w:rsidR="00996E78" w:rsidRPr="00CB4E1C">
              <w:rPr>
                <w:i/>
                <w:iCs/>
                <w:sz w:val="18"/>
                <w:szCs w:val="18"/>
              </w:rPr>
              <w:t>-</w:t>
            </w:r>
            <w:r w:rsidR="00996E78" w:rsidRPr="00AA5936">
              <w:rPr>
                <w:i/>
                <w:iCs/>
                <w:sz w:val="18"/>
                <w:szCs w:val="18"/>
              </w:rPr>
              <w:t xml:space="preserve">&gt; </w:t>
            </w:r>
            <w:r w:rsidR="00996E78">
              <w:rPr>
                <w:i/>
                <w:iCs/>
                <w:sz w:val="18"/>
                <w:szCs w:val="18"/>
              </w:rPr>
              <w:t>Schreibschutz</w:t>
            </w:r>
            <w:r w:rsidR="00996E78" w:rsidRPr="00AA5936">
              <w:rPr>
                <w:sz w:val="18"/>
                <w:szCs w:val="18"/>
              </w:rPr>
              <w:t xml:space="preserve"> </w:t>
            </w:r>
            <w:r w:rsidR="00996E78">
              <w:rPr>
                <w:sz w:val="18"/>
                <w:szCs w:val="18"/>
              </w:rPr>
              <w:t xml:space="preserve">und </w:t>
            </w:r>
            <w:r w:rsidR="00996E78" w:rsidRPr="00AA5936">
              <w:rPr>
                <w:sz w:val="18"/>
                <w:szCs w:val="18"/>
              </w:rPr>
              <w:t>sperren</w:t>
            </w:r>
            <w:r w:rsidR="00996E78">
              <w:rPr>
                <w:sz w:val="18"/>
                <w:szCs w:val="18"/>
              </w:rPr>
              <w:t xml:space="preserve"> Sie den Zugriff</w:t>
            </w:r>
            <w:r w:rsidR="00996E78" w:rsidRPr="00AA5936">
              <w:rPr>
                <w:sz w:val="18"/>
                <w:szCs w:val="18"/>
              </w:rPr>
              <w:t>, indem Sie das Häkchen per Mausklick setzen.</w:t>
            </w:r>
          </w:p>
          <w:p w14:paraId="3660ED5D" w14:textId="29C9B180" w:rsidR="00ED23F1" w:rsidRPr="00AA5936" w:rsidRDefault="00ED23F1" w:rsidP="002341CB">
            <w:pPr>
              <w:rPr>
                <w:sz w:val="18"/>
                <w:szCs w:val="18"/>
              </w:rPr>
            </w:pPr>
            <w:r>
              <w:rPr>
                <w:sz w:val="18"/>
                <w:szCs w:val="18"/>
              </w:rPr>
              <w:t>Jetzt wird die Eingabe nur in den aktiven grauen Felder</w:t>
            </w:r>
            <w:r w:rsidR="00060BAC">
              <w:rPr>
                <w:sz w:val="18"/>
                <w:szCs w:val="18"/>
              </w:rPr>
              <w:t>n</w:t>
            </w:r>
            <w:r>
              <w:rPr>
                <w:sz w:val="18"/>
                <w:szCs w:val="18"/>
              </w:rPr>
              <w:t xml:space="preserve">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3F7EDBCE" w14:textId="77777777" w:rsidR="00ED23F1" w:rsidRPr="00AA5936" w:rsidRDefault="00ED23F1" w:rsidP="002341CB">
            <w:pPr>
              <w:rPr>
                <w:sz w:val="18"/>
                <w:szCs w:val="18"/>
              </w:rPr>
            </w:pPr>
          </w:p>
          <w:p w14:paraId="00C35192" w14:textId="39AB527E" w:rsidR="00ED23F1" w:rsidRPr="003C7F79" w:rsidRDefault="00ED23F1" w:rsidP="002341CB">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601CF872" w14:textId="77777777" w:rsidR="00ED23F1" w:rsidRPr="00AA5936" w:rsidRDefault="00ED23F1" w:rsidP="002341CB">
            <w:pPr>
              <w:rPr>
                <w:sz w:val="18"/>
                <w:szCs w:val="18"/>
              </w:rPr>
            </w:pPr>
          </w:p>
          <w:p w14:paraId="52742646" w14:textId="6B4FD813" w:rsidR="00ED23F1" w:rsidRPr="00AA5936" w:rsidRDefault="00ED23F1" w:rsidP="002341CB">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00060BAC" w:rsidRPr="00060BAC">
              <w:rPr>
                <w:i/>
                <w:sz w:val="18"/>
                <w:szCs w:val="18"/>
              </w:rPr>
              <w:t>Extras</w:t>
            </w:r>
            <w:r w:rsidRPr="00AA5936">
              <w:rPr>
                <w:sz w:val="18"/>
                <w:szCs w:val="18"/>
              </w:rPr>
              <w:t xml:space="preserve"> den Untermenüpunkt </w:t>
            </w:r>
            <w:r w:rsidRPr="00060BAC">
              <w:rPr>
                <w:i/>
                <w:sz w:val="18"/>
                <w:szCs w:val="18"/>
              </w:rPr>
              <w:t>Dokumentschutz aufheben</w:t>
            </w:r>
            <w:r w:rsidRPr="00AA5936">
              <w:rPr>
                <w:sz w:val="18"/>
                <w:szCs w:val="18"/>
              </w:rPr>
              <w:t>. Hierfür wird kein Passwort verlangt. Das funktioniert wie folgt:</w:t>
            </w:r>
          </w:p>
          <w:p w14:paraId="4CED3035" w14:textId="6A4CA0F8" w:rsidR="00ED23F1" w:rsidRPr="00AA5936" w:rsidRDefault="00ED23F1" w:rsidP="00ED23F1">
            <w:pPr>
              <w:numPr>
                <w:ilvl w:val="0"/>
                <w:numId w:val="15"/>
              </w:numPr>
              <w:rPr>
                <w:sz w:val="18"/>
                <w:szCs w:val="18"/>
              </w:rPr>
            </w:pPr>
            <w:r w:rsidRPr="00CB4E1C">
              <w:rPr>
                <w:i/>
                <w:iCs/>
                <w:sz w:val="18"/>
                <w:szCs w:val="18"/>
              </w:rPr>
              <w:t>MS</w:t>
            </w:r>
            <w:r w:rsidR="00060BAC">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34714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00060BAC" w:rsidRPr="00060BAC">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00060BAC" w:rsidRPr="00060BAC">
              <w:rPr>
                <w:i/>
                <w:sz w:val="18"/>
                <w:szCs w:val="18"/>
              </w:rPr>
              <w:t>Dokumentschutz aufheben</w:t>
            </w:r>
            <w:r w:rsidRPr="00AA5936">
              <w:rPr>
                <w:sz w:val="18"/>
                <w:szCs w:val="18"/>
              </w:rPr>
              <w:t xml:space="preserve">. </w:t>
            </w:r>
          </w:p>
          <w:p w14:paraId="425F46DB" w14:textId="7B5A5529" w:rsidR="00ED23F1" w:rsidRPr="00AA5936" w:rsidRDefault="00ED23F1" w:rsidP="00ED23F1">
            <w:pPr>
              <w:numPr>
                <w:ilvl w:val="0"/>
                <w:numId w:val="15"/>
              </w:numPr>
              <w:rPr>
                <w:sz w:val="18"/>
                <w:szCs w:val="18"/>
              </w:rPr>
            </w:pPr>
            <w:r w:rsidRPr="00CB4E1C">
              <w:rPr>
                <w:i/>
                <w:iCs/>
                <w:sz w:val="18"/>
                <w:szCs w:val="18"/>
              </w:rPr>
              <w:t>MS</w:t>
            </w:r>
            <w:r w:rsidR="00060BAC">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00060BAC"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r w:rsidR="00060BAC">
              <w:rPr>
                <w:i/>
                <w:iCs/>
                <w:sz w:val="18"/>
                <w:szCs w:val="18"/>
              </w:rPr>
              <w:t>.</w:t>
            </w:r>
          </w:p>
          <w:p w14:paraId="5C2E2516" w14:textId="51A28D45" w:rsidR="00ED23F1" w:rsidRPr="00AA5936" w:rsidRDefault="00ED23F1" w:rsidP="00ED23F1">
            <w:pPr>
              <w:numPr>
                <w:ilvl w:val="0"/>
                <w:numId w:val="15"/>
              </w:numPr>
              <w:rPr>
                <w:sz w:val="18"/>
                <w:szCs w:val="18"/>
              </w:rPr>
            </w:pPr>
            <w:r w:rsidRPr="0034714E">
              <w:rPr>
                <w:i/>
                <w:sz w:val="18"/>
                <w:szCs w:val="18"/>
              </w:rPr>
              <w:t>OpenOffice:</w:t>
            </w:r>
            <w:r w:rsidRPr="00AA5936">
              <w:rPr>
                <w:sz w:val="18"/>
                <w:szCs w:val="18"/>
              </w:rPr>
              <w:t xml:space="preserve"> </w:t>
            </w:r>
            <w:r w:rsidR="00996E78">
              <w:rPr>
                <w:sz w:val="18"/>
                <w:szCs w:val="18"/>
              </w:rPr>
              <w:t>Öffnen Sie den Menüpunkt</w:t>
            </w:r>
            <w:r w:rsidR="00996E78" w:rsidRPr="00AA5936">
              <w:rPr>
                <w:sz w:val="18"/>
                <w:szCs w:val="18"/>
              </w:rPr>
              <w:t xml:space="preserve"> </w:t>
            </w:r>
            <w:r w:rsidR="00996E78">
              <w:rPr>
                <w:i/>
                <w:iCs/>
                <w:sz w:val="18"/>
                <w:szCs w:val="18"/>
              </w:rPr>
              <w:t>Einfügen</w:t>
            </w:r>
            <w:r w:rsidR="00996E78" w:rsidRPr="00AA5936">
              <w:rPr>
                <w:i/>
                <w:iCs/>
                <w:sz w:val="18"/>
                <w:szCs w:val="18"/>
              </w:rPr>
              <w:t xml:space="preserve"> </w:t>
            </w:r>
            <w:r w:rsidR="00996E78" w:rsidRPr="00CB4E1C">
              <w:rPr>
                <w:i/>
                <w:iCs/>
                <w:sz w:val="18"/>
                <w:szCs w:val="18"/>
              </w:rPr>
              <w:t>-</w:t>
            </w:r>
            <w:r w:rsidR="00996E78" w:rsidRPr="00AA5936">
              <w:rPr>
                <w:i/>
                <w:iCs/>
                <w:sz w:val="18"/>
                <w:szCs w:val="18"/>
              </w:rPr>
              <w:t xml:space="preserve">&gt; Bereich </w:t>
            </w:r>
            <w:r w:rsidR="00996E78" w:rsidRPr="00CB4E1C">
              <w:rPr>
                <w:i/>
                <w:iCs/>
                <w:sz w:val="18"/>
                <w:szCs w:val="18"/>
              </w:rPr>
              <w:t>-</w:t>
            </w:r>
            <w:r w:rsidR="00996E78" w:rsidRPr="00AA5936">
              <w:rPr>
                <w:i/>
                <w:iCs/>
                <w:sz w:val="18"/>
                <w:szCs w:val="18"/>
              </w:rPr>
              <w:t xml:space="preserve">&gt; </w:t>
            </w:r>
            <w:r w:rsidR="00996E78">
              <w:rPr>
                <w:i/>
                <w:iCs/>
                <w:sz w:val="18"/>
                <w:szCs w:val="18"/>
              </w:rPr>
              <w:t>Schreibschutz</w:t>
            </w:r>
            <w:r w:rsidR="00996E78" w:rsidRPr="00AA5936">
              <w:rPr>
                <w:sz w:val="18"/>
                <w:szCs w:val="18"/>
              </w:rPr>
              <w:t xml:space="preserve"> </w:t>
            </w:r>
            <w:r w:rsidR="00996E78">
              <w:rPr>
                <w:sz w:val="18"/>
                <w:szCs w:val="18"/>
              </w:rPr>
              <w:t xml:space="preserve">und entfernen Sie das gesetzte </w:t>
            </w:r>
            <w:r w:rsidR="00996E78" w:rsidRPr="00AA5936">
              <w:rPr>
                <w:sz w:val="18"/>
                <w:szCs w:val="18"/>
              </w:rPr>
              <w:t>Häkchen</w:t>
            </w:r>
            <w:r w:rsidR="00996E78">
              <w:rPr>
                <w:sz w:val="18"/>
                <w:szCs w:val="18"/>
              </w:rPr>
              <w:t xml:space="preserve"> vor </w:t>
            </w:r>
            <w:r w:rsidR="00996E78" w:rsidRPr="00563EC7">
              <w:rPr>
                <w:i/>
                <w:sz w:val="18"/>
                <w:szCs w:val="18"/>
              </w:rPr>
              <w:t>Schützen</w:t>
            </w:r>
            <w:r w:rsidR="00996E78">
              <w:rPr>
                <w:sz w:val="18"/>
                <w:szCs w:val="18"/>
              </w:rPr>
              <w:t>.</w:t>
            </w:r>
            <w:r>
              <w:rPr>
                <w:sz w:val="18"/>
                <w:szCs w:val="18"/>
              </w:rPr>
              <w:t xml:space="preserve"> </w:t>
            </w:r>
          </w:p>
          <w:p w14:paraId="71519B8D" w14:textId="77777777" w:rsidR="00ED23F1" w:rsidRPr="00AA5936" w:rsidRDefault="00ED23F1" w:rsidP="002341CB">
            <w:pPr>
              <w:rPr>
                <w:sz w:val="18"/>
                <w:szCs w:val="18"/>
              </w:rPr>
            </w:pPr>
          </w:p>
          <w:p w14:paraId="62C952E7" w14:textId="06D0B3FD" w:rsidR="00ED23F1" w:rsidRPr="00133D8B" w:rsidRDefault="00ED23F1" w:rsidP="00060BAC">
            <w:pPr>
              <w:rPr>
                <w:sz w:val="18"/>
                <w:szCs w:val="18"/>
              </w:rPr>
            </w:pPr>
            <w:r>
              <w:rPr>
                <w:noProof/>
                <w:lang w:eastAsia="de-DE"/>
              </w:rPr>
              <mc:AlternateContent>
                <mc:Choice Requires="wps">
                  <w:drawing>
                    <wp:anchor distT="45720" distB="45720" distL="114300" distR="114300" simplePos="0" relativeHeight="251713536" behindDoc="0" locked="0" layoutInCell="1" allowOverlap="1" wp14:anchorId="39E6466C" wp14:editId="52288143">
                      <wp:simplePos x="0" y="0"/>
                      <wp:positionH relativeFrom="column">
                        <wp:posOffset>17145</wp:posOffset>
                      </wp:positionH>
                      <wp:positionV relativeFrom="paragraph">
                        <wp:posOffset>582295</wp:posOffset>
                      </wp:positionV>
                      <wp:extent cx="6305550" cy="1540510"/>
                      <wp:effectExtent l="0" t="0" r="19050" b="215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540510"/>
                              </a:xfrm>
                              <a:prstGeom prst="rect">
                                <a:avLst/>
                              </a:prstGeom>
                              <a:solidFill>
                                <a:srgbClr val="FFFFFF"/>
                              </a:solidFill>
                              <a:ln w="19050">
                                <a:solidFill>
                                  <a:srgbClr val="FF0000"/>
                                </a:solidFill>
                                <a:miter lim="800000"/>
                                <a:headEnd/>
                                <a:tailEnd/>
                              </a:ln>
                            </wps:spPr>
                            <wps:txbx>
                              <w:txbxContent>
                                <w:p w14:paraId="371F36D4" w14:textId="77777777" w:rsidR="00ED23F1" w:rsidRPr="004454B2" w:rsidRDefault="00ED23F1" w:rsidP="00ED23F1">
                                  <w:pPr>
                                    <w:jc w:val="both"/>
                                    <w:rPr>
                                      <w:rFonts w:cs="Arial"/>
                                      <w:bCs/>
                                      <w:color w:val="FF0000"/>
                                      <w:sz w:val="22"/>
                                    </w:rPr>
                                  </w:pPr>
                                  <w:r>
                                    <w:rPr>
                                      <w:rFonts w:cs="Arial"/>
                                      <w:bCs/>
                                      <w:color w:val="FF0000"/>
                                      <w:sz w:val="22"/>
                                    </w:rPr>
                                    <w:t xml:space="preserve">BITTE </w:t>
                                  </w:r>
                                  <w:r w:rsidRPr="004454B2">
                                    <w:rPr>
                                      <w:rFonts w:cs="Arial"/>
                                      <w:bCs/>
                                      <w:color w:val="FF0000"/>
                                      <w:sz w:val="22"/>
                                    </w:rPr>
                                    <w:t>UNBEDINGT BEACHTEN:</w:t>
                                  </w:r>
                                </w:p>
                                <w:p w14:paraId="43873403" w14:textId="1DE3123B" w:rsidR="00ED23F1" w:rsidRDefault="00ED23F1" w:rsidP="00ED23F1">
                                  <w:r>
                                    <w:rPr>
                                      <w:rFonts w:cs="Arial"/>
                                      <w:b w:val="0"/>
                                      <w:sz w:val="20"/>
                                      <w:szCs w:val="20"/>
                                    </w:rPr>
                                    <w:t xml:space="preserve">Diese Verfügung </w:t>
                                  </w:r>
                                  <w:r w:rsidR="00060BAC">
                                    <w:rPr>
                                      <w:rFonts w:cs="Arial"/>
                                      <w:b w:val="0"/>
                                      <w:sz w:val="20"/>
                                      <w:szCs w:val="20"/>
                                    </w:rPr>
                                    <w:t>hat</w:t>
                                  </w:r>
                                  <w:r>
                                    <w:rPr>
                                      <w:rFonts w:cs="Arial"/>
                                      <w:b w:val="0"/>
                                      <w:sz w:val="20"/>
                                      <w:szCs w:val="20"/>
                                    </w:rPr>
                                    <w:t xml:space="preserve"> auch nach der eigenhändigen Unterschrift keinen rechtlich bindenden Charakter. Es handelt sich um eine Willenserklärung, deren Einhaltung zwar von moralischer Relevanz ist, für deren wortgenaue Umsetzung es jedoch keine gesetzliche Grundlage und entsprechend auch keinen Anspruch gibt. Wir empfehlen, dieses Dokument im Beisein einer Person Ihres Vertrauens (bestenfalls eines testamentarisch eingesetzten Erben) zu verfassen und diese Person per Verfügung mit der Abwicklung Ihrer Angelegenheiten im Todesfall zu </w:t>
                                  </w:r>
                                  <w:r w:rsidR="00060BAC">
                                    <w:rPr>
                                      <w:rFonts w:cs="Arial"/>
                                      <w:b w:val="0"/>
                                      <w:sz w:val="20"/>
                                      <w:szCs w:val="20"/>
                                    </w:rPr>
                                    <w:t>betrau</w:t>
                                  </w:r>
                                  <w:r>
                                    <w:rPr>
                                      <w:rFonts w:cs="Arial"/>
                                      <w:b w:val="0"/>
                                      <w:sz w:val="20"/>
                                      <w:szCs w:val="20"/>
                                    </w:rPr>
                                    <w:t xml:space="preserve">en. Das unterschriebene Dokument kann dann bei besagter Vertrauensperson deponiert oder ggf. zusammen mit Ihrem Testament durch einen Notar beim Nachlassgericht hinterlegt werden.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6466C" id="Textfeld 2" o:spid="_x0000_s1027" type="#_x0000_t202" style="position:absolute;margin-left:1.35pt;margin-top:45.85pt;width:496.5pt;height:121.3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" strokecolor="red" strokeweight="1.5pt">
                      <v:textbox>
                        <w:txbxContent>
                          <w:p w14:paraId="371F36D4" w14:textId="77777777" w:rsidR="00ED23F1" w:rsidRPr="004454B2" w:rsidRDefault="00ED23F1" w:rsidP="00ED23F1">
                            <w:pPr>
                              <w:jc w:val="both"/>
                              <w:rPr>
                                <w:rFonts w:cs="Arial"/>
                                <w:bCs/>
                                <w:color w:val="FF0000"/>
                                <w:sz w:val="22"/>
                              </w:rPr>
                            </w:pPr>
                            <w:r>
                              <w:rPr>
                                <w:rFonts w:cs="Arial"/>
                                <w:bCs/>
                                <w:color w:val="FF0000"/>
                                <w:sz w:val="22"/>
                              </w:rPr>
                              <w:t xml:space="preserve">BITTE </w:t>
                            </w:r>
                            <w:r w:rsidRPr="004454B2">
                              <w:rPr>
                                <w:rFonts w:cs="Arial"/>
                                <w:bCs/>
                                <w:color w:val="FF0000"/>
                                <w:sz w:val="22"/>
                              </w:rPr>
                              <w:t>UNBEDINGT BEACHTEN:</w:t>
                            </w:r>
                          </w:p>
                          <w:p w14:paraId="43873403" w14:textId="1DE3123B" w:rsidR="00ED23F1" w:rsidRDefault="00ED23F1" w:rsidP="00ED23F1">
                            <w:r>
                              <w:rPr>
                                <w:rFonts w:cs="Arial"/>
                                <w:b w:val="0"/>
                                <w:sz w:val="20"/>
                                <w:szCs w:val="20"/>
                              </w:rPr>
                              <w:t xml:space="preserve">Diese Verfügung </w:t>
                            </w:r>
                            <w:r w:rsidR="00060BAC">
                              <w:rPr>
                                <w:rFonts w:cs="Arial"/>
                                <w:b w:val="0"/>
                                <w:sz w:val="20"/>
                                <w:szCs w:val="20"/>
                              </w:rPr>
                              <w:t>hat</w:t>
                            </w:r>
                            <w:r>
                              <w:rPr>
                                <w:rFonts w:cs="Arial"/>
                                <w:b w:val="0"/>
                                <w:sz w:val="20"/>
                                <w:szCs w:val="20"/>
                              </w:rPr>
                              <w:t xml:space="preserve"> auch nach der eigenhändigen Unterschrift keinen rechtlich bindenden Charakter. Es handelt sich um eine Willenserklärung, deren Einhaltung zwar von moralischer Relevanz ist, für deren wortgenaue Umsetzung es jedoch keine gesetzliche Grundlage und entsprechend auch keinen Anspruch gibt. Wir empfehlen, dieses Dokument im Beisein einer Person Ihres Vertrauens (bestenfalls eines testamentarisch eingesetzten Erben) zu verfassen und diese Person per Verfügung mit der Abwicklung Ihrer Angelegenheiten im Todesfall zu </w:t>
                            </w:r>
                            <w:r w:rsidR="00060BAC">
                              <w:rPr>
                                <w:rFonts w:cs="Arial"/>
                                <w:b w:val="0"/>
                                <w:sz w:val="20"/>
                                <w:szCs w:val="20"/>
                              </w:rPr>
                              <w:t>betrau</w:t>
                            </w:r>
                            <w:r>
                              <w:rPr>
                                <w:rFonts w:cs="Arial"/>
                                <w:b w:val="0"/>
                                <w:sz w:val="20"/>
                                <w:szCs w:val="20"/>
                              </w:rPr>
                              <w:t xml:space="preserve">en. Das unterschriebene Dokument kann dann bei besagter Vertrauensperson deponiert oder ggf. zusammen mit Ihrem Testament durch einen Notar beim Nachlassgericht hinterlegt werden. </w:t>
                            </w:r>
                          </w:p>
                        </w:txbxContent>
                      </v:textbox>
                      <w10:wrap type="square"/>
                    </v:shape>
                  </w:pict>
                </mc:Fallback>
              </mc:AlternateContent>
            </w:r>
            <w:r w:rsidR="00192D16">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tc>
      </w:tr>
      <w:tr w:rsidR="00ED23F1" w14:paraId="449B8FBB" w14:textId="77777777" w:rsidTr="00B455CB">
        <w:trPr>
          <w:trHeight w:val="1899"/>
        </w:trPr>
        <w:tc>
          <w:tcPr>
            <w:tcW w:w="9999" w:type="dxa"/>
            <w:shd w:val="clear" w:color="auto" w:fill="F2F2F2" w:themeFill="background1" w:themeFillShade="F2"/>
            <w:vAlign w:val="center"/>
          </w:tcPr>
          <w:p w14:paraId="67F53267" w14:textId="77777777" w:rsidR="00ED23F1" w:rsidRPr="00133D8B" w:rsidRDefault="00ED23F1" w:rsidP="002341CB">
            <w:pPr>
              <w:pStyle w:val="HervorhebungText"/>
              <w:jc w:val="center"/>
              <w:rPr>
                <w:sz w:val="18"/>
                <w:szCs w:val="18"/>
              </w:rPr>
            </w:pPr>
            <w:r w:rsidRPr="00133D8B">
              <w:rPr>
                <w:noProof/>
                <w:sz w:val="18"/>
                <w:szCs w:val="18"/>
                <w:lang w:eastAsia="de-DE"/>
              </w:rPr>
              <mc:AlternateContent>
                <mc:Choice Requires="wps">
                  <w:drawing>
                    <wp:inline distT="0" distB="0" distL="0" distR="0" wp14:anchorId="76F3D3FC" wp14:editId="031852ED">
                      <wp:extent cx="5422005" cy="1778000"/>
                      <wp:effectExtent l="0" t="0" r="0" b="0"/>
                      <wp:docPr id="7" name="Textfeld 7"/>
                      <wp:cNvGraphicFramePr/>
                      <a:graphic xmlns:a="http://schemas.openxmlformats.org/drawingml/2006/main">
                        <a:graphicData uri="http://schemas.microsoft.com/office/word/2010/wordprocessingShape">
                          <wps:wsp>
                            <wps:cNvSpPr txBox="1"/>
                            <wps:spPr>
                              <a:xfrm>
                                <a:off x="0" y="0"/>
                                <a:ext cx="5422005" cy="1778000"/>
                              </a:xfrm>
                              <a:prstGeom prst="rect">
                                <a:avLst/>
                              </a:prstGeom>
                              <a:noFill/>
                              <a:ln w="6350">
                                <a:noFill/>
                              </a:ln>
                            </wps:spPr>
                            <wps:txbx>
                              <w:txbxContent>
                                <w:p w14:paraId="34E33E7E" w14:textId="77777777" w:rsidR="00ED23F1" w:rsidRPr="00973C76" w:rsidRDefault="00ED23F1" w:rsidP="00ED23F1">
                                  <w:pPr>
                                    <w:jc w:val="both"/>
                                    <w:rPr>
                                      <w:rFonts w:cs="Arial"/>
                                      <w:bCs/>
                                      <w:sz w:val="18"/>
                                      <w:szCs w:val="18"/>
                                    </w:rPr>
                                  </w:pPr>
                                  <w:r w:rsidRPr="00973C76">
                                    <w:rPr>
                                      <w:rFonts w:cs="Arial"/>
                                      <w:bCs/>
                                      <w:sz w:val="18"/>
                                      <w:szCs w:val="18"/>
                                    </w:rPr>
                                    <w:t>RECHTLICHER HINWEIS</w:t>
                                  </w:r>
                                </w:p>
                                <w:p w14:paraId="0CE134BA" w14:textId="54D248CC" w:rsidR="00ED23F1" w:rsidRPr="00973C76" w:rsidRDefault="00ED23F1" w:rsidP="00ED23F1">
                                  <w:pPr>
                                    <w:jc w:val="both"/>
                                    <w:rPr>
                                      <w:rFonts w:cs="Arial"/>
                                      <w:b w:val="0"/>
                                      <w:bCs/>
                                      <w:sz w:val="18"/>
                                      <w:szCs w:val="18"/>
                                    </w:rPr>
                                  </w:pPr>
                                  <w:r w:rsidRPr="00973C76">
                                    <w:rPr>
                                      <w:rFonts w:cs="Arial"/>
                                      <w:b w:val="0"/>
                                      <w:bCs/>
                                      <w:sz w:val="18"/>
                                      <w:szCs w:val="18"/>
                                    </w:rPr>
                                    <w:t xml:space="preserve">Der Inhalt dieser </w:t>
                                  </w:r>
                                  <w:r>
                                    <w:rPr>
                                      <w:rFonts w:cs="Arial"/>
                                      <w:b w:val="0"/>
                                      <w:bCs/>
                                      <w:sz w:val="18"/>
                                      <w:szCs w:val="18"/>
                                    </w:rPr>
                                    <w:t>V</w:t>
                                  </w:r>
                                  <w:r w:rsidRPr="00973C76">
                                    <w:rPr>
                                      <w:rFonts w:cs="Arial"/>
                                      <w:b w:val="0"/>
                                      <w:bCs/>
                                      <w:sz w:val="18"/>
                                      <w:szCs w:val="18"/>
                                    </w:rPr>
                                    <w:t xml:space="preserve">orlage wurde von Experten verfasst und gesammelt. Sie soll dabei unterstützen, die </w:t>
                                  </w:r>
                                  <w:r>
                                    <w:rPr>
                                      <w:rFonts w:cs="Arial"/>
                                      <w:b w:val="0"/>
                                      <w:bCs/>
                                      <w:sz w:val="18"/>
                                      <w:szCs w:val="18"/>
                                    </w:rPr>
                                    <w:t>Regelung der eigenen Bestattungsabläufe zu</w:t>
                                  </w:r>
                                  <w:r w:rsidRPr="00973C76">
                                    <w:rPr>
                                      <w:rFonts w:cs="Arial"/>
                                      <w:b w:val="0"/>
                                      <w:bCs/>
                                      <w:sz w:val="18"/>
                                      <w:szCs w:val="18"/>
                                    </w:rPr>
                                    <w:t xml:space="preserve"> bewerkstelligen</w:t>
                                  </w:r>
                                  <w:r w:rsidR="00060BAC">
                                    <w:rPr>
                                      <w:rFonts w:cs="Arial"/>
                                      <w:b w:val="0"/>
                                      <w:bCs/>
                                      <w:sz w:val="18"/>
                                      <w:szCs w:val="18"/>
                                    </w:rPr>
                                    <w:t>,</w:t>
                                  </w:r>
                                  <w:r w:rsidRPr="00973C76">
                                    <w:rPr>
                                      <w:rFonts w:cs="Arial"/>
                                      <w:b w:val="0"/>
                                      <w:bCs/>
                                      <w:sz w:val="18"/>
                                      <w:szCs w:val="18"/>
                                    </w:rPr>
                                    <w:t xml:space="preserve"> und enthält somit die typischen Formulierungen</w:t>
                                  </w:r>
                                  <w:r>
                                    <w:rPr>
                                      <w:rFonts w:cs="Arial"/>
                                      <w:b w:val="0"/>
                                      <w:bCs/>
                                      <w:sz w:val="18"/>
                                      <w:szCs w:val="18"/>
                                    </w:rPr>
                                    <w:t xml:space="preserve"> und Inhalte</w:t>
                                  </w:r>
                                  <w:r w:rsidRPr="00973C76">
                                    <w:rPr>
                                      <w:rFonts w:cs="Arial"/>
                                      <w:b w:val="0"/>
                                      <w:bCs/>
                                      <w:sz w:val="18"/>
                                      <w:szCs w:val="18"/>
                                    </w:rPr>
                                    <w:t xml:space="preserve">. Sie umfasst jedoch nicht die für jeden Einzelfall vorzunehmenden möglichen Anpassungen und muss daher mit großer Sorgfalt an die individuellen Bedürfnisse angepasst werden. Diese Anpassungen sollten </w:t>
                                  </w:r>
                                  <w:r>
                                    <w:rPr>
                                      <w:rFonts w:cs="Arial"/>
                                      <w:b w:val="0"/>
                                      <w:bCs/>
                                      <w:sz w:val="18"/>
                                      <w:szCs w:val="18"/>
                                    </w:rPr>
                                    <w:t>speziell bei besonderen Wünschen nur mit</w:t>
                                  </w:r>
                                  <w:r w:rsidRPr="00973C76">
                                    <w:rPr>
                                      <w:rFonts w:cs="Arial"/>
                                      <w:b w:val="0"/>
                                      <w:bCs/>
                                      <w:sz w:val="18"/>
                                      <w:szCs w:val="18"/>
                                    </w:rPr>
                                    <w:t xml:space="preserve"> fachkundiger Hilfe, etwa durch einen </w:t>
                                  </w:r>
                                  <w:r>
                                    <w:rPr>
                                      <w:rFonts w:cs="Arial"/>
                                      <w:b w:val="0"/>
                                      <w:bCs/>
                                      <w:sz w:val="18"/>
                                      <w:szCs w:val="18"/>
                                    </w:rPr>
                                    <w:t xml:space="preserve">Anwalt oder </w:t>
                                  </w:r>
                                  <w:r w:rsidR="00060BAC">
                                    <w:rPr>
                                      <w:rFonts w:cs="Arial"/>
                                      <w:b w:val="0"/>
                                      <w:bCs/>
                                      <w:sz w:val="18"/>
                                      <w:szCs w:val="18"/>
                                    </w:rPr>
                                    <w:t>durch die</w:t>
                                  </w:r>
                                  <w:r>
                                    <w:rPr>
                                      <w:rFonts w:cs="Arial"/>
                                      <w:b w:val="0"/>
                                      <w:bCs/>
                                      <w:sz w:val="18"/>
                                      <w:szCs w:val="18"/>
                                    </w:rPr>
                                    <w:t xml:space="preserve"> Konsultation eines Bestattungsinstituts</w:t>
                                  </w:r>
                                  <w:r w:rsidRPr="00973C76">
                                    <w:rPr>
                                      <w:rFonts w:cs="Arial"/>
                                      <w:b w:val="0"/>
                                      <w:bCs/>
                                      <w:sz w:val="18"/>
                                      <w:szCs w:val="18"/>
                                    </w:rPr>
                                    <w:t xml:space="preserve">, vorgenommen werden. Sämtliche Formulierungen dieser Vorlage sind in diesem Zusammenhang als eine Hilfestellung anzusehen und besitzen keinerlei rechtsverbindliche Gültigkeit. Wenn Sie diese Vorlage als Basis für die Erstellung </w:t>
                                  </w:r>
                                  <w:r>
                                    <w:rPr>
                                      <w:rFonts w:cs="Arial"/>
                                      <w:b w:val="0"/>
                                      <w:bCs/>
                                      <w:sz w:val="18"/>
                                      <w:szCs w:val="18"/>
                                    </w:rPr>
                                    <w:t xml:space="preserve">dieses Teils </w:t>
                                  </w:r>
                                  <w:r w:rsidRPr="00973C76">
                                    <w:rPr>
                                      <w:rFonts w:cs="Arial"/>
                                      <w:b w:val="0"/>
                                      <w:bCs/>
                                      <w:sz w:val="18"/>
                                      <w:szCs w:val="18"/>
                                    </w:rPr>
                                    <w:t xml:space="preserve">Ihrer Nachlassregelung verwenden, übernimmt der Verlag keinerlei Haftung, auch die Haftung für leichte Fahrlässigkeit wird grundsätzlich ausgeschlossen. </w:t>
                                  </w:r>
                                </w:p>
                                <w:p w14:paraId="36B08BF4" w14:textId="77777777" w:rsidR="00ED23F1" w:rsidRPr="005524C0" w:rsidRDefault="00ED23F1" w:rsidP="00ED23F1">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F3D3FC" id="Textfeld 7" o:spid="_x0000_s1028" type="#_x0000_t202" style="width:426.95pt;height:1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" filled="f" stroked="f" strokeweight=".5pt">
                      <v:textbox>
                        <w:txbxContent>
                          <w:p w14:paraId="34E33E7E" w14:textId="77777777" w:rsidR="00ED23F1" w:rsidRPr="00973C76" w:rsidRDefault="00ED23F1" w:rsidP="00ED23F1">
                            <w:pPr>
                              <w:jc w:val="both"/>
                              <w:rPr>
                                <w:rFonts w:cs="Arial"/>
                                <w:bCs/>
                                <w:sz w:val="18"/>
                                <w:szCs w:val="18"/>
                              </w:rPr>
                            </w:pPr>
                            <w:r w:rsidRPr="00973C76">
                              <w:rPr>
                                <w:rFonts w:cs="Arial"/>
                                <w:bCs/>
                                <w:sz w:val="18"/>
                                <w:szCs w:val="18"/>
                              </w:rPr>
                              <w:t>RECHTLICHER HINWEIS</w:t>
                            </w:r>
                          </w:p>
                          <w:p w14:paraId="0CE134BA" w14:textId="54D248CC" w:rsidR="00ED23F1" w:rsidRPr="00973C76" w:rsidRDefault="00ED23F1" w:rsidP="00ED23F1">
                            <w:pPr>
                              <w:jc w:val="both"/>
                              <w:rPr>
                                <w:rFonts w:cs="Arial"/>
                                <w:b w:val="0"/>
                                <w:bCs/>
                                <w:sz w:val="18"/>
                                <w:szCs w:val="18"/>
                              </w:rPr>
                            </w:pPr>
                            <w:r w:rsidRPr="00973C76">
                              <w:rPr>
                                <w:rFonts w:cs="Arial"/>
                                <w:b w:val="0"/>
                                <w:bCs/>
                                <w:sz w:val="18"/>
                                <w:szCs w:val="18"/>
                              </w:rPr>
                              <w:t xml:space="preserve">Der Inhalt dieser </w:t>
                            </w:r>
                            <w:r>
                              <w:rPr>
                                <w:rFonts w:cs="Arial"/>
                                <w:b w:val="0"/>
                                <w:bCs/>
                                <w:sz w:val="18"/>
                                <w:szCs w:val="18"/>
                              </w:rPr>
                              <w:t>V</w:t>
                            </w:r>
                            <w:r w:rsidRPr="00973C76">
                              <w:rPr>
                                <w:rFonts w:cs="Arial"/>
                                <w:b w:val="0"/>
                                <w:bCs/>
                                <w:sz w:val="18"/>
                                <w:szCs w:val="18"/>
                              </w:rPr>
                              <w:t xml:space="preserve">orlage wurde von Experten verfasst und gesammelt. Sie soll dabei unterstützen, die </w:t>
                            </w:r>
                            <w:r>
                              <w:rPr>
                                <w:rFonts w:cs="Arial"/>
                                <w:b w:val="0"/>
                                <w:bCs/>
                                <w:sz w:val="18"/>
                                <w:szCs w:val="18"/>
                              </w:rPr>
                              <w:t>Regelung der eigenen Bestattungsabläufe zu</w:t>
                            </w:r>
                            <w:r w:rsidRPr="00973C76">
                              <w:rPr>
                                <w:rFonts w:cs="Arial"/>
                                <w:b w:val="0"/>
                                <w:bCs/>
                                <w:sz w:val="18"/>
                                <w:szCs w:val="18"/>
                              </w:rPr>
                              <w:t xml:space="preserve"> bewerkstelligen</w:t>
                            </w:r>
                            <w:r w:rsidR="00060BAC">
                              <w:rPr>
                                <w:rFonts w:cs="Arial"/>
                                <w:b w:val="0"/>
                                <w:bCs/>
                                <w:sz w:val="18"/>
                                <w:szCs w:val="18"/>
                              </w:rPr>
                              <w:t>,</w:t>
                            </w:r>
                            <w:r w:rsidRPr="00973C76">
                              <w:rPr>
                                <w:rFonts w:cs="Arial"/>
                                <w:b w:val="0"/>
                                <w:bCs/>
                                <w:sz w:val="18"/>
                                <w:szCs w:val="18"/>
                              </w:rPr>
                              <w:t xml:space="preserve"> und enthält somit die typischen Formulierungen</w:t>
                            </w:r>
                            <w:r>
                              <w:rPr>
                                <w:rFonts w:cs="Arial"/>
                                <w:b w:val="0"/>
                                <w:bCs/>
                                <w:sz w:val="18"/>
                                <w:szCs w:val="18"/>
                              </w:rPr>
                              <w:t xml:space="preserve"> und Inhalte</w:t>
                            </w:r>
                            <w:r w:rsidRPr="00973C76">
                              <w:rPr>
                                <w:rFonts w:cs="Arial"/>
                                <w:b w:val="0"/>
                                <w:bCs/>
                                <w:sz w:val="18"/>
                                <w:szCs w:val="18"/>
                              </w:rPr>
                              <w:t xml:space="preserve">. Sie umfasst jedoch nicht die für jeden Einzelfall vorzunehmenden möglichen Anpassungen und muss daher mit großer Sorgfalt an die individuellen Bedürfnisse angepasst werden. Diese Anpassungen sollten </w:t>
                            </w:r>
                            <w:r>
                              <w:rPr>
                                <w:rFonts w:cs="Arial"/>
                                <w:b w:val="0"/>
                                <w:bCs/>
                                <w:sz w:val="18"/>
                                <w:szCs w:val="18"/>
                              </w:rPr>
                              <w:t>speziell bei besonderen Wünschen nur mit</w:t>
                            </w:r>
                            <w:r w:rsidRPr="00973C76">
                              <w:rPr>
                                <w:rFonts w:cs="Arial"/>
                                <w:b w:val="0"/>
                                <w:bCs/>
                                <w:sz w:val="18"/>
                                <w:szCs w:val="18"/>
                              </w:rPr>
                              <w:t xml:space="preserve"> fachkundiger Hilfe, etwa durch einen </w:t>
                            </w:r>
                            <w:r>
                              <w:rPr>
                                <w:rFonts w:cs="Arial"/>
                                <w:b w:val="0"/>
                                <w:bCs/>
                                <w:sz w:val="18"/>
                                <w:szCs w:val="18"/>
                              </w:rPr>
                              <w:t xml:space="preserve">Anwalt oder </w:t>
                            </w:r>
                            <w:r w:rsidR="00060BAC">
                              <w:rPr>
                                <w:rFonts w:cs="Arial"/>
                                <w:b w:val="0"/>
                                <w:bCs/>
                                <w:sz w:val="18"/>
                                <w:szCs w:val="18"/>
                              </w:rPr>
                              <w:t>durch die</w:t>
                            </w:r>
                            <w:r>
                              <w:rPr>
                                <w:rFonts w:cs="Arial"/>
                                <w:b w:val="0"/>
                                <w:bCs/>
                                <w:sz w:val="18"/>
                                <w:szCs w:val="18"/>
                              </w:rPr>
                              <w:t xml:space="preserve"> Konsultation eines Bestattungsinstituts</w:t>
                            </w:r>
                            <w:r w:rsidRPr="00973C76">
                              <w:rPr>
                                <w:rFonts w:cs="Arial"/>
                                <w:b w:val="0"/>
                                <w:bCs/>
                                <w:sz w:val="18"/>
                                <w:szCs w:val="18"/>
                              </w:rPr>
                              <w:t xml:space="preserve">, vorgenommen werden. Sämtliche Formulierungen dieser Vorlage sind in diesem Zusammenhang als eine Hilfestellung anzusehen und besitzen keinerlei rechtsverbindliche Gültigkeit. Wenn Sie diese Vorlage als Basis für die Erstellung </w:t>
                            </w:r>
                            <w:r>
                              <w:rPr>
                                <w:rFonts w:cs="Arial"/>
                                <w:b w:val="0"/>
                                <w:bCs/>
                                <w:sz w:val="18"/>
                                <w:szCs w:val="18"/>
                              </w:rPr>
                              <w:t xml:space="preserve">dieses Teils </w:t>
                            </w:r>
                            <w:r w:rsidRPr="00973C76">
                              <w:rPr>
                                <w:rFonts w:cs="Arial"/>
                                <w:b w:val="0"/>
                                <w:bCs/>
                                <w:sz w:val="18"/>
                                <w:szCs w:val="18"/>
                              </w:rPr>
                              <w:t xml:space="preserve">Ihrer Nachlassregelung verwenden, übernimmt der Verlag keinerlei Haftung, auch die Haftung für leichte Fahrlässigkeit wird grundsätzlich ausgeschlossen. </w:t>
                            </w:r>
                          </w:p>
                          <w:p w14:paraId="36B08BF4" w14:textId="77777777" w:rsidR="00ED23F1" w:rsidRPr="005524C0" w:rsidRDefault="00ED23F1" w:rsidP="00ED23F1">
                            <w:pPr>
                              <w:rPr>
                                <w:rFonts w:cs="Arial"/>
                                <w:b w:val="0"/>
                                <w:bCs/>
                                <w:sz w:val="20"/>
                                <w:szCs w:val="20"/>
                              </w:rPr>
                            </w:pPr>
                          </w:p>
                        </w:txbxContent>
                      </v:textbox>
                      <w10:anchorlock/>
                    </v:shape>
                  </w:pict>
                </mc:Fallback>
              </mc:AlternateContent>
            </w:r>
          </w:p>
        </w:tc>
      </w:tr>
    </w:tbl>
    <w:bookmarkEnd w:id="0"/>
    <w:p w14:paraId="1EE5CB82" w14:textId="77777777" w:rsidR="00ED23F1" w:rsidRPr="00FD08CB" w:rsidRDefault="00ED23F1" w:rsidP="00ED23F1">
      <w:pPr>
        <w:rPr>
          <w:sz w:val="36"/>
          <w:szCs w:val="28"/>
        </w:rPr>
      </w:pPr>
      <w:r w:rsidRPr="00FD08CB">
        <w:rPr>
          <w:sz w:val="36"/>
          <w:szCs w:val="28"/>
        </w:rPr>
        <w:lastRenderedPageBreak/>
        <w:t>Meine Bestattungswünsche</w:t>
      </w:r>
    </w:p>
    <w:p w14:paraId="70BCF425" w14:textId="77777777" w:rsidR="00ED23F1" w:rsidRDefault="00ED23F1" w:rsidP="00ED23F1"/>
    <w:p w14:paraId="1BEF18F1" w14:textId="223FA0FD" w:rsidR="00ED23F1" w:rsidRDefault="00ED23F1" w:rsidP="00ED23F1">
      <w:r>
        <w:t>Hiermit möchte ich,</w:t>
      </w:r>
    </w:p>
    <w:p w14:paraId="3E9CA5CD" w14:textId="77777777" w:rsidR="00ED23F1" w:rsidRDefault="00ED23F1" w:rsidP="00ED23F1"/>
    <w:bookmarkStart w:id="1" w:name="_Hlk63950616"/>
    <w:p w14:paraId="1A91718E" w14:textId="77777777" w:rsidR="00ED23F1" w:rsidRDefault="00ED23F1" w:rsidP="00ED23F1">
      <w:r>
        <w:fldChar w:fldCharType="begin">
          <w:ffData>
            <w:name w:val="Text1"/>
            <w:enabled/>
            <w:calcOnExit w:val="0"/>
            <w:textInput>
              <w:default w:val="____________________________________________ "/>
            </w:textInput>
          </w:ffData>
        </w:fldChar>
      </w:r>
      <w:bookmarkStart w:id="2" w:name="Text1"/>
      <w:r>
        <w:instrText xml:space="preserve"> FORMTEXT </w:instrText>
      </w:r>
      <w:r>
        <w:fldChar w:fldCharType="separate"/>
      </w:r>
      <w:r>
        <w:rPr>
          <w:noProof/>
        </w:rPr>
        <w:t xml:space="preserve">____________________________________________ </w:t>
      </w:r>
      <w:r>
        <w:fldChar w:fldCharType="end"/>
      </w:r>
      <w:bookmarkEnd w:id="2"/>
      <w:r>
        <w:t xml:space="preserve"> </w:t>
      </w:r>
    </w:p>
    <w:p w14:paraId="58BE2462" w14:textId="77777777" w:rsidR="00ED23F1" w:rsidRDefault="00ED23F1" w:rsidP="00ED23F1">
      <w:pPr>
        <w:rPr>
          <w:sz w:val="20"/>
          <w:szCs w:val="20"/>
        </w:rPr>
      </w:pPr>
      <w:r w:rsidRPr="001F16BD">
        <w:rPr>
          <w:sz w:val="20"/>
          <w:szCs w:val="20"/>
        </w:rPr>
        <w:t>VORNAME(N) UND NACHNAME</w:t>
      </w:r>
    </w:p>
    <w:p w14:paraId="1186AE9A" w14:textId="77777777" w:rsidR="00ED23F1" w:rsidRPr="001F16BD" w:rsidRDefault="00ED23F1" w:rsidP="00ED23F1">
      <w:pPr>
        <w:rPr>
          <w:sz w:val="20"/>
          <w:szCs w:val="20"/>
        </w:rPr>
      </w:pPr>
    </w:p>
    <w:p w14:paraId="76E50C1B" w14:textId="77777777" w:rsidR="00ED23F1" w:rsidRPr="001F16BD" w:rsidRDefault="00ED23F1" w:rsidP="00ED23F1">
      <w:pPr>
        <w:rPr>
          <w:szCs w:val="28"/>
        </w:rPr>
      </w:pPr>
      <w:r w:rsidRPr="001F16BD">
        <w:rPr>
          <w:szCs w:val="28"/>
        </w:rPr>
        <w:fldChar w:fldCharType="begin">
          <w:ffData>
            <w:name w:val="Text2"/>
            <w:enabled/>
            <w:calcOnExit w:val="0"/>
            <w:textInput>
              <w:default w:val="____________________________________________ "/>
            </w:textInput>
          </w:ffData>
        </w:fldChar>
      </w:r>
      <w:bookmarkStart w:id="3" w:name="Text2"/>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bookmarkEnd w:id="3"/>
      <w:r w:rsidRPr="001F16BD">
        <w:rPr>
          <w:szCs w:val="28"/>
        </w:rPr>
        <w:t xml:space="preserve"> </w:t>
      </w:r>
    </w:p>
    <w:p w14:paraId="4C0E508F" w14:textId="77777777" w:rsidR="00ED23F1" w:rsidRDefault="00ED23F1" w:rsidP="00ED23F1">
      <w:pPr>
        <w:rPr>
          <w:sz w:val="20"/>
          <w:szCs w:val="20"/>
        </w:rPr>
      </w:pPr>
      <w:r w:rsidRPr="001F16BD">
        <w:rPr>
          <w:sz w:val="20"/>
          <w:szCs w:val="20"/>
        </w:rPr>
        <w:t>STRASSE UND HAUSNUMMER</w:t>
      </w:r>
    </w:p>
    <w:p w14:paraId="5C355564" w14:textId="77777777" w:rsidR="00ED23F1" w:rsidRPr="001F16BD" w:rsidRDefault="00ED23F1" w:rsidP="00ED23F1">
      <w:pPr>
        <w:rPr>
          <w:sz w:val="20"/>
          <w:szCs w:val="20"/>
        </w:rPr>
      </w:pPr>
    </w:p>
    <w:p w14:paraId="0519B632" w14:textId="77777777" w:rsidR="00ED23F1" w:rsidRDefault="00ED23F1" w:rsidP="00ED23F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466F5FF9" w14:textId="77777777" w:rsidR="00ED23F1" w:rsidRDefault="00ED23F1" w:rsidP="00ED23F1">
      <w:pPr>
        <w:rPr>
          <w:sz w:val="20"/>
          <w:szCs w:val="20"/>
        </w:rPr>
      </w:pPr>
      <w:r w:rsidRPr="001F16BD">
        <w:rPr>
          <w:sz w:val="20"/>
          <w:szCs w:val="20"/>
        </w:rPr>
        <w:t>POSTLEITZAHL UND WOHNORT</w:t>
      </w:r>
    </w:p>
    <w:p w14:paraId="39C1BC0F" w14:textId="77777777" w:rsidR="00ED23F1" w:rsidRPr="001F16BD" w:rsidRDefault="00ED23F1" w:rsidP="00ED23F1">
      <w:pPr>
        <w:rPr>
          <w:sz w:val="20"/>
          <w:szCs w:val="20"/>
        </w:rPr>
      </w:pPr>
    </w:p>
    <w:p w14:paraId="585854CE" w14:textId="77777777" w:rsidR="00ED23F1" w:rsidRDefault="00ED23F1" w:rsidP="00ED23F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4FBA3601" w14:textId="77777777" w:rsidR="00ED23F1" w:rsidRPr="001F16BD" w:rsidRDefault="00ED23F1" w:rsidP="00ED23F1">
      <w:pPr>
        <w:rPr>
          <w:sz w:val="20"/>
          <w:szCs w:val="20"/>
        </w:rPr>
      </w:pPr>
      <w:r w:rsidRPr="001F16BD">
        <w:rPr>
          <w:sz w:val="20"/>
          <w:szCs w:val="20"/>
        </w:rPr>
        <w:t>GEBURTSDATUM</w:t>
      </w:r>
    </w:p>
    <w:bookmarkEnd w:id="1"/>
    <w:p w14:paraId="35B6B608" w14:textId="77777777" w:rsidR="00ED23F1" w:rsidRDefault="00ED23F1" w:rsidP="00ED23F1"/>
    <w:p w14:paraId="3D721970" w14:textId="77777777" w:rsidR="00ED23F1" w:rsidRDefault="00ED23F1" w:rsidP="00ED23F1">
      <w:r>
        <w:t>mit diesem Dokument meine Wünsche und Vorstellungen darlegen, die meine eigene Bestattung betreffen.</w:t>
      </w:r>
    </w:p>
    <w:p w14:paraId="5D46B0EE" w14:textId="77777777" w:rsidR="00ED23F1" w:rsidRDefault="00ED23F1" w:rsidP="00ED23F1"/>
    <w:p w14:paraId="7BFE9318" w14:textId="77777777" w:rsidR="00ED23F1" w:rsidRPr="00FD08CB" w:rsidRDefault="00ED23F1" w:rsidP="00ED23F1">
      <w:pPr>
        <w:rPr>
          <w:sz w:val="24"/>
          <w:szCs w:val="20"/>
        </w:rPr>
      </w:pPr>
      <w:r w:rsidRPr="00FD08CB">
        <w:rPr>
          <w:sz w:val="24"/>
          <w:szCs w:val="20"/>
        </w:rPr>
        <w:t>Ich wünsche folgende Bestattungsart:</w:t>
      </w:r>
    </w:p>
    <w:p w14:paraId="705DEA7D" w14:textId="77777777" w:rsidR="00ED23F1" w:rsidRPr="00FD08CB" w:rsidRDefault="00ED23F1" w:rsidP="00ED23F1">
      <w:pPr>
        <w:rPr>
          <w:sz w:val="24"/>
          <w:szCs w:val="20"/>
        </w:rPr>
      </w:pPr>
    </w:p>
    <w:p w14:paraId="5DF9B778" w14:textId="77777777" w:rsidR="00ED23F1" w:rsidRPr="00FD08CB" w:rsidRDefault="00ED23F1" w:rsidP="00ED23F1">
      <w:pPr>
        <w:pStyle w:val="Listenabsatz"/>
        <w:numPr>
          <w:ilvl w:val="0"/>
          <w:numId w:val="19"/>
        </w:numPr>
        <w:rPr>
          <w:b w:val="0"/>
          <w:bCs/>
          <w:sz w:val="24"/>
          <w:szCs w:val="20"/>
        </w:rPr>
      </w:pPr>
      <w:r w:rsidRPr="00FD08CB">
        <w:rPr>
          <w:b w:val="0"/>
          <w:bCs/>
          <w:sz w:val="24"/>
          <w:szCs w:val="20"/>
        </w:rPr>
        <w:t>Traditionelle Erdbestattung</w:t>
      </w:r>
    </w:p>
    <w:p w14:paraId="50004C63" w14:textId="77777777" w:rsidR="00ED23F1" w:rsidRPr="00FD08CB" w:rsidRDefault="00ED23F1" w:rsidP="00ED23F1">
      <w:pPr>
        <w:pStyle w:val="Listenabsatz"/>
        <w:numPr>
          <w:ilvl w:val="0"/>
          <w:numId w:val="19"/>
        </w:numPr>
        <w:rPr>
          <w:b w:val="0"/>
          <w:bCs/>
          <w:sz w:val="24"/>
          <w:szCs w:val="20"/>
        </w:rPr>
      </w:pPr>
      <w:r w:rsidRPr="00FD08CB">
        <w:rPr>
          <w:b w:val="0"/>
          <w:bCs/>
          <w:sz w:val="24"/>
          <w:szCs w:val="20"/>
        </w:rPr>
        <w:t>Anonyme Urnenbestattung</w:t>
      </w:r>
    </w:p>
    <w:p w14:paraId="367F4AFB" w14:textId="77777777" w:rsidR="00ED23F1" w:rsidRPr="00FD08CB" w:rsidRDefault="00ED23F1" w:rsidP="00ED23F1">
      <w:pPr>
        <w:pStyle w:val="Listenabsatz"/>
        <w:numPr>
          <w:ilvl w:val="0"/>
          <w:numId w:val="19"/>
        </w:numPr>
        <w:rPr>
          <w:b w:val="0"/>
          <w:bCs/>
          <w:sz w:val="24"/>
          <w:szCs w:val="20"/>
        </w:rPr>
      </w:pPr>
      <w:r w:rsidRPr="00FD08CB">
        <w:rPr>
          <w:b w:val="0"/>
          <w:bCs/>
          <w:sz w:val="24"/>
          <w:szCs w:val="20"/>
        </w:rPr>
        <w:t>Anonyme Erdbestattung</w:t>
      </w:r>
    </w:p>
    <w:p w14:paraId="4C6C50EE" w14:textId="77777777" w:rsidR="00ED23F1" w:rsidRPr="00FD08CB" w:rsidRDefault="00ED23F1" w:rsidP="00ED23F1">
      <w:pPr>
        <w:pStyle w:val="Listenabsatz"/>
        <w:numPr>
          <w:ilvl w:val="0"/>
          <w:numId w:val="19"/>
        </w:numPr>
        <w:rPr>
          <w:b w:val="0"/>
          <w:bCs/>
          <w:sz w:val="24"/>
          <w:szCs w:val="20"/>
        </w:rPr>
      </w:pPr>
      <w:r w:rsidRPr="00FD08CB">
        <w:rPr>
          <w:b w:val="0"/>
          <w:bCs/>
          <w:sz w:val="24"/>
          <w:szCs w:val="20"/>
        </w:rPr>
        <w:t>Feuerbestattung</w:t>
      </w:r>
    </w:p>
    <w:p w14:paraId="72699AD1" w14:textId="77777777" w:rsidR="00ED23F1" w:rsidRPr="00FD08CB" w:rsidRDefault="00ED23F1" w:rsidP="00ED23F1">
      <w:pPr>
        <w:pStyle w:val="Listenabsatz"/>
        <w:numPr>
          <w:ilvl w:val="0"/>
          <w:numId w:val="19"/>
        </w:numPr>
        <w:rPr>
          <w:b w:val="0"/>
          <w:bCs/>
          <w:sz w:val="24"/>
          <w:szCs w:val="20"/>
        </w:rPr>
      </w:pPr>
      <w:r w:rsidRPr="00FD08CB">
        <w:rPr>
          <w:b w:val="0"/>
          <w:bCs/>
          <w:sz w:val="24"/>
          <w:szCs w:val="20"/>
        </w:rPr>
        <w:t>Seebestattung</w:t>
      </w:r>
    </w:p>
    <w:p w14:paraId="58653464" w14:textId="77777777" w:rsidR="00ED23F1" w:rsidRPr="00FD08CB" w:rsidRDefault="00ED23F1" w:rsidP="00ED23F1">
      <w:pPr>
        <w:pStyle w:val="Listenabsatz"/>
        <w:numPr>
          <w:ilvl w:val="0"/>
          <w:numId w:val="19"/>
        </w:numPr>
        <w:rPr>
          <w:sz w:val="24"/>
          <w:szCs w:val="20"/>
        </w:rPr>
      </w:pPr>
      <w:r w:rsidRPr="00FD08CB">
        <w:rPr>
          <w:b w:val="0"/>
          <w:bCs/>
          <w:sz w:val="24"/>
          <w:szCs w:val="20"/>
        </w:rPr>
        <w:t>Baumbestattung</w:t>
      </w:r>
    </w:p>
    <w:p w14:paraId="3D97D2E5" w14:textId="77777777" w:rsidR="00ED23F1" w:rsidRPr="00FD08CB" w:rsidRDefault="00ED23F1" w:rsidP="00ED23F1">
      <w:pPr>
        <w:rPr>
          <w:sz w:val="24"/>
          <w:szCs w:val="20"/>
        </w:rPr>
      </w:pPr>
    </w:p>
    <w:p w14:paraId="04826A9F" w14:textId="77777777" w:rsidR="00ED23F1" w:rsidRPr="00FD08CB" w:rsidRDefault="00ED23F1" w:rsidP="00ED23F1">
      <w:pPr>
        <w:rPr>
          <w:sz w:val="24"/>
          <w:szCs w:val="20"/>
        </w:rPr>
      </w:pPr>
      <w:r w:rsidRPr="00FD08CB">
        <w:rPr>
          <w:sz w:val="24"/>
          <w:szCs w:val="20"/>
        </w:rPr>
        <w:t>Ich wünsche:</w:t>
      </w:r>
    </w:p>
    <w:p w14:paraId="1A40F78F" w14:textId="77777777" w:rsidR="00ED23F1" w:rsidRPr="00FD08CB" w:rsidRDefault="00ED23F1" w:rsidP="00ED23F1">
      <w:pPr>
        <w:rPr>
          <w:sz w:val="24"/>
          <w:szCs w:val="20"/>
        </w:rPr>
      </w:pPr>
    </w:p>
    <w:p w14:paraId="4965D95A" w14:textId="77777777" w:rsidR="00ED23F1" w:rsidRPr="00FD08CB" w:rsidRDefault="00ED23F1" w:rsidP="00ED23F1">
      <w:pPr>
        <w:pStyle w:val="Listenabsatz"/>
        <w:numPr>
          <w:ilvl w:val="0"/>
          <w:numId w:val="20"/>
        </w:numPr>
        <w:rPr>
          <w:b w:val="0"/>
          <w:bCs/>
          <w:sz w:val="24"/>
          <w:szCs w:val="20"/>
        </w:rPr>
      </w:pPr>
      <w:r w:rsidRPr="00FD08CB">
        <w:rPr>
          <w:b w:val="0"/>
          <w:bCs/>
          <w:sz w:val="24"/>
          <w:szCs w:val="20"/>
        </w:rPr>
        <w:t>Einen katholischen Trauergottesdienst</w:t>
      </w:r>
    </w:p>
    <w:p w14:paraId="63503892" w14:textId="77777777" w:rsidR="00ED23F1" w:rsidRPr="00FD08CB" w:rsidRDefault="00ED23F1" w:rsidP="00ED23F1">
      <w:pPr>
        <w:pStyle w:val="Listenabsatz"/>
        <w:numPr>
          <w:ilvl w:val="0"/>
          <w:numId w:val="20"/>
        </w:numPr>
        <w:rPr>
          <w:b w:val="0"/>
          <w:bCs/>
          <w:sz w:val="24"/>
          <w:szCs w:val="20"/>
        </w:rPr>
      </w:pPr>
      <w:r w:rsidRPr="00FD08CB">
        <w:rPr>
          <w:b w:val="0"/>
          <w:bCs/>
          <w:sz w:val="24"/>
          <w:szCs w:val="20"/>
        </w:rPr>
        <w:t>Einen evangelischen Trauergottesdienst</w:t>
      </w:r>
    </w:p>
    <w:p w14:paraId="179721F1" w14:textId="77777777" w:rsidR="00ED23F1" w:rsidRPr="00FD08CB" w:rsidRDefault="00ED23F1" w:rsidP="00ED23F1">
      <w:pPr>
        <w:pStyle w:val="Listenabsatz"/>
        <w:numPr>
          <w:ilvl w:val="0"/>
          <w:numId w:val="20"/>
        </w:numPr>
        <w:rPr>
          <w:b w:val="0"/>
          <w:bCs/>
          <w:sz w:val="24"/>
          <w:szCs w:val="20"/>
        </w:rPr>
      </w:pPr>
      <w:r w:rsidRPr="00FD08CB">
        <w:rPr>
          <w:b w:val="0"/>
          <w:bCs/>
          <w:sz w:val="24"/>
          <w:szCs w:val="20"/>
        </w:rPr>
        <w:t>Einen Trauergottesdient im Sinne der folgenden Religion:</w:t>
      </w:r>
    </w:p>
    <w:p w14:paraId="1BFDD96B" w14:textId="77777777" w:rsidR="00ED23F1" w:rsidRPr="00FD08CB" w:rsidRDefault="00ED23F1" w:rsidP="00ED23F1">
      <w:pPr>
        <w:pStyle w:val="Listenabsatz"/>
        <w:rPr>
          <w:b w:val="0"/>
          <w:bCs/>
          <w:sz w:val="24"/>
          <w:szCs w:val="20"/>
        </w:rPr>
      </w:pPr>
    </w:p>
    <w:p w14:paraId="748AA08E" w14:textId="77777777" w:rsidR="00ED23F1" w:rsidRPr="00FD08CB" w:rsidRDefault="00ED23F1" w:rsidP="00ED23F1">
      <w:pPr>
        <w:pStyle w:val="Listenabsatz"/>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053E5AC1" w14:textId="77777777" w:rsidR="00ED23F1" w:rsidRPr="00FD08CB" w:rsidRDefault="00ED23F1" w:rsidP="00ED23F1">
      <w:pPr>
        <w:pStyle w:val="Listenabsatz"/>
        <w:numPr>
          <w:ilvl w:val="0"/>
          <w:numId w:val="20"/>
        </w:numPr>
        <w:rPr>
          <w:b w:val="0"/>
          <w:bCs/>
          <w:sz w:val="24"/>
          <w:szCs w:val="20"/>
        </w:rPr>
      </w:pPr>
      <w:r w:rsidRPr="00FD08CB">
        <w:rPr>
          <w:b w:val="0"/>
          <w:bCs/>
          <w:sz w:val="24"/>
          <w:szCs w:val="20"/>
        </w:rPr>
        <w:t>Eine konfessionslose Trauerfeier</w:t>
      </w:r>
    </w:p>
    <w:p w14:paraId="442C58A2" w14:textId="43D87331" w:rsidR="00ED23F1" w:rsidRDefault="00ED23F1" w:rsidP="00ED23F1">
      <w:pPr>
        <w:pStyle w:val="Listenabsatz"/>
        <w:numPr>
          <w:ilvl w:val="0"/>
          <w:numId w:val="20"/>
        </w:numPr>
        <w:rPr>
          <w:b w:val="0"/>
          <w:bCs/>
          <w:sz w:val="24"/>
          <w:szCs w:val="20"/>
        </w:rPr>
      </w:pPr>
      <w:r w:rsidRPr="00FD08CB">
        <w:rPr>
          <w:b w:val="0"/>
          <w:bCs/>
          <w:sz w:val="24"/>
          <w:szCs w:val="20"/>
        </w:rPr>
        <w:t xml:space="preserve">Keine Trauerfeier </w:t>
      </w:r>
    </w:p>
    <w:p w14:paraId="7451135E" w14:textId="77777777" w:rsidR="00ED23F1" w:rsidRDefault="00ED23F1" w:rsidP="00ED23F1">
      <w:pPr>
        <w:rPr>
          <w:b w:val="0"/>
          <w:bCs/>
          <w:sz w:val="24"/>
          <w:szCs w:val="20"/>
        </w:rPr>
      </w:pPr>
    </w:p>
    <w:p w14:paraId="6560F927" w14:textId="77777777" w:rsidR="00ED23F1" w:rsidRPr="00C3402A" w:rsidRDefault="00ED23F1" w:rsidP="00ED23F1">
      <w:pPr>
        <w:rPr>
          <w:b w:val="0"/>
          <w:bCs/>
          <w:sz w:val="24"/>
          <w:szCs w:val="20"/>
        </w:rPr>
      </w:pPr>
    </w:p>
    <w:p w14:paraId="54433EAF" w14:textId="77777777" w:rsidR="00ED23F1" w:rsidRPr="00FD08CB" w:rsidRDefault="00ED23F1" w:rsidP="00ED23F1">
      <w:pPr>
        <w:rPr>
          <w:sz w:val="24"/>
          <w:szCs w:val="20"/>
        </w:rPr>
      </w:pPr>
    </w:p>
    <w:p w14:paraId="32C8A088" w14:textId="3F2316A4" w:rsidR="00ED23F1" w:rsidRPr="00AA3790" w:rsidRDefault="00ED23F1" w:rsidP="00ED23F1">
      <w:pPr>
        <w:rPr>
          <w:szCs w:val="28"/>
        </w:rPr>
      </w:pPr>
      <w:r w:rsidRPr="00AA3790">
        <w:rPr>
          <w:szCs w:val="28"/>
        </w:rPr>
        <w:lastRenderedPageBreak/>
        <w:t xml:space="preserve">Sofern ich einen Trauergottesdienst/eine Trauerfeier möchte, wünsche ich </w:t>
      </w:r>
      <w:r w:rsidR="00060BAC">
        <w:rPr>
          <w:szCs w:val="28"/>
        </w:rPr>
        <w:t>F</w:t>
      </w:r>
      <w:r w:rsidRPr="00AA3790">
        <w:rPr>
          <w:szCs w:val="28"/>
        </w:rPr>
        <w:t>olgendes:</w:t>
      </w:r>
    </w:p>
    <w:p w14:paraId="55C35CE5" w14:textId="77777777" w:rsidR="00ED23F1" w:rsidRPr="00FD08CB" w:rsidRDefault="00ED23F1" w:rsidP="00ED23F1">
      <w:pPr>
        <w:rPr>
          <w:sz w:val="24"/>
          <w:szCs w:val="20"/>
        </w:rPr>
      </w:pPr>
    </w:p>
    <w:p w14:paraId="42CF8EB7" w14:textId="77777777" w:rsidR="00ED23F1" w:rsidRPr="00FD08CB" w:rsidRDefault="00ED23F1" w:rsidP="00ED23F1">
      <w:pPr>
        <w:pStyle w:val="Listenabsatz"/>
        <w:numPr>
          <w:ilvl w:val="0"/>
          <w:numId w:val="22"/>
        </w:numPr>
        <w:rPr>
          <w:b w:val="0"/>
          <w:bCs/>
          <w:sz w:val="24"/>
          <w:szCs w:val="20"/>
        </w:rPr>
      </w:pPr>
      <w:r w:rsidRPr="00FD08CB">
        <w:rPr>
          <w:b w:val="0"/>
          <w:bCs/>
          <w:sz w:val="24"/>
          <w:szCs w:val="20"/>
        </w:rPr>
        <w:t>Ansprache/Verkündigung möglichst von:</w:t>
      </w:r>
    </w:p>
    <w:p w14:paraId="2FA2CDEF" w14:textId="77777777" w:rsidR="00ED23F1" w:rsidRPr="00FD08CB" w:rsidRDefault="00ED23F1" w:rsidP="00ED23F1">
      <w:pPr>
        <w:pStyle w:val="Listenabsatz"/>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13C3204B" w14:textId="77777777" w:rsidR="00ED23F1" w:rsidRPr="00FD08CB" w:rsidRDefault="00ED23F1" w:rsidP="00ED23F1">
      <w:pPr>
        <w:rPr>
          <w:b w:val="0"/>
          <w:bCs/>
          <w:sz w:val="24"/>
          <w:szCs w:val="20"/>
        </w:rPr>
      </w:pPr>
    </w:p>
    <w:p w14:paraId="3FBAA840" w14:textId="77777777" w:rsidR="00ED23F1" w:rsidRPr="00FD08CB" w:rsidRDefault="00ED23F1" w:rsidP="00ED23F1">
      <w:pPr>
        <w:pStyle w:val="Listenabsatz"/>
        <w:numPr>
          <w:ilvl w:val="0"/>
          <w:numId w:val="22"/>
        </w:numPr>
        <w:rPr>
          <w:b w:val="0"/>
          <w:bCs/>
          <w:sz w:val="24"/>
          <w:szCs w:val="20"/>
        </w:rPr>
      </w:pPr>
      <w:r w:rsidRPr="00FD08CB">
        <w:rPr>
          <w:b w:val="0"/>
          <w:bCs/>
          <w:sz w:val="24"/>
          <w:szCs w:val="20"/>
        </w:rPr>
        <w:t>Grabreden von:</w:t>
      </w:r>
    </w:p>
    <w:p w14:paraId="76D57244" w14:textId="77777777" w:rsidR="00ED23F1" w:rsidRPr="00FD08CB" w:rsidRDefault="00ED23F1" w:rsidP="00ED23F1">
      <w:pPr>
        <w:pStyle w:val="Listenabsatz"/>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758DA4CB" w14:textId="77777777" w:rsidR="00ED23F1" w:rsidRPr="00FD08CB" w:rsidRDefault="00ED23F1" w:rsidP="00ED23F1">
      <w:pPr>
        <w:ind w:left="708"/>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55F7F6F5" w14:textId="77777777" w:rsidR="00ED23F1" w:rsidRPr="00FD08CB" w:rsidRDefault="00ED23F1" w:rsidP="00ED23F1">
      <w:pPr>
        <w:pStyle w:val="Listenabsatz"/>
        <w:rPr>
          <w:b w:val="0"/>
          <w:bCs/>
          <w:sz w:val="24"/>
          <w:szCs w:val="24"/>
        </w:rPr>
      </w:pPr>
    </w:p>
    <w:p w14:paraId="24C9EE8C" w14:textId="77777777" w:rsidR="00ED23F1" w:rsidRPr="00FD08CB" w:rsidRDefault="00ED23F1" w:rsidP="00ED23F1">
      <w:pPr>
        <w:rPr>
          <w:b w:val="0"/>
          <w:bCs/>
          <w:sz w:val="24"/>
          <w:szCs w:val="20"/>
        </w:rPr>
      </w:pPr>
    </w:p>
    <w:p w14:paraId="71D126A8" w14:textId="77777777" w:rsidR="00ED23F1" w:rsidRPr="00FD08CB" w:rsidRDefault="00ED23F1" w:rsidP="00ED23F1">
      <w:pPr>
        <w:pStyle w:val="Listenabsatz"/>
        <w:numPr>
          <w:ilvl w:val="0"/>
          <w:numId w:val="22"/>
        </w:numPr>
        <w:rPr>
          <w:b w:val="0"/>
          <w:bCs/>
          <w:sz w:val="24"/>
          <w:szCs w:val="20"/>
        </w:rPr>
      </w:pPr>
      <w:r w:rsidRPr="00FD08CB">
        <w:rPr>
          <w:b w:val="0"/>
          <w:bCs/>
          <w:sz w:val="24"/>
          <w:szCs w:val="20"/>
        </w:rPr>
        <w:t>Keine Grabreden</w:t>
      </w:r>
    </w:p>
    <w:p w14:paraId="7FC4E4E7" w14:textId="77777777" w:rsidR="00ED23F1" w:rsidRPr="00FD08CB" w:rsidRDefault="00ED23F1" w:rsidP="00ED23F1">
      <w:pPr>
        <w:rPr>
          <w:b w:val="0"/>
          <w:bCs/>
          <w:sz w:val="24"/>
          <w:szCs w:val="20"/>
        </w:rPr>
      </w:pPr>
    </w:p>
    <w:p w14:paraId="3F8E6515" w14:textId="77777777" w:rsidR="00ED23F1" w:rsidRPr="00FD08CB" w:rsidRDefault="00ED23F1" w:rsidP="00ED23F1">
      <w:pPr>
        <w:pStyle w:val="Listenabsatz"/>
        <w:numPr>
          <w:ilvl w:val="0"/>
          <w:numId w:val="22"/>
        </w:numPr>
        <w:rPr>
          <w:b w:val="0"/>
          <w:bCs/>
          <w:sz w:val="24"/>
          <w:szCs w:val="20"/>
        </w:rPr>
      </w:pPr>
      <w:r w:rsidRPr="00FD08CB">
        <w:rPr>
          <w:b w:val="0"/>
          <w:bCs/>
          <w:sz w:val="24"/>
          <w:szCs w:val="20"/>
        </w:rPr>
        <w:t>Musikwünsche:</w:t>
      </w:r>
    </w:p>
    <w:p w14:paraId="54C8B783" w14:textId="77777777" w:rsidR="00ED23F1" w:rsidRPr="00FD08CB" w:rsidRDefault="00ED23F1" w:rsidP="00ED23F1">
      <w:pPr>
        <w:ind w:left="708"/>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3334F11C" w14:textId="77777777" w:rsidR="00ED23F1" w:rsidRPr="00FD08CB" w:rsidRDefault="00ED23F1" w:rsidP="00ED23F1">
      <w:pPr>
        <w:ind w:left="708"/>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111294D1" w14:textId="77777777" w:rsidR="00ED23F1" w:rsidRPr="00FD08CB" w:rsidRDefault="00ED23F1" w:rsidP="00ED23F1">
      <w:pPr>
        <w:ind w:left="708"/>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10E3E102" w14:textId="77777777" w:rsidR="00ED23F1" w:rsidRPr="00FD08CB" w:rsidRDefault="00ED23F1" w:rsidP="00ED23F1">
      <w:pPr>
        <w:ind w:left="708"/>
        <w:rPr>
          <w:b w:val="0"/>
          <w:bCs/>
          <w:sz w:val="24"/>
          <w:szCs w:val="24"/>
        </w:rPr>
      </w:pPr>
      <w:r w:rsidRPr="00FD08CB">
        <w:rPr>
          <w:b w:val="0"/>
          <w:bCs/>
          <w:sz w:val="24"/>
          <w:szCs w:val="24"/>
        </w:rPr>
        <w:t>(ggf. gespeichert im Ordner MEDIEN)</w:t>
      </w:r>
    </w:p>
    <w:p w14:paraId="113BBD5B" w14:textId="77777777" w:rsidR="00ED23F1" w:rsidRPr="00FD08CB" w:rsidRDefault="00ED23F1" w:rsidP="00ED23F1">
      <w:pPr>
        <w:rPr>
          <w:b w:val="0"/>
          <w:bCs/>
          <w:sz w:val="24"/>
          <w:szCs w:val="20"/>
        </w:rPr>
      </w:pPr>
    </w:p>
    <w:p w14:paraId="3BDC054E" w14:textId="77777777" w:rsidR="00ED23F1" w:rsidRPr="00FD08CB" w:rsidRDefault="00ED23F1" w:rsidP="00ED23F1">
      <w:pPr>
        <w:rPr>
          <w:b w:val="0"/>
          <w:bCs/>
          <w:sz w:val="24"/>
          <w:szCs w:val="20"/>
        </w:rPr>
      </w:pPr>
    </w:p>
    <w:p w14:paraId="02C4527D" w14:textId="77777777" w:rsidR="00ED23F1" w:rsidRPr="00FD08CB" w:rsidRDefault="00ED23F1" w:rsidP="00ED23F1">
      <w:pPr>
        <w:pStyle w:val="Listenabsatz"/>
        <w:numPr>
          <w:ilvl w:val="0"/>
          <w:numId w:val="22"/>
        </w:numPr>
        <w:rPr>
          <w:b w:val="0"/>
          <w:bCs/>
          <w:sz w:val="24"/>
          <w:szCs w:val="20"/>
        </w:rPr>
      </w:pPr>
      <w:r w:rsidRPr="00FD08CB">
        <w:rPr>
          <w:b w:val="0"/>
          <w:bCs/>
          <w:sz w:val="24"/>
          <w:szCs w:val="20"/>
        </w:rPr>
        <w:t>Liederwünsche:</w:t>
      </w:r>
    </w:p>
    <w:p w14:paraId="409D2E06" w14:textId="77777777" w:rsidR="00ED23F1" w:rsidRPr="00FD08CB" w:rsidRDefault="00ED23F1" w:rsidP="00ED23F1">
      <w:pPr>
        <w:pStyle w:val="Listenabsatz"/>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68FB60E4" w14:textId="77777777" w:rsidR="00ED23F1" w:rsidRPr="00FD08CB" w:rsidRDefault="00ED23F1" w:rsidP="00ED23F1">
      <w:pPr>
        <w:ind w:left="708"/>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0EC0EAF7" w14:textId="77777777" w:rsidR="00ED23F1" w:rsidRPr="00FD08CB" w:rsidRDefault="00ED23F1" w:rsidP="00ED23F1">
      <w:pPr>
        <w:pStyle w:val="Listenabsatz"/>
        <w:rPr>
          <w:b w:val="0"/>
          <w:bCs/>
          <w:sz w:val="24"/>
          <w:szCs w:val="24"/>
        </w:rPr>
      </w:pPr>
    </w:p>
    <w:p w14:paraId="1A02BAEF" w14:textId="77777777" w:rsidR="00ED23F1" w:rsidRPr="00FD08CB" w:rsidRDefault="00ED23F1" w:rsidP="00ED23F1">
      <w:pPr>
        <w:rPr>
          <w:b w:val="0"/>
          <w:bCs/>
          <w:sz w:val="24"/>
          <w:szCs w:val="20"/>
        </w:rPr>
      </w:pPr>
    </w:p>
    <w:p w14:paraId="75CA14F3" w14:textId="77777777" w:rsidR="00ED23F1" w:rsidRPr="00FD08CB" w:rsidRDefault="00ED23F1" w:rsidP="00ED23F1">
      <w:pPr>
        <w:pStyle w:val="Listenabsatz"/>
        <w:numPr>
          <w:ilvl w:val="0"/>
          <w:numId w:val="22"/>
        </w:numPr>
        <w:rPr>
          <w:b w:val="0"/>
          <w:bCs/>
          <w:sz w:val="24"/>
          <w:szCs w:val="20"/>
        </w:rPr>
      </w:pPr>
      <w:r w:rsidRPr="00FD08CB">
        <w:rPr>
          <w:b w:val="0"/>
          <w:bCs/>
          <w:sz w:val="24"/>
          <w:szCs w:val="20"/>
        </w:rPr>
        <w:t>Keine gemeinsam gesungenen Lieder.</w:t>
      </w:r>
    </w:p>
    <w:p w14:paraId="64929BF8" w14:textId="77777777" w:rsidR="00ED23F1" w:rsidRPr="00FD08CB" w:rsidRDefault="00ED23F1" w:rsidP="00ED23F1">
      <w:pPr>
        <w:rPr>
          <w:b w:val="0"/>
          <w:bCs/>
          <w:sz w:val="24"/>
          <w:szCs w:val="20"/>
        </w:rPr>
      </w:pPr>
    </w:p>
    <w:p w14:paraId="6776764C" w14:textId="77777777" w:rsidR="00ED23F1" w:rsidRPr="00FD08CB" w:rsidRDefault="00ED23F1" w:rsidP="00ED23F1">
      <w:pPr>
        <w:pStyle w:val="Listenabsatz"/>
        <w:numPr>
          <w:ilvl w:val="0"/>
          <w:numId w:val="22"/>
        </w:numPr>
        <w:rPr>
          <w:b w:val="0"/>
          <w:bCs/>
          <w:sz w:val="24"/>
          <w:szCs w:val="20"/>
        </w:rPr>
      </w:pPr>
      <w:r w:rsidRPr="00FD08CB">
        <w:rPr>
          <w:b w:val="0"/>
          <w:bCs/>
          <w:sz w:val="24"/>
          <w:szCs w:val="20"/>
        </w:rPr>
        <w:t>Anstelle von Kränzen und Blumen sollen Spenden an die folgende Organisation überwiesen werden:</w:t>
      </w:r>
    </w:p>
    <w:p w14:paraId="46A52F74" w14:textId="77777777" w:rsidR="00ED23F1" w:rsidRPr="00FD08CB" w:rsidRDefault="00ED23F1" w:rsidP="00ED23F1">
      <w:pPr>
        <w:pStyle w:val="Listenabsatz"/>
        <w:rPr>
          <w:b w:val="0"/>
          <w:bCs/>
          <w:sz w:val="24"/>
          <w:szCs w:val="24"/>
        </w:rPr>
      </w:pPr>
      <w:r w:rsidRPr="00FD08CB">
        <w:rPr>
          <w:b w:val="0"/>
          <w:bCs/>
          <w:sz w:val="24"/>
          <w:szCs w:val="24"/>
        </w:rPr>
        <w:fldChar w:fldCharType="begin">
          <w:ffData>
            <w:name w:val="Text2"/>
            <w:enabled/>
            <w:calcOnExit w:val="0"/>
            <w:textInput>
              <w:default w:val="____________________________________________ "/>
            </w:textInput>
          </w:ffData>
        </w:fldChar>
      </w:r>
      <w:r w:rsidRPr="00FD08CB">
        <w:rPr>
          <w:b w:val="0"/>
          <w:bCs/>
          <w:sz w:val="24"/>
          <w:szCs w:val="24"/>
        </w:rPr>
        <w:instrText xml:space="preserve"> FORMTEXT </w:instrText>
      </w:r>
      <w:r w:rsidRPr="00FD08CB">
        <w:rPr>
          <w:b w:val="0"/>
          <w:bCs/>
          <w:sz w:val="24"/>
          <w:szCs w:val="24"/>
        </w:rPr>
      </w:r>
      <w:r w:rsidRPr="00FD08CB">
        <w:rPr>
          <w:b w:val="0"/>
          <w:bCs/>
          <w:sz w:val="24"/>
          <w:szCs w:val="24"/>
        </w:rPr>
        <w:fldChar w:fldCharType="separate"/>
      </w:r>
      <w:r w:rsidRPr="00FD08CB">
        <w:rPr>
          <w:b w:val="0"/>
          <w:bCs/>
          <w:noProof/>
          <w:sz w:val="24"/>
          <w:szCs w:val="24"/>
        </w:rPr>
        <w:t xml:space="preserve">____________________________________________ </w:t>
      </w:r>
      <w:r w:rsidRPr="00FD08CB">
        <w:rPr>
          <w:b w:val="0"/>
          <w:bCs/>
          <w:sz w:val="24"/>
          <w:szCs w:val="24"/>
        </w:rPr>
        <w:fldChar w:fldCharType="end"/>
      </w:r>
    </w:p>
    <w:p w14:paraId="4A1A59EB" w14:textId="77777777" w:rsidR="00ED23F1" w:rsidRPr="00FD08CB" w:rsidRDefault="00ED23F1" w:rsidP="00ED23F1">
      <w:pPr>
        <w:rPr>
          <w:sz w:val="24"/>
          <w:szCs w:val="20"/>
        </w:rPr>
      </w:pPr>
    </w:p>
    <w:p w14:paraId="6FF871F9" w14:textId="77777777" w:rsidR="00ED23F1" w:rsidRPr="00FD08CB" w:rsidRDefault="00ED23F1" w:rsidP="00ED23F1">
      <w:pPr>
        <w:rPr>
          <w:sz w:val="24"/>
          <w:szCs w:val="20"/>
        </w:rPr>
      </w:pPr>
    </w:p>
    <w:p w14:paraId="293942FD" w14:textId="379A8D33" w:rsidR="00ED23F1" w:rsidRPr="00AA3790" w:rsidRDefault="00ED23F1" w:rsidP="00ED23F1">
      <w:pPr>
        <w:rPr>
          <w:szCs w:val="28"/>
        </w:rPr>
      </w:pPr>
      <w:r w:rsidRPr="00AA3790">
        <w:rPr>
          <w:szCs w:val="28"/>
        </w:rPr>
        <w:t>Zusammensein meiner Angehörigen nach der Beisetzung</w:t>
      </w:r>
      <w:r w:rsidR="00060BAC">
        <w:rPr>
          <w:szCs w:val="28"/>
        </w:rPr>
        <w:t>:</w:t>
      </w:r>
    </w:p>
    <w:p w14:paraId="14CB9C2F" w14:textId="77777777" w:rsidR="00ED23F1" w:rsidRPr="00FD08CB" w:rsidRDefault="00ED23F1" w:rsidP="00ED23F1">
      <w:pPr>
        <w:rPr>
          <w:sz w:val="24"/>
          <w:szCs w:val="20"/>
        </w:rPr>
      </w:pPr>
    </w:p>
    <w:p w14:paraId="62337A5C" w14:textId="77777777" w:rsidR="00ED23F1" w:rsidRPr="00FD08CB" w:rsidRDefault="00ED23F1" w:rsidP="00ED23F1">
      <w:pPr>
        <w:pStyle w:val="Listenabsatz"/>
        <w:numPr>
          <w:ilvl w:val="0"/>
          <w:numId w:val="21"/>
        </w:numPr>
        <w:rPr>
          <w:b w:val="0"/>
          <w:bCs/>
          <w:sz w:val="24"/>
          <w:szCs w:val="20"/>
        </w:rPr>
      </w:pPr>
      <w:r w:rsidRPr="00FD08CB">
        <w:rPr>
          <w:b w:val="0"/>
          <w:bCs/>
          <w:sz w:val="24"/>
          <w:szCs w:val="20"/>
        </w:rPr>
        <w:t>Nein</w:t>
      </w:r>
    </w:p>
    <w:p w14:paraId="6BE9F99B" w14:textId="58E3D621" w:rsidR="00ED23F1" w:rsidRPr="00FD08CB" w:rsidRDefault="00ED23F1" w:rsidP="00ED23F1">
      <w:pPr>
        <w:pStyle w:val="Listenabsatz"/>
        <w:numPr>
          <w:ilvl w:val="0"/>
          <w:numId w:val="21"/>
        </w:numPr>
        <w:rPr>
          <w:b w:val="0"/>
          <w:bCs/>
          <w:sz w:val="24"/>
          <w:szCs w:val="20"/>
        </w:rPr>
      </w:pPr>
      <w:r w:rsidRPr="00FD08CB">
        <w:rPr>
          <w:b w:val="0"/>
          <w:bCs/>
          <w:sz w:val="24"/>
          <w:szCs w:val="20"/>
        </w:rPr>
        <w:t xml:space="preserve">Ja, wenn möglich soll dabei </w:t>
      </w:r>
      <w:r w:rsidR="00060BAC">
        <w:rPr>
          <w:b w:val="0"/>
          <w:bCs/>
          <w:sz w:val="24"/>
          <w:szCs w:val="20"/>
        </w:rPr>
        <w:t>F</w:t>
      </w:r>
      <w:r w:rsidRPr="00FD08CB">
        <w:rPr>
          <w:b w:val="0"/>
          <w:bCs/>
          <w:sz w:val="24"/>
          <w:szCs w:val="20"/>
        </w:rPr>
        <w:t>olgendes getan, gesagt oder gezeigt werden:</w:t>
      </w:r>
    </w:p>
    <w:p w14:paraId="0A199584" w14:textId="77777777" w:rsidR="00ED23F1" w:rsidRPr="00FD08CB" w:rsidRDefault="00ED23F1" w:rsidP="00ED23F1">
      <w:pPr>
        <w:ind w:left="708"/>
        <w:rPr>
          <w:sz w:val="24"/>
          <w:szCs w:val="24"/>
        </w:rPr>
      </w:pPr>
      <w:r w:rsidRPr="00FD08CB">
        <w:rPr>
          <w:sz w:val="24"/>
          <w:szCs w:val="24"/>
        </w:rPr>
        <w:fldChar w:fldCharType="begin">
          <w:ffData>
            <w:name w:val="Text2"/>
            <w:enabled/>
            <w:calcOnExit w:val="0"/>
            <w:textInput>
              <w:default w:val="____________________________________________ "/>
            </w:textInput>
          </w:ffData>
        </w:fldChar>
      </w:r>
      <w:r w:rsidRPr="00FD08CB">
        <w:rPr>
          <w:sz w:val="24"/>
          <w:szCs w:val="24"/>
        </w:rPr>
        <w:instrText xml:space="preserve"> FORMTEXT </w:instrText>
      </w:r>
      <w:r w:rsidRPr="00FD08CB">
        <w:rPr>
          <w:sz w:val="24"/>
          <w:szCs w:val="24"/>
        </w:rPr>
      </w:r>
      <w:r w:rsidRPr="00FD08CB">
        <w:rPr>
          <w:sz w:val="24"/>
          <w:szCs w:val="24"/>
        </w:rPr>
        <w:fldChar w:fldCharType="separate"/>
      </w:r>
      <w:r w:rsidRPr="00FD08CB">
        <w:rPr>
          <w:noProof/>
          <w:sz w:val="24"/>
          <w:szCs w:val="24"/>
        </w:rPr>
        <w:t xml:space="preserve">____________________________________________ </w:t>
      </w:r>
      <w:r w:rsidRPr="00FD08CB">
        <w:rPr>
          <w:sz w:val="24"/>
          <w:szCs w:val="24"/>
        </w:rPr>
        <w:fldChar w:fldCharType="end"/>
      </w:r>
    </w:p>
    <w:p w14:paraId="12899324" w14:textId="77777777" w:rsidR="00ED23F1" w:rsidRPr="00FD08CB" w:rsidRDefault="00ED23F1" w:rsidP="00ED23F1">
      <w:pPr>
        <w:ind w:left="708"/>
        <w:rPr>
          <w:sz w:val="24"/>
          <w:szCs w:val="24"/>
        </w:rPr>
      </w:pPr>
      <w:r w:rsidRPr="00FD08CB">
        <w:rPr>
          <w:sz w:val="24"/>
          <w:szCs w:val="24"/>
        </w:rPr>
        <w:fldChar w:fldCharType="begin">
          <w:ffData>
            <w:name w:val="Text2"/>
            <w:enabled/>
            <w:calcOnExit w:val="0"/>
            <w:textInput>
              <w:default w:val="____________________________________________ "/>
            </w:textInput>
          </w:ffData>
        </w:fldChar>
      </w:r>
      <w:r w:rsidRPr="00FD08CB">
        <w:rPr>
          <w:sz w:val="24"/>
          <w:szCs w:val="24"/>
        </w:rPr>
        <w:instrText xml:space="preserve"> FORMTEXT </w:instrText>
      </w:r>
      <w:r w:rsidRPr="00FD08CB">
        <w:rPr>
          <w:sz w:val="24"/>
          <w:szCs w:val="24"/>
        </w:rPr>
      </w:r>
      <w:r w:rsidRPr="00FD08CB">
        <w:rPr>
          <w:sz w:val="24"/>
          <w:szCs w:val="24"/>
        </w:rPr>
        <w:fldChar w:fldCharType="separate"/>
      </w:r>
      <w:r w:rsidRPr="00FD08CB">
        <w:rPr>
          <w:noProof/>
          <w:sz w:val="24"/>
          <w:szCs w:val="24"/>
        </w:rPr>
        <w:t xml:space="preserve">____________________________________________ </w:t>
      </w:r>
      <w:r w:rsidRPr="00FD08CB">
        <w:rPr>
          <w:sz w:val="24"/>
          <w:szCs w:val="24"/>
        </w:rPr>
        <w:fldChar w:fldCharType="end"/>
      </w:r>
    </w:p>
    <w:p w14:paraId="42DE89AB" w14:textId="77777777" w:rsidR="00ED23F1" w:rsidRPr="00FD08CB" w:rsidRDefault="00ED23F1" w:rsidP="00ED23F1">
      <w:pPr>
        <w:ind w:left="708"/>
        <w:rPr>
          <w:sz w:val="24"/>
          <w:szCs w:val="24"/>
        </w:rPr>
      </w:pPr>
      <w:r w:rsidRPr="00FD08CB">
        <w:rPr>
          <w:sz w:val="24"/>
          <w:szCs w:val="24"/>
        </w:rPr>
        <w:fldChar w:fldCharType="begin">
          <w:ffData>
            <w:name w:val="Text2"/>
            <w:enabled/>
            <w:calcOnExit w:val="0"/>
            <w:textInput>
              <w:default w:val="____________________________________________ "/>
            </w:textInput>
          </w:ffData>
        </w:fldChar>
      </w:r>
      <w:r w:rsidRPr="00FD08CB">
        <w:rPr>
          <w:sz w:val="24"/>
          <w:szCs w:val="24"/>
        </w:rPr>
        <w:instrText xml:space="preserve"> FORMTEXT </w:instrText>
      </w:r>
      <w:r w:rsidRPr="00FD08CB">
        <w:rPr>
          <w:sz w:val="24"/>
          <w:szCs w:val="24"/>
        </w:rPr>
      </w:r>
      <w:r w:rsidRPr="00FD08CB">
        <w:rPr>
          <w:sz w:val="24"/>
          <w:szCs w:val="24"/>
        </w:rPr>
        <w:fldChar w:fldCharType="separate"/>
      </w:r>
      <w:r w:rsidRPr="00FD08CB">
        <w:rPr>
          <w:noProof/>
          <w:sz w:val="24"/>
          <w:szCs w:val="24"/>
        </w:rPr>
        <w:t xml:space="preserve">____________________________________________ </w:t>
      </w:r>
      <w:r w:rsidRPr="00FD08CB">
        <w:rPr>
          <w:sz w:val="24"/>
          <w:szCs w:val="24"/>
        </w:rPr>
        <w:fldChar w:fldCharType="end"/>
      </w:r>
    </w:p>
    <w:p w14:paraId="6E544ACC" w14:textId="77777777" w:rsidR="00ED23F1" w:rsidRPr="00FD08CB" w:rsidRDefault="00ED23F1" w:rsidP="00ED23F1">
      <w:pPr>
        <w:rPr>
          <w:sz w:val="24"/>
          <w:szCs w:val="20"/>
        </w:rPr>
      </w:pPr>
    </w:p>
    <w:p w14:paraId="32C6609B" w14:textId="77777777" w:rsidR="00ED23F1" w:rsidRDefault="00ED23F1" w:rsidP="00ED23F1">
      <w:pPr>
        <w:rPr>
          <w:sz w:val="24"/>
          <w:szCs w:val="20"/>
        </w:rPr>
      </w:pPr>
    </w:p>
    <w:p w14:paraId="7F74F4BE" w14:textId="77777777" w:rsidR="00ED23F1" w:rsidRPr="00AA3790" w:rsidRDefault="00ED23F1" w:rsidP="00ED23F1">
      <w:pPr>
        <w:rPr>
          <w:szCs w:val="28"/>
        </w:rPr>
      </w:pPr>
      <w:r w:rsidRPr="00AA3790">
        <w:rPr>
          <w:szCs w:val="28"/>
        </w:rPr>
        <w:t>Grabgestaltung:</w:t>
      </w:r>
    </w:p>
    <w:p w14:paraId="44DE2671" w14:textId="77777777" w:rsidR="00ED23F1" w:rsidRPr="00FD08CB" w:rsidRDefault="00ED23F1" w:rsidP="00ED23F1">
      <w:pPr>
        <w:rPr>
          <w:sz w:val="24"/>
          <w:szCs w:val="20"/>
        </w:rPr>
      </w:pPr>
    </w:p>
    <w:p w14:paraId="19759BFD" w14:textId="77777777" w:rsidR="00ED23F1" w:rsidRPr="00FD08CB" w:rsidRDefault="00ED23F1" w:rsidP="00ED23F1">
      <w:pPr>
        <w:pStyle w:val="Listenabsatz"/>
        <w:numPr>
          <w:ilvl w:val="0"/>
          <w:numId w:val="23"/>
        </w:numPr>
        <w:rPr>
          <w:b w:val="0"/>
          <w:bCs/>
          <w:sz w:val="24"/>
          <w:szCs w:val="20"/>
        </w:rPr>
      </w:pPr>
      <w:r w:rsidRPr="00FD08CB">
        <w:rPr>
          <w:b w:val="0"/>
          <w:bCs/>
          <w:sz w:val="24"/>
          <w:szCs w:val="20"/>
        </w:rPr>
        <w:t>Mit Grabstein</w:t>
      </w:r>
    </w:p>
    <w:p w14:paraId="4FEDF1B5" w14:textId="77777777" w:rsidR="00ED23F1" w:rsidRPr="00FD08CB" w:rsidRDefault="00ED23F1" w:rsidP="00ED23F1">
      <w:pPr>
        <w:pStyle w:val="Listenabsatz"/>
        <w:numPr>
          <w:ilvl w:val="0"/>
          <w:numId w:val="23"/>
        </w:numPr>
        <w:rPr>
          <w:b w:val="0"/>
          <w:bCs/>
          <w:sz w:val="24"/>
          <w:szCs w:val="20"/>
        </w:rPr>
      </w:pPr>
      <w:r w:rsidRPr="00FD08CB">
        <w:rPr>
          <w:b w:val="0"/>
          <w:bCs/>
          <w:sz w:val="24"/>
          <w:szCs w:val="20"/>
        </w:rPr>
        <w:t>Folgender Text soll eingraviert werden:</w:t>
      </w:r>
    </w:p>
    <w:p w14:paraId="765E7A74" w14:textId="77777777" w:rsidR="00ED23F1" w:rsidRPr="00FD08CB" w:rsidRDefault="00ED23F1" w:rsidP="00ED23F1">
      <w:pPr>
        <w:pStyle w:val="Listenabsatz"/>
        <w:rPr>
          <w:sz w:val="24"/>
          <w:szCs w:val="24"/>
        </w:rPr>
      </w:pPr>
      <w:r w:rsidRPr="00FD08CB">
        <w:rPr>
          <w:sz w:val="24"/>
          <w:szCs w:val="24"/>
        </w:rPr>
        <w:fldChar w:fldCharType="begin">
          <w:ffData>
            <w:name w:val="Text2"/>
            <w:enabled/>
            <w:calcOnExit w:val="0"/>
            <w:textInput>
              <w:default w:val="____________________________________________ "/>
            </w:textInput>
          </w:ffData>
        </w:fldChar>
      </w:r>
      <w:r w:rsidRPr="00FD08CB">
        <w:rPr>
          <w:sz w:val="24"/>
          <w:szCs w:val="24"/>
        </w:rPr>
        <w:instrText xml:space="preserve"> FORMTEXT </w:instrText>
      </w:r>
      <w:r w:rsidRPr="00FD08CB">
        <w:rPr>
          <w:sz w:val="24"/>
          <w:szCs w:val="24"/>
        </w:rPr>
      </w:r>
      <w:r w:rsidRPr="00FD08CB">
        <w:rPr>
          <w:sz w:val="24"/>
          <w:szCs w:val="24"/>
        </w:rPr>
        <w:fldChar w:fldCharType="separate"/>
      </w:r>
      <w:r w:rsidRPr="00FD08CB">
        <w:rPr>
          <w:noProof/>
          <w:sz w:val="24"/>
          <w:szCs w:val="24"/>
        </w:rPr>
        <w:t xml:space="preserve">____________________________________________ </w:t>
      </w:r>
      <w:r w:rsidRPr="00FD08CB">
        <w:rPr>
          <w:sz w:val="24"/>
          <w:szCs w:val="24"/>
        </w:rPr>
        <w:fldChar w:fldCharType="end"/>
      </w:r>
    </w:p>
    <w:p w14:paraId="218C9BD8" w14:textId="77777777" w:rsidR="00ED23F1" w:rsidRPr="00FD08CB" w:rsidRDefault="00ED23F1" w:rsidP="00ED23F1">
      <w:pPr>
        <w:pStyle w:val="Listenabsatz"/>
        <w:rPr>
          <w:sz w:val="24"/>
          <w:szCs w:val="24"/>
        </w:rPr>
      </w:pPr>
      <w:r w:rsidRPr="00FD08CB">
        <w:rPr>
          <w:sz w:val="24"/>
          <w:szCs w:val="24"/>
        </w:rPr>
        <w:fldChar w:fldCharType="begin">
          <w:ffData>
            <w:name w:val="Text2"/>
            <w:enabled/>
            <w:calcOnExit w:val="0"/>
            <w:textInput>
              <w:default w:val="____________________________________________ "/>
            </w:textInput>
          </w:ffData>
        </w:fldChar>
      </w:r>
      <w:r w:rsidRPr="00FD08CB">
        <w:rPr>
          <w:sz w:val="24"/>
          <w:szCs w:val="24"/>
        </w:rPr>
        <w:instrText xml:space="preserve"> FORMTEXT </w:instrText>
      </w:r>
      <w:r w:rsidRPr="00FD08CB">
        <w:rPr>
          <w:sz w:val="24"/>
          <w:szCs w:val="24"/>
        </w:rPr>
      </w:r>
      <w:r w:rsidRPr="00FD08CB">
        <w:rPr>
          <w:sz w:val="24"/>
          <w:szCs w:val="24"/>
        </w:rPr>
        <w:fldChar w:fldCharType="separate"/>
      </w:r>
      <w:r w:rsidRPr="00FD08CB">
        <w:rPr>
          <w:noProof/>
          <w:sz w:val="24"/>
          <w:szCs w:val="24"/>
        </w:rPr>
        <w:t xml:space="preserve">____________________________________________ </w:t>
      </w:r>
      <w:r w:rsidRPr="00FD08CB">
        <w:rPr>
          <w:sz w:val="24"/>
          <w:szCs w:val="24"/>
        </w:rPr>
        <w:fldChar w:fldCharType="end"/>
      </w:r>
    </w:p>
    <w:p w14:paraId="2A436FEF" w14:textId="77777777" w:rsidR="00ED23F1" w:rsidRPr="00FD08CB" w:rsidRDefault="00ED23F1" w:rsidP="00ED23F1">
      <w:pPr>
        <w:pStyle w:val="Listenabsatz"/>
        <w:rPr>
          <w:sz w:val="24"/>
          <w:szCs w:val="24"/>
        </w:rPr>
      </w:pPr>
      <w:r w:rsidRPr="00FD08CB">
        <w:rPr>
          <w:sz w:val="24"/>
          <w:szCs w:val="24"/>
        </w:rPr>
        <w:fldChar w:fldCharType="begin">
          <w:ffData>
            <w:name w:val="Text2"/>
            <w:enabled/>
            <w:calcOnExit w:val="0"/>
            <w:textInput>
              <w:default w:val="____________________________________________ "/>
            </w:textInput>
          </w:ffData>
        </w:fldChar>
      </w:r>
      <w:r w:rsidRPr="00FD08CB">
        <w:rPr>
          <w:sz w:val="24"/>
          <w:szCs w:val="24"/>
        </w:rPr>
        <w:instrText xml:space="preserve"> FORMTEXT </w:instrText>
      </w:r>
      <w:r w:rsidRPr="00FD08CB">
        <w:rPr>
          <w:sz w:val="24"/>
          <w:szCs w:val="24"/>
        </w:rPr>
      </w:r>
      <w:r w:rsidRPr="00FD08CB">
        <w:rPr>
          <w:sz w:val="24"/>
          <w:szCs w:val="24"/>
        </w:rPr>
        <w:fldChar w:fldCharType="separate"/>
      </w:r>
      <w:r w:rsidRPr="00FD08CB">
        <w:rPr>
          <w:noProof/>
          <w:sz w:val="24"/>
          <w:szCs w:val="24"/>
        </w:rPr>
        <w:t xml:space="preserve">____________________________________________ </w:t>
      </w:r>
      <w:r w:rsidRPr="00FD08CB">
        <w:rPr>
          <w:sz w:val="24"/>
          <w:szCs w:val="24"/>
        </w:rPr>
        <w:fldChar w:fldCharType="end"/>
      </w:r>
    </w:p>
    <w:p w14:paraId="7829DBB8" w14:textId="77777777" w:rsidR="00ED23F1" w:rsidRPr="00FD08CB" w:rsidRDefault="00ED23F1" w:rsidP="00ED23F1">
      <w:pPr>
        <w:rPr>
          <w:b w:val="0"/>
          <w:bCs/>
          <w:sz w:val="24"/>
          <w:szCs w:val="20"/>
        </w:rPr>
      </w:pPr>
    </w:p>
    <w:p w14:paraId="78DF0F03" w14:textId="77777777" w:rsidR="00ED23F1" w:rsidRPr="00FD08CB" w:rsidRDefault="00ED23F1" w:rsidP="00ED23F1">
      <w:pPr>
        <w:pStyle w:val="Listenabsatz"/>
        <w:numPr>
          <w:ilvl w:val="0"/>
          <w:numId w:val="23"/>
        </w:numPr>
        <w:rPr>
          <w:b w:val="0"/>
          <w:bCs/>
          <w:sz w:val="24"/>
          <w:szCs w:val="20"/>
        </w:rPr>
      </w:pPr>
      <w:r w:rsidRPr="00FD08CB">
        <w:rPr>
          <w:b w:val="0"/>
          <w:bCs/>
          <w:sz w:val="24"/>
          <w:szCs w:val="20"/>
        </w:rPr>
        <w:t>Bepflanzungswunsch</w:t>
      </w:r>
    </w:p>
    <w:p w14:paraId="204FD8F5" w14:textId="77777777" w:rsidR="00ED23F1" w:rsidRPr="00FD08CB" w:rsidRDefault="00ED23F1" w:rsidP="00ED23F1">
      <w:pPr>
        <w:pStyle w:val="Listenabsatz"/>
        <w:rPr>
          <w:sz w:val="24"/>
          <w:szCs w:val="24"/>
        </w:rPr>
      </w:pPr>
      <w:r w:rsidRPr="00FD08CB">
        <w:rPr>
          <w:sz w:val="24"/>
          <w:szCs w:val="24"/>
        </w:rPr>
        <w:fldChar w:fldCharType="begin">
          <w:ffData>
            <w:name w:val="Text2"/>
            <w:enabled/>
            <w:calcOnExit w:val="0"/>
            <w:textInput>
              <w:default w:val="____________________________________________ "/>
            </w:textInput>
          </w:ffData>
        </w:fldChar>
      </w:r>
      <w:r w:rsidRPr="00FD08CB">
        <w:rPr>
          <w:sz w:val="24"/>
          <w:szCs w:val="24"/>
        </w:rPr>
        <w:instrText xml:space="preserve"> FORMTEXT </w:instrText>
      </w:r>
      <w:r w:rsidRPr="00FD08CB">
        <w:rPr>
          <w:sz w:val="24"/>
          <w:szCs w:val="24"/>
        </w:rPr>
      </w:r>
      <w:r w:rsidRPr="00FD08CB">
        <w:rPr>
          <w:sz w:val="24"/>
          <w:szCs w:val="24"/>
        </w:rPr>
        <w:fldChar w:fldCharType="separate"/>
      </w:r>
      <w:r w:rsidRPr="00FD08CB">
        <w:rPr>
          <w:noProof/>
          <w:sz w:val="24"/>
          <w:szCs w:val="24"/>
        </w:rPr>
        <w:t xml:space="preserve">____________________________________________ </w:t>
      </w:r>
      <w:r w:rsidRPr="00FD08CB">
        <w:rPr>
          <w:sz w:val="24"/>
          <w:szCs w:val="24"/>
        </w:rPr>
        <w:fldChar w:fldCharType="end"/>
      </w:r>
    </w:p>
    <w:p w14:paraId="3242F404" w14:textId="77777777" w:rsidR="00ED23F1" w:rsidRPr="00FD08CB" w:rsidRDefault="00ED23F1" w:rsidP="00ED23F1">
      <w:pPr>
        <w:pStyle w:val="Listenabsatz"/>
        <w:rPr>
          <w:sz w:val="24"/>
          <w:szCs w:val="24"/>
        </w:rPr>
      </w:pPr>
      <w:r w:rsidRPr="00FD08CB">
        <w:rPr>
          <w:sz w:val="24"/>
          <w:szCs w:val="24"/>
        </w:rPr>
        <w:fldChar w:fldCharType="begin">
          <w:ffData>
            <w:name w:val="Text2"/>
            <w:enabled/>
            <w:calcOnExit w:val="0"/>
            <w:textInput>
              <w:default w:val="____________________________________________ "/>
            </w:textInput>
          </w:ffData>
        </w:fldChar>
      </w:r>
      <w:r w:rsidRPr="00FD08CB">
        <w:rPr>
          <w:sz w:val="24"/>
          <w:szCs w:val="24"/>
        </w:rPr>
        <w:instrText xml:space="preserve"> FORMTEXT </w:instrText>
      </w:r>
      <w:r w:rsidRPr="00FD08CB">
        <w:rPr>
          <w:sz w:val="24"/>
          <w:szCs w:val="24"/>
        </w:rPr>
      </w:r>
      <w:r w:rsidRPr="00FD08CB">
        <w:rPr>
          <w:sz w:val="24"/>
          <w:szCs w:val="24"/>
        </w:rPr>
        <w:fldChar w:fldCharType="separate"/>
      </w:r>
      <w:r w:rsidRPr="00FD08CB">
        <w:rPr>
          <w:noProof/>
          <w:sz w:val="24"/>
          <w:szCs w:val="24"/>
        </w:rPr>
        <w:t xml:space="preserve">____________________________________________ </w:t>
      </w:r>
      <w:r w:rsidRPr="00FD08CB">
        <w:rPr>
          <w:sz w:val="24"/>
          <w:szCs w:val="24"/>
        </w:rPr>
        <w:fldChar w:fldCharType="end"/>
      </w:r>
    </w:p>
    <w:p w14:paraId="4D97FC18" w14:textId="77777777" w:rsidR="00ED23F1" w:rsidRPr="00FD08CB" w:rsidRDefault="00ED23F1" w:rsidP="00ED23F1">
      <w:pPr>
        <w:rPr>
          <w:b w:val="0"/>
          <w:bCs/>
          <w:sz w:val="24"/>
          <w:szCs w:val="20"/>
        </w:rPr>
      </w:pPr>
    </w:p>
    <w:p w14:paraId="5AAEF8DD" w14:textId="77777777" w:rsidR="00ED23F1" w:rsidRPr="00FD08CB" w:rsidRDefault="00ED23F1" w:rsidP="00ED23F1">
      <w:pPr>
        <w:pStyle w:val="Listenabsatz"/>
        <w:numPr>
          <w:ilvl w:val="0"/>
          <w:numId w:val="23"/>
        </w:numPr>
        <w:rPr>
          <w:b w:val="0"/>
          <w:bCs/>
          <w:sz w:val="24"/>
          <w:szCs w:val="20"/>
        </w:rPr>
      </w:pPr>
      <w:r w:rsidRPr="00FD08CB">
        <w:rPr>
          <w:b w:val="0"/>
          <w:bCs/>
          <w:sz w:val="24"/>
          <w:szCs w:val="20"/>
        </w:rPr>
        <w:t>Ich wünsche keinerlei Grabgestaltung (anonymes Grab)</w:t>
      </w:r>
    </w:p>
    <w:p w14:paraId="058E0F74" w14:textId="77777777" w:rsidR="00ED23F1" w:rsidRPr="00FD08CB" w:rsidRDefault="00ED23F1" w:rsidP="00ED23F1">
      <w:pPr>
        <w:rPr>
          <w:b w:val="0"/>
          <w:bCs/>
          <w:sz w:val="24"/>
          <w:szCs w:val="20"/>
        </w:rPr>
      </w:pPr>
    </w:p>
    <w:p w14:paraId="35F38E76" w14:textId="77777777" w:rsidR="00ED23F1" w:rsidRPr="00AA3790" w:rsidRDefault="00ED23F1" w:rsidP="00ED23F1">
      <w:pPr>
        <w:rPr>
          <w:szCs w:val="28"/>
        </w:rPr>
      </w:pPr>
      <w:r w:rsidRPr="00AA3790">
        <w:rPr>
          <w:szCs w:val="28"/>
        </w:rPr>
        <w:t>Sonstiges:</w:t>
      </w:r>
    </w:p>
    <w:p w14:paraId="5BAD1CFB" w14:textId="77777777" w:rsidR="00ED23F1" w:rsidRPr="00FD08CB" w:rsidRDefault="00ED23F1" w:rsidP="00ED23F1">
      <w:pPr>
        <w:rPr>
          <w:b w:val="0"/>
          <w:bCs/>
          <w:sz w:val="24"/>
          <w:szCs w:val="20"/>
        </w:rPr>
      </w:pPr>
    </w:p>
    <w:p w14:paraId="1B3DBA67" w14:textId="77777777" w:rsidR="00ED23F1" w:rsidRPr="00FD08CB" w:rsidRDefault="00ED23F1" w:rsidP="00ED23F1">
      <w:pPr>
        <w:rPr>
          <w:b w:val="0"/>
          <w:bCs/>
          <w:sz w:val="24"/>
          <w:szCs w:val="20"/>
        </w:rPr>
      </w:pPr>
      <w:r w:rsidRPr="00FD08CB">
        <w:rPr>
          <w:b w:val="0"/>
          <w:bCs/>
          <w:sz w:val="24"/>
          <w:szCs w:val="20"/>
        </w:rPr>
        <w:t>Ich habe eine Sterbegeldversicherung:</w:t>
      </w:r>
    </w:p>
    <w:p w14:paraId="2A24C681" w14:textId="77777777" w:rsidR="00ED23F1" w:rsidRPr="00FD08CB" w:rsidRDefault="00ED23F1" w:rsidP="00ED23F1">
      <w:pPr>
        <w:pStyle w:val="Listenabsatz"/>
        <w:numPr>
          <w:ilvl w:val="0"/>
          <w:numId w:val="24"/>
        </w:numPr>
        <w:rPr>
          <w:b w:val="0"/>
          <w:bCs/>
          <w:sz w:val="24"/>
          <w:szCs w:val="20"/>
        </w:rPr>
      </w:pPr>
      <w:r w:rsidRPr="00FD08CB">
        <w:rPr>
          <w:b w:val="0"/>
          <w:bCs/>
          <w:sz w:val="24"/>
          <w:szCs w:val="20"/>
        </w:rPr>
        <w:t>Ja</w:t>
      </w:r>
    </w:p>
    <w:p w14:paraId="5FE00878" w14:textId="77777777" w:rsidR="00ED23F1" w:rsidRPr="00FD08CB" w:rsidRDefault="00ED23F1" w:rsidP="00ED23F1">
      <w:pPr>
        <w:pStyle w:val="Listenabsatz"/>
        <w:numPr>
          <w:ilvl w:val="0"/>
          <w:numId w:val="24"/>
        </w:numPr>
        <w:rPr>
          <w:b w:val="0"/>
          <w:bCs/>
          <w:sz w:val="24"/>
          <w:szCs w:val="20"/>
        </w:rPr>
      </w:pPr>
      <w:r w:rsidRPr="00FD08CB">
        <w:rPr>
          <w:b w:val="0"/>
          <w:bCs/>
          <w:sz w:val="24"/>
          <w:szCs w:val="20"/>
        </w:rPr>
        <w:t>Nein</w:t>
      </w:r>
    </w:p>
    <w:p w14:paraId="30B1D9FB" w14:textId="77777777" w:rsidR="00ED23F1" w:rsidRDefault="00ED23F1" w:rsidP="00ED23F1">
      <w:pPr>
        <w:rPr>
          <w:b w:val="0"/>
          <w:bCs/>
          <w:sz w:val="24"/>
          <w:szCs w:val="20"/>
        </w:rPr>
      </w:pPr>
    </w:p>
    <w:p w14:paraId="32044BB9" w14:textId="77777777" w:rsidR="00ED23F1" w:rsidRPr="00FD08CB" w:rsidRDefault="00ED23F1" w:rsidP="00ED23F1">
      <w:pPr>
        <w:rPr>
          <w:b w:val="0"/>
          <w:bCs/>
          <w:sz w:val="24"/>
          <w:szCs w:val="20"/>
        </w:rPr>
      </w:pPr>
      <w:r w:rsidRPr="00FD08CB">
        <w:rPr>
          <w:b w:val="0"/>
          <w:bCs/>
          <w:sz w:val="24"/>
          <w:szCs w:val="20"/>
        </w:rPr>
        <w:t>Ich habe einen Bestattungsvorsorgevertrag mit einem Bestattungsunternehmen:</w:t>
      </w:r>
    </w:p>
    <w:p w14:paraId="69D9D45E" w14:textId="77777777" w:rsidR="00ED23F1" w:rsidRPr="00D928B4" w:rsidRDefault="00ED23F1" w:rsidP="00ED23F1">
      <w:pPr>
        <w:pStyle w:val="Listenabsatz"/>
        <w:numPr>
          <w:ilvl w:val="0"/>
          <w:numId w:val="27"/>
        </w:numPr>
        <w:rPr>
          <w:szCs w:val="28"/>
        </w:rPr>
      </w:pPr>
      <w:r w:rsidRPr="00D928B4">
        <w:rPr>
          <w:b w:val="0"/>
          <w:bCs/>
          <w:sz w:val="24"/>
          <w:szCs w:val="20"/>
        </w:rPr>
        <w:t xml:space="preserve">Ja, bei Bestattungsunternehmen: </w:t>
      </w:r>
      <w:r w:rsidRPr="00D928B4">
        <w:rPr>
          <w:szCs w:val="28"/>
        </w:rPr>
        <w:fldChar w:fldCharType="begin">
          <w:ffData>
            <w:name w:val="Text2"/>
            <w:enabled/>
            <w:calcOnExit w:val="0"/>
            <w:textInput>
              <w:default w:val="____________________________________________ "/>
            </w:textInput>
          </w:ffData>
        </w:fldChar>
      </w:r>
      <w:r w:rsidRPr="00D928B4">
        <w:rPr>
          <w:szCs w:val="28"/>
        </w:rPr>
        <w:instrText xml:space="preserve"> FORMTEXT </w:instrText>
      </w:r>
      <w:r w:rsidRPr="00D928B4">
        <w:rPr>
          <w:szCs w:val="28"/>
        </w:rPr>
      </w:r>
      <w:r w:rsidRPr="00D928B4">
        <w:rPr>
          <w:szCs w:val="28"/>
        </w:rPr>
        <w:fldChar w:fldCharType="separate"/>
      </w:r>
      <w:r w:rsidRPr="00D928B4">
        <w:rPr>
          <w:noProof/>
          <w:szCs w:val="28"/>
        </w:rPr>
        <w:t xml:space="preserve">____________________________________________ </w:t>
      </w:r>
      <w:r w:rsidRPr="00D928B4">
        <w:rPr>
          <w:szCs w:val="28"/>
        </w:rPr>
        <w:fldChar w:fldCharType="end"/>
      </w:r>
    </w:p>
    <w:p w14:paraId="64B50405" w14:textId="77777777" w:rsidR="00ED23F1" w:rsidRPr="00FD08CB" w:rsidRDefault="00ED23F1" w:rsidP="00ED23F1">
      <w:pPr>
        <w:pStyle w:val="Listenabsatz"/>
        <w:numPr>
          <w:ilvl w:val="0"/>
          <w:numId w:val="25"/>
        </w:numPr>
        <w:rPr>
          <w:b w:val="0"/>
          <w:bCs/>
          <w:sz w:val="24"/>
          <w:szCs w:val="20"/>
        </w:rPr>
      </w:pPr>
      <w:r w:rsidRPr="00FD08CB">
        <w:rPr>
          <w:b w:val="0"/>
          <w:bCs/>
          <w:sz w:val="24"/>
          <w:szCs w:val="20"/>
        </w:rPr>
        <w:t>Nein</w:t>
      </w:r>
    </w:p>
    <w:p w14:paraId="0F6826E9" w14:textId="77777777" w:rsidR="00ED23F1" w:rsidRPr="00FD08CB" w:rsidRDefault="00ED23F1" w:rsidP="00ED23F1">
      <w:pPr>
        <w:rPr>
          <w:b w:val="0"/>
          <w:bCs/>
          <w:sz w:val="24"/>
          <w:szCs w:val="20"/>
        </w:rPr>
      </w:pPr>
    </w:p>
    <w:p w14:paraId="29A96C1F" w14:textId="77777777" w:rsidR="00ED23F1" w:rsidRPr="00FD08CB" w:rsidRDefault="00ED23F1" w:rsidP="00ED23F1">
      <w:pPr>
        <w:rPr>
          <w:b w:val="0"/>
          <w:bCs/>
          <w:sz w:val="24"/>
          <w:szCs w:val="20"/>
        </w:rPr>
      </w:pPr>
      <w:r w:rsidRPr="00FD08CB">
        <w:rPr>
          <w:b w:val="0"/>
          <w:bCs/>
          <w:sz w:val="24"/>
          <w:szCs w:val="20"/>
        </w:rPr>
        <w:t>Ich habe ein Test</w:t>
      </w:r>
      <w:r>
        <w:rPr>
          <w:b w:val="0"/>
          <w:bCs/>
          <w:sz w:val="24"/>
          <w:szCs w:val="20"/>
        </w:rPr>
        <w:t>a</w:t>
      </w:r>
      <w:r w:rsidRPr="00FD08CB">
        <w:rPr>
          <w:b w:val="0"/>
          <w:bCs/>
          <w:sz w:val="24"/>
          <w:szCs w:val="20"/>
        </w:rPr>
        <w:t>ment verfasst:</w:t>
      </w:r>
    </w:p>
    <w:p w14:paraId="63A5B2EF" w14:textId="77777777" w:rsidR="00ED23F1" w:rsidRDefault="00ED23F1" w:rsidP="00ED23F1">
      <w:pPr>
        <w:pStyle w:val="Listenabsatz"/>
        <w:numPr>
          <w:ilvl w:val="0"/>
          <w:numId w:val="26"/>
        </w:numPr>
        <w:rPr>
          <w:b w:val="0"/>
          <w:bCs/>
          <w:sz w:val="24"/>
          <w:szCs w:val="20"/>
        </w:rPr>
      </w:pPr>
      <w:r w:rsidRPr="00FD08CB">
        <w:rPr>
          <w:b w:val="0"/>
          <w:bCs/>
          <w:sz w:val="24"/>
          <w:szCs w:val="20"/>
        </w:rPr>
        <w:t>Ja</w:t>
      </w:r>
      <w:r>
        <w:rPr>
          <w:b w:val="0"/>
          <w:bCs/>
          <w:sz w:val="24"/>
          <w:szCs w:val="20"/>
        </w:rPr>
        <w:t>, hinterlegt bei:</w:t>
      </w:r>
    </w:p>
    <w:p w14:paraId="66CE5436" w14:textId="77777777" w:rsidR="00ED23F1" w:rsidRPr="00D928B4" w:rsidRDefault="00ED23F1" w:rsidP="00ED23F1">
      <w:pPr>
        <w:pStyle w:val="Listenabsatz"/>
        <w:rPr>
          <w:szCs w:val="28"/>
        </w:rPr>
      </w:pPr>
      <w:r w:rsidRPr="00D928B4">
        <w:rPr>
          <w:szCs w:val="28"/>
        </w:rPr>
        <w:fldChar w:fldCharType="begin">
          <w:ffData>
            <w:name w:val="Text2"/>
            <w:enabled/>
            <w:calcOnExit w:val="0"/>
            <w:textInput>
              <w:default w:val="____________________________________________ "/>
            </w:textInput>
          </w:ffData>
        </w:fldChar>
      </w:r>
      <w:r w:rsidRPr="00D928B4">
        <w:rPr>
          <w:szCs w:val="28"/>
        </w:rPr>
        <w:instrText xml:space="preserve"> FORMTEXT </w:instrText>
      </w:r>
      <w:r w:rsidRPr="00D928B4">
        <w:rPr>
          <w:szCs w:val="28"/>
        </w:rPr>
      </w:r>
      <w:r w:rsidRPr="00D928B4">
        <w:rPr>
          <w:szCs w:val="28"/>
        </w:rPr>
        <w:fldChar w:fldCharType="separate"/>
      </w:r>
      <w:r w:rsidRPr="00D928B4">
        <w:rPr>
          <w:noProof/>
          <w:szCs w:val="28"/>
        </w:rPr>
        <w:t xml:space="preserve">____________________________________________ </w:t>
      </w:r>
      <w:r w:rsidRPr="00D928B4">
        <w:rPr>
          <w:szCs w:val="28"/>
        </w:rPr>
        <w:fldChar w:fldCharType="end"/>
      </w:r>
    </w:p>
    <w:p w14:paraId="14819035" w14:textId="77777777" w:rsidR="00ED23F1" w:rsidRDefault="00ED23F1" w:rsidP="00ED23F1">
      <w:pPr>
        <w:pStyle w:val="Listenabsatz"/>
        <w:numPr>
          <w:ilvl w:val="0"/>
          <w:numId w:val="26"/>
        </w:numPr>
        <w:rPr>
          <w:b w:val="0"/>
          <w:bCs/>
          <w:sz w:val="24"/>
          <w:szCs w:val="20"/>
        </w:rPr>
      </w:pPr>
      <w:r w:rsidRPr="00FD08CB">
        <w:rPr>
          <w:b w:val="0"/>
          <w:bCs/>
          <w:sz w:val="24"/>
          <w:szCs w:val="20"/>
        </w:rPr>
        <w:t>Nein</w:t>
      </w:r>
    </w:p>
    <w:p w14:paraId="49860D02" w14:textId="77777777" w:rsidR="00ED23F1" w:rsidRDefault="00ED23F1" w:rsidP="00ED23F1">
      <w:pPr>
        <w:rPr>
          <w:b w:val="0"/>
          <w:bCs/>
          <w:sz w:val="24"/>
          <w:szCs w:val="20"/>
        </w:rPr>
      </w:pPr>
    </w:p>
    <w:p w14:paraId="36ADD1B4" w14:textId="10B9E0EF" w:rsidR="00ED23F1" w:rsidRDefault="00ED23F1" w:rsidP="00ED23F1">
      <w:pPr>
        <w:rPr>
          <w:b w:val="0"/>
          <w:bCs/>
          <w:sz w:val="24"/>
          <w:szCs w:val="20"/>
        </w:rPr>
      </w:pPr>
      <w:r>
        <w:rPr>
          <w:b w:val="0"/>
          <w:bCs/>
          <w:sz w:val="24"/>
          <w:szCs w:val="20"/>
        </w:rPr>
        <w:t xml:space="preserve">Mein Wunsch ist es, mit diesen Angaben meine Angehörigen und Hinterbliebenen in ihrem Dienst, den </w:t>
      </w:r>
      <w:r w:rsidR="00060BAC">
        <w:rPr>
          <w:b w:val="0"/>
          <w:bCs/>
          <w:sz w:val="24"/>
          <w:szCs w:val="20"/>
        </w:rPr>
        <w:t>s</w:t>
      </w:r>
      <w:r>
        <w:rPr>
          <w:b w:val="0"/>
          <w:bCs/>
          <w:sz w:val="24"/>
          <w:szCs w:val="20"/>
        </w:rPr>
        <w:t xml:space="preserve">ie mir nach meinem Ableben erweisen, bestmöglich zu unterstützen. Ich vertraue darauf, dass meine Hinweise von </w:t>
      </w:r>
      <w:r w:rsidR="00060BAC">
        <w:rPr>
          <w:b w:val="0"/>
          <w:bCs/>
          <w:sz w:val="24"/>
          <w:szCs w:val="20"/>
        </w:rPr>
        <w:t>i</w:t>
      </w:r>
      <w:r>
        <w:rPr>
          <w:b w:val="0"/>
          <w:bCs/>
          <w:sz w:val="24"/>
          <w:szCs w:val="20"/>
        </w:rPr>
        <w:t>hnen entsprechend ergänzt werden</w:t>
      </w:r>
      <w:r w:rsidR="00060BAC">
        <w:rPr>
          <w:b w:val="0"/>
          <w:bCs/>
          <w:sz w:val="24"/>
          <w:szCs w:val="20"/>
        </w:rPr>
        <w:t>,</w:t>
      </w:r>
      <w:r>
        <w:rPr>
          <w:b w:val="0"/>
          <w:bCs/>
          <w:sz w:val="24"/>
          <w:szCs w:val="20"/>
        </w:rPr>
        <w:t xml:space="preserve"> und bedanke mich sehr für diese letzte Hilfestellung. </w:t>
      </w:r>
    </w:p>
    <w:p w14:paraId="4552C746" w14:textId="77777777" w:rsidR="00ED23F1" w:rsidRDefault="00ED23F1" w:rsidP="00ED23F1">
      <w:pPr>
        <w:rPr>
          <w:b w:val="0"/>
          <w:bCs/>
          <w:sz w:val="24"/>
          <w:szCs w:val="20"/>
        </w:rPr>
      </w:pPr>
    </w:p>
    <w:p w14:paraId="6C98EBEB" w14:textId="77777777" w:rsidR="00ED23F1" w:rsidRDefault="00ED23F1" w:rsidP="00ED23F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2435E73" w14:textId="5CFDDA55" w:rsidR="007D3FFD" w:rsidRPr="007D3FFD" w:rsidRDefault="007D3FFD" w:rsidP="007D3FFD">
      <w:pPr>
        <w:rPr>
          <w:sz w:val="20"/>
          <w:szCs w:val="16"/>
        </w:rPr>
      </w:pPr>
      <w:r w:rsidRPr="007D3FFD">
        <w:rPr>
          <w:sz w:val="20"/>
          <w:szCs w:val="16"/>
        </w:rPr>
        <w:t>ORT/DATUM</w:t>
      </w:r>
    </w:p>
    <w:p w14:paraId="419F87D0" w14:textId="77777777" w:rsidR="00ED23F1" w:rsidRDefault="00ED23F1" w:rsidP="00ED23F1">
      <w:pPr>
        <w:rPr>
          <w:b w:val="0"/>
          <w:bCs/>
          <w:sz w:val="24"/>
          <w:szCs w:val="20"/>
        </w:rPr>
      </w:pPr>
    </w:p>
    <w:p w14:paraId="202A10B4" w14:textId="77777777" w:rsidR="00ED23F1" w:rsidRDefault="00ED23F1" w:rsidP="00ED23F1">
      <w:pPr>
        <w:rPr>
          <w:b w:val="0"/>
          <w:bCs/>
          <w:sz w:val="24"/>
          <w:szCs w:val="20"/>
        </w:rPr>
      </w:pPr>
    </w:p>
    <w:p w14:paraId="1DEA204F" w14:textId="77777777" w:rsidR="00ED23F1" w:rsidRPr="00C06AA3" w:rsidRDefault="00ED23F1" w:rsidP="00ED23F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25732F7" w14:textId="52862119" w:rsidR="00A35D36" w:rsidRPr="007D3FFD" w:rsidRDefault="007D3FFD" w:rsidP="00480201">
      <w:pPr>
        <w:rPr>
          <w:sz w:val="20"/>
          <w:szCs w:val="16"/>
          <w:lang w:eastAsia="de-DE"/>
        </w:rPr>
      </w:pPr>
      <w:r w:rsidRPr="007D3FFD">
        <w:rPr>
          <w:sz w:val="20"/>
          <w:szCs w:val="16"/>
          <w:lang w:eastAsia="de-DE"/>
        </w:rPr>
        <w:t>UNTERSCHRIFT</w:t>
      </w:r>
    </w:p>
    <w:sectPr w:rsidR="00A35D36" w:rsidRPr="007D3FFD" w:rsidSect="004357BA">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E3E8D" w14:textId="77777777" w:rsidR="00A85CC6" w:rsidRDefault="00A85CC6">
      <w:r>
        <w:separator/>
      </w:r>
    </w:p>
    <w:p w14:paraId="45A29990" w14:textId="77777777" w:rsidR="00A85CC6" w:rsidRDefault="00A85CC6"/>
  </w:endnote>
  <w:endnote w:type="continuationSeparator" w:id="0">
    <w:p w14:paraId="7295F4AE" w14:textId="77777777" w:rsidR="00A85CC6" w:rsidRDefault="00A85CC6">
      <w:r>
        <w:continuationSeparator/>
      </w:r>
    </w:p>
    <w:p w14:paraId="7DD8B337" w14:textId="77777777" w:rsidR="00A85CC6" w:rsidRDefault="00A85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D8371" w14:textId="77777777" w:rsidR="00A85CC6" w:rsidRDefault="00A85CC6">
      <w:r>
        <w:separator/>
      </w:r>
    </w:p>
    <w:p w14:paraId="07D87925" w14:textId="77777777" w:rsidR="00A85CC6" w:rsidRDefault="00A85CC6"/>
  </w:footnote>
  <w:footnote w:type="continuationSeparator" w:id="0">
    <w:p w14:paraId="6750900A" w14:textId="77777777" w:rsidR="00A85CC6" w:rsidRDefault="00A85CC6">
      <w:r>
        <w:continuationSeparator/>
      </w:r>
    </w:p>
    <w:p w14:paraId="18B2CF63" w14:textId="77777777" w:rsidR="00A85CC6" w:rsidRDefault="00A85C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4183B59"/>
    <w:multiLevelType w:val="hybridMultilevel"/>
    <w:tmpl w:val="11EAA20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71757F"/>
    <w:multiLevelType w:val="hybridMultilevel"/>
    <w:tmpl w:val="98380F5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03791E"/>
    <w:multiLevelType w:val="hybridMultilevel"/>
    <w:tmpl w:val="FF8C63C2"/>
    <w:lvl w:ilvl="0" w:tplc="79CCEDD0">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F81AAF"/>
    <w:multiLevelType w:val="hybridMultilevel"/>
    <w:tmpl w:val="D15085F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7B2EDA"/>
    <w:multiLevelType w:val="hybridMultilevel"/>
    <w:tmpl w:val="16DC50B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653766"/>
    <w:multiLevelType w:val="hybridMultilevel"/>
    <w:tmpl w:val="E5601B9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961313"/>
    <w:multiLevelType w:val="hybridMultilevel"/>
    <w:tmpl w:val="FAF081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4C1C89"/>
    <w:multiLevelType w:val="hybridMultilevel"/>
    <w:tmpl w:val="D5EA210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0A02699"/>
    <w:multiLevelType w:val="hybridMultilevel"/>
    <w:tmpl w:val="01F21D38"/>
    <w:lvl w:ilvl="0" w:tplc="A1084E3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9763266"/>
    <w:multiLevelType w:val="hybridMultilevel"/>
    <w:tmpl w:val="575A715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D346B3"/>
    <w:multiLevelType w:val="hybridMultilevel"/>
    <w:tmpl w:val="159C623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1"/>
  </w:num>
  <w:num w:numId="4">
    <w:abstractNumId w:val="15"/>
  </w:num>
  <w:num w:numId="5">
    <w:abstractNumId w:val="23"/>
  </w:num>
  <w:num w:numId="6">
    <w:abstractNumId w:val="17"/>
  </w:num>
  <w:num w:numId="7">
    <w:abstractNumId w:val="22"/>
  </w:num>
  <w:num w:numId="8">
    <w:abstractNumId w:val="25"/>
  </w:num>
  <w:num w:numId="9">
    <w:abstractNumId w:val="6"/>
  </w:num>
  <w:num w:numId="10">
    <w:abstractNumId w:val="19"/>
  </w:num>
  <w:num w:numId="11">
    <w:abstractNumId w:val="13"/>
  </w:num>
  <w:num w:numId="12">
    <w:abstractNumId w:val="24"/>
  </w:num>
  <w:num w:numId="13">
    <w:abstractNumId w:val="7"/>
  </w:num>
  <w:num w:numId="14">
    <w:abstractNumId w:val="16"/>
  </w:num>
  <w:num w:numId="15">
    <w:abstractNumId w:val="2"/>
  </w:num>
  <w:num w:numId="16">
    <w:abstractNumId w:val="14"/>
  </w:num>
  <w:num w:numId="17">
    <w:abstractNumId w:val="18"/>
  </w:num>
  <w:num w:numId="18">
    <w:abstractNumId w:val="4"/>
  </w:num>
  <w:num w:numId="19">
    <w:abstractNumId w:val="1"/>
  </w:num>
  <w:num w:numId="20">
    <w:abstractNumId w:val="26"/>
  </w:num>
  <w:num w:numId="21">
    <w:abstractNumId w:val="12"/>
  </w:num>
  <w:num w:numId="22">
    <w:abstractNumId w:val="8"/>
  </w:num>
  <w:num w:numId="23">
    <w:abstractNumId w:val="20"/>
  </w:num>
  <w:num w:numId="24">
    <w:abstractNumId w:val="3"/>
  </w:num>
  <w:num w:numId="25">
    <w:abstractNumId w:val="9"/>
  </w:num>
  <w:num w:numId="26">
    <w:abstractNumId w:val="10"/>
  </w:num>
  <w:num w:numId="2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ttachedTemplate r:id="rId1"/>
  <w:defaultTabStop w:val="720"/>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1548A"/>
    <w:rsid w:val="0002482E"/>
    <w:rsid w:val="00050324"/>
    <w:rsid w:val="00060BAC"/>
    <w:rsid w:val="000A0150"/>
    <w:rsid w:val="000A7C46"/>
    <w:rsid w:val="000E63C9"/>
    <w:rsid w:val="001203A6"/>
    <w:rsid w:val="00122E6C"/>
    <w:rsid w:val="00130E9D"/>
    <w:rsid w:val="00150A6D"/>
    <w:rsid w:val="00185B35"/>
    <w:rsid w:val="00192D16"/>
    <w:rsid w:val="001A5DF8"/>
    <w:rsid w:val="001B5F73"/>
    <w:rsid w:val="001F2BC8"/>
    <w:rsid w:val="001F5F6B"/>
    <w:rsid w:val="001F6FE1"/>
    <w:rsid w:val="00207760"/>
    <w:rsid w:val="0023205A"/>
    <w:rsid w:val="00243EBC"/>
    <w:rsid w:val="00246A35"/>
    <w:rsid w:val="00263949"/>
    <w:rsid w:val="00284348"/>
    <w:rsid w:val="002A633F"/>
    <w:rsid w:val="002F51F5"/>
    <w:rsid w:val="00306D51"/>
    <w:rsid w:val="00312137"/>
    <w:rsid w:val="00330359"/>
    <w:rsid w:val="0033762F"/>
    <w:rsid w:val="0034714E"/>
    <w:rsid w:val="00360494"/>
    <w:rsid w:val="00366C7E"/>
    <w:rsid w:val="00384EA3"/>
    <w:rsid w:val="00386BE2"/>
    <w:rsid w:val="003A39A1"/>
    <w:rsid w:val="003B5A93"/>
    <w:rsid w:val="003C2191"/>
    <w:rsid w:val="003C77E2"/>
    <w:rsid w:val="003D3863"/>
    <w:rsid w:val="00410EB1"/>
    <w:rsid w:val="004110DE"/>
    <w:rsid w:val="004357BA"/>
    <w:rsid w:val="0044085A"/>
    <w:rsid w:val="004652D2"/>
    <w:rsid w:val="00480201"/>
    <w:rsid w:val="0049542F"/>
    <w:rsid w:val="004B21A5"/>
    <w:rsid w:val="004B464A"/>
    <w:rsid w:val="00501680"/>
    <w:rsid w:val="005037F0"/>
    <w:rsid w:val="00516A86"/>
    <w:rsid w:val="00523C67"/>
    <w:rsid w:val="005275F6"/>
    <w:rsid w:val="00572102"/>
    <w:rsid w:val="005E7F50"/>
    <w:rsid w:val="005F1BB0"/>
    <w:rsid w:val="005F2435"/>
    <w:rsid w:val="00656C4D"/>
    <w:rsid w:val="0067358B"/>
    <w:rsid w:val="00682827"/>
    <w:rsid w:val="0068303D"/>
    <w:rsid w:val="00694B4F"/>
    <w:rsid w:val="006A3F6D"/>
    <w:rsid w:val="006D7037"/>
    <w:rsid w:val="006E5716"/>
    <w:rsid w:val="006F3927"/>
    <w:rsid w:val="007302B3"/>
    <w:rsid w:val="00730733"/>
    <w:rsid w:val="00730E3A"/>
    <w:rsid w:val="00736AAF"/>
    <w:rsid w:val="00765B2A"/>
    <w:rsid w:val="00783A34"/>
    <w:rsid w:val="007C6B52"/>
    <w:rsid w:val="007D16C5"/>
    <w:rsid w:val="007D3FFD"/>
    <w:rsid w:val="00805B27"/>
    <w:rsid w:val="00846406"/>
    <w:rsid w:val="00846429"/>
    <w:rsid w:val="00862FE4"/>
    <w:rsid w:val="0086389A"/>
    <w:rsid w:val="0087605E"/>
    <w:rsid w:val="008B1FEE"/>
    <w:rsid w:val="00903C32"/>
    <w:rsid w:val="00916B16"/>
    <w:rsid w:val="009173B9"/>
    <w:rsid w:val="0093335D"/>
    <w:rsid w:val="0093613E"/>
    <w:rsid w:val="00943026"/>
    <w:rsid w:val="00966B81"/>
    <w:rsid w:val="00996E78"/>
    <w:rsid w:val="009B4FDD"/>
    <w:rsid w:val="009C7720"/>
    <w:rsid w:val="00A23AFA"/>
    <w:rsid w:val="00A31B3E"/>
    <w:rsid w:val="00A35D36"/>
    <w:rsid w:val="00A532F3"/>
    <w:rsid w:val="00A65E4D"/>
    <w:rsid w:val="00A8489E"/>
    <w:rsid w:val="00A85CC6"/>
    <w:rsid w:val="00AB02A7"/>
    <w:rsid w:val="00AC29F3"/>
    <w:rsid w:val="00B122CF"/>
    <w:rsid w:val="00B231E5"/>
    <w:rsid w:val="00B455CB"/>
    <w:rsid w:val="00C02B87"/>
    <w:rsid w:val="00C4086D"/>
    <w:rsid w:val="00CA1896"/>
    <w:rsid w:val="00CB5B28"/>
    <w:rsid w:val="00CF5371"/>
    <w:rsid w:val="00D0323A"/>
    <w:rsid w:val="00D0559F"/>
    <w:rsid w:val="00D077E9"/>
    <w:rsid w:val="00D42CB7"/>
    <w:rsid w:val="00D53597"/>
    <w:rsid w:val="00D5413D"/>
    <w:rsid w:val="00D570A9"/>
    <w:rsid w:val="00D70D02"/>
    <w:rsid w:val="00D770C7"/>
    <w:rsid w:val="00D86945"/>
    <w:rsid w:val="00D90290"/>
    <w:rsid w:val="00D97AA5"/>
    <w:rsid w:val="00DA0992"/>
    <w:rsid w:val="00DD152F"/>
    <w:rsid w:val="00DE213F"/>
    <w:rsid w:val="00DF027C"/>
    <w:rsid w:val="00DF4533"/>
    <w:rsid w:val="00E00A32"/>
    <w:rsid w:val="00E11D1E"/>
    <w:rsid w:val="00E15222"/>
    <w:rsid w:val="00E22ACD"/>
    <w:rsid w:val="00E620B0"/>
    <w:rsid w:val="00E74428"/>
    <w:rsid w:val="00E81B40"/>
    <w:rsid w:val="00ED23F1"/>
    <w:rsid w:val="00EF2851"/>
    <w:rsid w:val="00EF555B"/>
    <w:rsid w:val="00F027BB"/>
    <w:rsid w:val="00F11DCF"/>
    <w:rsid w:val="00F162EA"/>
    <w:rsid w:val="00F52D27"/>
    <w:rsid w:val="00F83527"/>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9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0C52D903664EE2A1723CEF6AD97FDF"/>
        <w:category>
          <w:name w:val="Allgemein"/>
          <w:gallery w:val="placeholder"/>
        </w:category>
        <w:types>
          <w:type w:val="bbPlcHdr"/>
        </w:types>
        <w:behaviors>
          <w:behavior w:val="content"/>
        </w:behaviors>
        <w:guid w:val="{DB26DAD6-FE7F-405D-B6A8-ECA9237936A1}"/>
      </w:docPartPr>
      <w:docPartBody>
        <w:p w:rsidR="00ED6DEF" w:rsidRDefault="00EA617E" w:rsidP="00EA617E">
          <w:pPr>
            <w:pStyle w:val="EC0C52D903664EE2A1723CEF6AD97FDF"/>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946AD"/>
    <w:rsid w:val="00296686"/>
    <w:rsid w:val="00A820B3"/>
    <w:rsid w:val="00AF2CA0"/>
    <w:rsid w:val="00B60898"/>
    <w:rsid w:val="00EA617E"/>
    <w:rsid w:val="00ED6DEF"/>
    <w:rsid w:val="00FE2E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FE2E77"/>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FE2E77"/>
    <w:rPr>
      <w:caps/>
      <w:color w:val="44546A" w:themeColor="text2"/>
      <w:spacing w:val="20"/>
      <w:sz w:val="32"/>
      <w:lang w:eastAsia="en-US"/>
    </w:rPr>
  </w:style>
  <w:style w:type="paragraph" w:customStyle="1" w:styleId="EC0C52D903664EE2A1723CEF6AD97FDF">
    <w:name w:val="EC0C52D903664EE2A1723CEF6AD97FDF"/>
    <w:rsid w:val="00EA61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5</Pages>
  <Words>879</Words>
  <Characters>5538</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4</cp:revision>
  <cp:lastPrinted>2021-03-19T10:20:00Z</cp:lastPrinted>
  <dcterms:created xsi:type="dcterms:W3CDTF">2021-03-12T09:14:00Z</dcterms:created>
  <dcterms:modified xsi:type="dcterms:W3CDTF">2021-11-17T13:06:00Z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