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7369064"/>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45698E" w14:paraId="58FB99E3" w14:textId="77777777" w:rsidTr="001E387F">
            <w:trPr>
              <w:trHeight w:val="2977"/>
            </w:trPr>
            <w:tc>
              <w:tcPr>
                <w:tcW w:w="4770" w:type="dxa"/>
                <w:tcBorders>
                  <w:top w:val="nil"/>
                  <w:left w:val="nil"/>
                  <w:bottom w:val="nil"/>
                  <w:right w:val="nil"/>
                </w:tcBorders>
              </w:tcPr>
              <w:p w14:paraId="080EAC1D" w14:textId="5AC33235" w:rsidR="0045698E" w:rsidRPr="00B574AC" w:rsidRDefault="0045698E" w:rsidP="00ED55B1"/>
              <w:p w14:paraId="35ED7C53" w14:textId="35E11CD3" w:rsidR="0045698E" w:rsidRDefault="001E387F" w:rsidP="00ED55B1">
                <w:pPr>
                  <w:rPr>
                    <w:noProof/>
                    <w:sz w:val="26"/>
                    <w:szCs w:val="26"/>
                    <w:lang w:eastAsia="zh-CN"/>
                  </w:rPr>
                </w:pPr>
                <w:r>
                  <w:rPr>
                    <w:noProof/>
                    <w:lang w:eastAsia="de-DE"/>
                  </w:rPr>
                  <mc:AlternateContent>
                    <mc:Choice Requires="wps">
                      <w:drawing>
                        <wp:anchor distT="0" distB="0" distL="114300" distR="114300" simplePos="0" relativeHeight="251785216" behindDoc="0" locked="0" layoutInCell="1" allowOverlap="1" wp14:anchorId="62629711" wp14:editId="7FB31CED">
                          <wp:simplePos x="0" y="0"/>
                          <wp:positionH relativeFrom="column">
                            <wp:posOffset>-2740</wp:posOffset>
                          </wp:positionH>
                          <wp:positionV relativeFrom="paragraph">
                            <wp:posOffset>163229</wp:posOffset>
                          </wp:positionV>
                          <wp:extent cx="3015615" cy="1082842"/>
                          <wp:effectExtent l="0" t="0" r="0" b="3175"/>
                          <wp:wrapNone/>
                          <wp:docPr id="29" name="Textfeld 29"/>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1E35912A" w14:textId="181B8998" w:rsidR="0045698E" w:rsidRPr="005E3C71" w:rsidRDefault="0045698E"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29711" id="_x0000_t202" coordsize="21600,21600" o:spt="202" path="m,l,21600r21600,l21600,xe">
                          <v:stroke joinstyle="miter"/>
                          <v:path gradientshapeok="t" o:connecttype="rect"/>
                        </v:shapetype>
                        <v:shape id="Textfeld 29" o:spid="_x0000_s1026" type="#_x0000_t202" style="position:absolute;margin-left:-.2pt;margin-top:12.85pt;width:237.45pt;height:8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" filled="f" stroked="f" strokeweight=".5pt">
                          <v:textbox>
                            <w:txbxContent>
                              <w:p w14:paraId="1E35912A" w14:textId="181B8998" w:rsidR="0045698E" w:rsidRPr="005E3C71" w:rsidRDefault="0045698E"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NOTFALLBOGEN</w:t>
                                </w:r>
                              </w:p>
                            </w:txbxContent>
                          </v:textbox>
                        </v:shape>
                      </w:pict>
                    </mc:Fallback>
                  </mc:AlternateContent>
                </w:r>
                <w:r w:rsidR="0045698E">
                  <w:rPr>
                    <w:noProof/>
                    <w:sz w:val="26"/>
                    <w:szCs w:val="26"/>
                    <w:lang w:eastAsia="zh-CN"/>
                  </w:rPr>
                  <w:t xml:space="preserve">  </w:t>
                </w:r>
              </w:p>
              <w:p w14:paraId="72C740EF" w14:textId="277E5DCC" w:rsidR="0045698E" w:rsidRDefault="0045698E" w:rsidP="00ED55B1">
                <w:pPr>
                  <w:rPr>
                    <w:noProof/>
                    <w:sz w:val="26"/>
                    <w:szCs w:val="26"/>
                    <w:lang w:eastAsia="zh-CN"/>
                  </w:rPr>
                </w:pPr>
              </w:p>
              <w:p w14:paraId="61130749" w14:textId="77777777" w:rsidR="0045698E" w:rsidRDefault="0045698E" w:rsidP="00ED55B1">
                <w:pPr>
                  <w:rPr>
                    <w:noProof/>
                    <w:sz w:val="26"/>
                    <w:szCs w:val="26"/>
                    <w:lang w:eastAsia="zh-CN"/>
                  </w:rPr>
                </w:pPr>
              </w:p>
              <w:p w14:paraId="320B5C1A" w14:textId="77777777" w:rsidR="0045698E" w:rsidRDefault="0045698E" w:rsidP="00ED55B1">
                <w:pPr>
                  <w:rPr>
                    <w:noProof/>
                    <w:sz w:val="26"/>
                    <w:szCs w:val="26"/>
                    <w:lang w:eastAsia="zh-CN"/>
                  </w:rPr>
                </w:pPr>
              </w:p>
              <w:p w14:paraId="78D93074" w14:textId="77777777" w:rsidR="0045698E" w:rsidRDefault="0045698E" w:rsidP="00ED55B1">
                <w:pPr>
                  <w:rPr>
                    <w:noProof/>
                    <w:sz w:val="26"/>
                    <w:szCs w:val="26"/>
                    <w:lang w:eastAsia="zh-CN"/>
                  </w:rPr>
                </w:pPr>
              </w:p>
              <w:p w14:paraId="7EBDF8B8" w14:textId="1FFA6AFD" w:rsidR="0045698E" w:rsidRDefault="0045698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6EDA5803" wp14:editId="01BB46EB">
                          <wp:extent cx="2868529" cy="0"/>
                          <wp:effectExtent l="0" t="19050" r="27305" b="19050"/>
                          <wp:docPr id="30" name="Gerader Verbinder 30"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6FE47E" id="Gerader Verbinder 30"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" strokecolor="#082a75 [3215]" strokeweight="3pt">
                          <w10:anchorlock/>
                        </v:line>
                      </w:pict>
                    </mc:Fallback>
                  </mc:AlternateContent>
                </w:r>
              </w:p>
            </w:tc>
          </w:tr>
          <w:tr w:rsidR="0045698E" w14:paraId="24E6082F" w14:textId="77777777" w:rsidTr="001B275A">
            <w:trPr>
              <w:trHeight w:val="9408"/>
            </w:trPr>
            <w:tc>
              <w:tcPr>
                <w:tcW w:w="4770" w:type="dxa"/>
                <w:tcBorders>
                  <w:top w:val="nil"/>
                  <w:left w:val="nil"/>
                  <w:bottom w:val="nil"/>
                  <w:right w:val="nil"/>
                </w:tcBorders>
              </w:tcPr>
              <w:p w14:paraId="35B2BC13" w14:textId="7FAA73F0" w:rsidR="0045698E" w:rsidRDefault="001E387F" w:rsidP="00ED55B1">
                <w:pPr>
                  <w:rPr>
                    <w:noProof/>
                  </w:rPr>
                </w:pPr>
                <w:r w:rsidRPr="00D967AC">
                  <w:rPr>
                    <w:noProof/>
                    <w:lang w:eastAsia="de-DE"/>
                  </w:rPr>
                  <w:drawing>
                    <wp:anchor distT="0" distB="0" distL="114300" distR="114300" simplePos="0" relativeHeight="251784192" behindDoc="0" locked="0" layoutInCell="1" allowOverlap="1" wp14:anchorId="67095933" wp14:editId="664F05D8">
                      <wp:simplePos x="0" y="0"/>
                      <wp:positionH relativeFrom="column">
                        <wp:posOffset>153904</wp:posOffset>
                      </wp:positionH>
                      <wp:positionV relativeFrom="paragraph">
                        <wp:posOffset>5281228</wp:posOffset>
                      </wp:positionV>
                      <wp:extent cx="1145464" cy="643890"/>
                      <wp:effectExtent l="0" t="0" r="0" b="3810"/>
                      <wp:wrapNone/>
                      <wp:docPr id="34"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sidR="0045698E">
                  <w:rPr>
                    <w:noProof/>
                    <w:lang w:eastAsia="de-DE"/>
                  </w:rPr>
                  <mc:AlternateContent>
                    <mc:Choice Requires="wps">
                      <w:drawing>
                        <wp:anchor distT="0" distB="0" distL="114300" distR="114300" simplePos="0" relativeHeight="251783168" behindDoc="1" locked="0" layoutInCell="1" allowOverlap="1" wp14:anchorId="52A1EBEC" wp14:editId="6C51D7F7">
                          <wp:simplePos x="0" y="0"/>
                          <wp:positionH relativeFrom="column">
                            <wp:posOffset>-96035</wp:posOffset>
                          </wp:positionH>
                          <wp:positionV relativeFrom="page">
                            <wp:posOffset>-2152351</wp:posOffset>
                          </wp:positionV>
                          <wp:extent cx="3209144" cy="9708777"/>
                          <wp:effectExtent l="0" t="0" r="0" b="6985"/>
                          <wp:wrapNone/>
                          <wp:docPr id="31" name="Rechteck 31"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5C2D8" id="Rechteck 31" o:spid="_x0000_s1026" alt="weißes Rechteck für Text auf dem Titelblatt" style="position:absolute;margin-left:-7.55pt;margin-top:-169.5pt;width:252.7pt;height:764.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n/uAIAALw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" fillcolor="white [3212]" stroked="f" strokeweight="2pt">
                          <w10:wrap anchory="page"/>
                        </v:rect>
                      </w:pict>
                    </mc:Fallback>
                  </mc:AlternateContent>
                </w:r>
              </w:p>
            </w:tc>
          </w:tr>
          <w:tr w:rsidR="0045698E" w14:paraId="1F6FA9A3" w14:textId="77777777" w:rsidTr="00ED55B1">
            <w:trPr>
              <w:trHeight w:val="2413"/>
            </w:trPr>
            <w:tc>
              <w:tcPr>
                <w:tcW w:w="4770" w:type="dxa"/>
                <w:tcBorders>
                  <w:top w:val="nil"/>
                  <w:left w:val="nil"/>
                  <w:bottom w:val="nil"/>
                  <w:right w:val="nil"/>
                </w:tcBorders>
              </w:tcPr>
              <w:p w14:paraId="27D4C067" w14:textId="53672773" w:rsidR="0045698E" w:rsidRDefault="0045698E" w:rsidP="00ED55B1"/>
              <w:p w14:paraId="27E5F447" w14:textId="77777777" w:rsidR="0045698E" w:rsidRDefault="0045698E" w:rsidP="00ED55B1">
                <w:pPr>
                  <w:rPr>
                    <w:noProof/>
                    <w:sz w:val="10"/>
                    <w:szCs w:val="10"/>
                  </w:rPr>
                </w:pPr>
                <w:r w:rsidRPr="00D86945">
                  <w:rPr>
                    <w:noProof/>
                    <w:sz w:val="10"/>
                    <w:szCs w:val="10"/>
                    <w:lang w:eastAsia="de-DE"/>
                  </w:rPr>
                  <mc:AlternateContent>
                    <mc:Choice Requires="wps">
                      <w:drawing>
                        <wp:inline distT="0" distB="0" distL="0" distR="0" wp14:anchorId="314C6350" wp14:editId="5A8AB805">
                          <wp:extent cx="1493949" cy="0"/>
                          <wp:effectExtent l="0" t="19050" r="30480" b="19050"/>
                          <wp:docPr id="32" name="Gerader Verbinder 32"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B2B318" id="Gerader Verbinder 3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" strokecolor="#082a75 [3215]" strokeweight="3pt">
                          <w10:anchorlock/>
                        </v:line>
                      </w:pict>
                    </mc:Fallback>
                  </mc:AlternateContent>
                </w:r>
              </w:p>
              <w:p w14:paraId="3BD91EDC" w14:textId="77777777" w:rsidR="0045698E" w:rsidRDefault="0045698E" w:rsidP="00ED55B1">
                <w:pPr>
                  <w:rPr>
                    <w:noProof/>
                    <w:sz w:val="10"/>
                    <w:szCs w:val="10"/>
                  </w:rPr>
                </w:pPr>
              </w:p>
              <w:p w14:paraId="1381BA50" w14:textId="77777777" w:rsidR="0045698E" w:rsidRPr="00DA0992" w:rsidRDefault="0045698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72D5411D" w14:textId="77777777" w:rsidR="0045698E" w:rsidRPr="00DA0992" w:rsidRDefault="0045698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7A2FDC42" w14:textId="77777777" w:rsidR="0045698E" w:rsidRPr="00DA0992" w:rsidRDefault="0045698E" w:rsidP="00ED55B1">
                <w:pPr>
                  <w:rPr>
                    <w:b w:val="0"/>
                    <w:bCs/>
                    <w:sz w:val="12"/>
                    <w:szCs w:val="8"/>
                  </w:rPr>
                </w:pPr>
              </w:p>
              <w:p w14:paraId="1921D161" w14:textId="22BBF04F" w:rsidR="0045698E" w:rsidRPr="00DA0992" w:rsidRDefault="0045698E" w:rsidP="00ED55B1">
                <w:pPr>
                  <w:rPr>
                    <w:b w:val="0"/>
                    <w:bCs/>
                    <w:sz w:val="12"/>
                    <w:szCs w:val="8"/>
                  </w:rPr>
                </w:pPr>
                <w:r w:rsidRPr="00DA0992">
                  <w:rPr>
                    <w:bCs/>
                    <w:sz w:val="12"/>
                    <w:szCs w:val="8"/>
                  </w:rPr>
                  <w:t>© 202</w:t>
                </w:r>
                <w:r w:rsidR="00455726">
                  <w:rPr>
                    <w:bCs/>
                    <w:sz w:val="12"/>
                    <w:szCs w:val="8"/>
                  </w:rPr>
                  <w:t>2</w:t>
                </w:r>
                <w:r w:rsidRPr="00DA0992">
                  <w:rPr>
                    <w:bCs/>
                    <w:sz w:val="12"/>
                    <w:szCs w:val="8"/>
                  </w:rPr>
                  <w:t>. Alle Rechte liegen bei Markt+Technik Verlag GmbH.</w:t>
                </w:r>
              </w:p>
              <w:p w14:paraId="416A4464" w14:textId="77777777" w:rsidR="0045698E" w:rsidRPr="00DA0992" w:rsidRDefault="0045698E" w:rsidP="00ED55B1">
                <w:pPr>
                  <w:rPr>
                    <w:b w:val="0"/>
                    <w:bCs/>
                    <w:sz w:val="12"/>
                    <w:szCs w:val="8"/>
                  </w:rPr>
                </w:pPr>
                <w:r w:rsidRPr="00DA0992">
                  <w:rPr>
                    <w:bCs/>
                    <w:sz w:val="12"/>
                    <w:szCs w:val="8"/>
                  </w:rPr>
                  <w:t>Nachdruck, Verbreitung oder Vervielfältigung nicht ohne Genehmigung des Verlags.</w:t>
                </w:r>
              </w:p>
              <w:p w14:paraId="24CE751D" w14:textId="77777777" w:rsidR="0045698E" w:rsidRPr="00D86945" w:rsidRDefault="0045698E" w:rsidP="00ED55B1">
                <w:pPr>
                  <w:rPr>
                    <w:noProof/>
                    <w:sz w:val="10"/>
                    <w:szCs w:val="10"/>
                  </w:rPr>
                </w:pPr>
              </w:p>
            </w:tc>
          </w:tr>
        </w:tbl>
        <w:p w14:paraId="19CB8C5D" w14:textId="77777777" w:rsidR="0045698E" w:rsidRDefault="0045698E" w:rsidP="009A71D3">
          <w:r>
            <w:rPr>
              <w:noProof/>
              <w:lang w:eastAsia="de-DE"/>
            </w:rPr>
            <w:drawing>
              <wp:anchor distT="0" distB="0" distL="114300" distR="114300" simplePos="0" relativeHeight="251782144" behindDoc="1" locked="0" layoutInCell="1" allowOverlap="1" wp14:anchorId="16C28E5B" wp14:editId="6723CCCA">
                <wp:simplePos x="0" y="0"/>
                <wp:positionH relativeFrom="page">
                  <wp:posOffset>-67878</wp:posOffset>
                </wp:positionH>
                <wp:positionV relativeFrom="paragraph">
                  <wp:posOffset>-617855</wp:posOffset>
                </wp:positionV>
                <wp:extent cx="10881731" cy="873252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47D77" w14:textId="77777777" w:rsidR="0045698E" w:rsidRDefault="0045698E" w:rsidP="009A71D3">
          <w:pPr>
            <w:spacing w:after="200"/>
            <w:rPr>
              <w:lang w:bidi="de-DE"/>
            </w:rPr>
          </w:pPr>
        </w:p>
        <w:p w14:paraId="62DE021D" w14:textId="77777777" w:rsidR="0045698E" w:rsidRDefault="0045698E" w:rsidP="009A71D3">
          <w:pPr>
            <w:pStyle w:val="berschrift3"/>
            <w:rPr>
              <w:sz w:val="40"/>
              <w:szCs w:val="40"/>
            </w:rPr>
          </w:pPr>
        </w:p>
        <w:p w14:paraId="7A04021A" w14:textId="77777777" w:rsidR="0045698E" w:rsidRDefault="0045698E" w:rsidP="009A71D3"/>
        <w:p w14:paraId="06D18B0C" w14:textId="77777777" w:rsidR="0045698E" w:rsidRDefault="0045698E" w:rsidP="009A71D3"/>
        <w:p w14:paraId="2FCFF88B" w14:textId="77777777" w:rsidR="0045698E" w:rsidRDefault="0045698E" w:rsidP="009A71D3"/>
        <w:p w14:paraId="587EB447" w14:textId="77777777" w:rsidR="0045698E" w:rsidRDefault="0045698E" w:rsidP="009A71D3"/>
        <w:p w14:paraId="0FD6E216" w14:textId="77777777" w:rsidR="0045698E" w:rsidRDefault="0045698E" w:rsidP="009A71D3"/>
        <w:p w14:paraId="41AC14BF" w14:textId="77777777" w:rsidR="0045698E" w:rsidRDefault="0045698E" w:rsidP="009A71D3"/>
        <w:p w14:paraId="01A4CA6B" w14:textId="77777777" w:rsidR="0045698E" w:rsidRDefault="0045698E" w:rsidP="009A71D3"/>
        <w:p w14:paraId="29F614FC" w14:textId="77777777" w:rsidR="0045698E" w:rsidRDefault="0045698E" w:rsidP="009A71D3"/>
        <w:p w14:paraId="608FBE2B" w14:textId="77777777" w:rsidR="0045698E" w:rsidRDefault="0045698E" w:rsidP="009A71D3"/>
        <w:p w14:paraId="057F6CED" w14:textId="77777777" w:rsidR="0045698E" w:rsidRDefault="0045698E" w:rsidP="009A71D3"/>
        <w:p w14:paraId="04826E1C" w14:textId="77777777" w:rsidR="0045698E" w:rsidRDefault="0045698E" w:rsidP="009A71D3"/>
        <w:p w14:paraId="1AC6C984" w14:textId="77777777" w:rsidR="0045698E" w:rsidRDefault="0045698E" w:rsidP="009A71D3"/>
        <w:p w14:paraId="572DA046" w14:textId="77777777" w:rsidR="0045698E" w:rsidRDefault="0045698E" w:rsidP="009A71D3"/>
        <w:p w14:paraId="0C6A76AC" w14:textId="77777777" w:rsidR="0045698E" w:rsidRDefault="0045698E" w:rsidP="009A71D3"/>
        <w:p w14:paraId="6B5764C5" w14:textId="77777777" w:rsidR="0045698E" w:rsidRDefault="0045698E" w:rsidP="009A71D3"/>
        <w:p w14:paraId="12C1D3ED" w14:textId="77777777" w:rsidR="0045698E" w:rsidRDefault="0045698E" w:rsidP="009A71D3"/>
        <w:p w14:paraId="30EBF667" w14:textId="77777777" w:rsidR="0045698E" w:rsidRDefault="0045698E" w:rsidP="009A71D3"/>
        <w:p w14:paraId="675895F2" w14:textId="77777777" w:rsidR="0045698E" w:rsidRDefault="0045698E" w:rsidP="009A71D3"/>
        <w:p w14:paraId="4C7D5E86" w14:textId="415E6609" w:rsidR="0045698E" w:rsidRDefault="0045698E" w:rsidP="009A71D3"/>
        <w:p w14:paraId="00A00CF5" w14:textId="77777777" w:rsidR="0045698E" w:rsidRDefault="0045698E" w:rsidP="009A71D3"/>
        <w:p w14:paraId="171DB10E" w14:textId="5D7D3318" w:rsidR="0045698E" w:rsidRDefault="00027899" w:rsidP="009A71D3">
          <w:r>
            <w:rPr>
              <w:noProof/>
              <w:lang w:eastAsia="de-DE"/>
            </w:rPr>
            <mc:AlternateContent>
              <mc:Choice Requires="wps">
                <w:drawing>
                  <wp:anchor distT="0" distB="0" distL="114300" distR="114300" simplePos="0" relativeHeight="251781120" behindDoc="1" locked="0" layoutInCell="1" allowOverlap="1" wp14:anchorId="52193DE7" wp14:editId="271E1908">
                    <wp:simplePos x="0" y="0"/>
                    <wp:positionH relativeFrom="page">
                      <wp:align>left</wp:align>
                    </wp:positionH>
                    <wp:positionV relativeFrom="page">
                      <wp:align>bottom</wp:align>
                    </wp:positionV>
                    <wp:extent cx="7760970" cy="4019550"/>
                    <wp:effectExtent l="0" t="0" r="0" b="0"/>
                    <wp:wrapNone/>
                    <wp:docPr id="33" name="Rechteck 33"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644AE" id="Rechteck 33" o:spid="_x0000_s1026" alt="Farbiges Rechteck" style="position:absolute;margin-left:0;margin-top:0;width:611.1pt;height:316.5pt;z-index:-25153536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" fillcolor="#34aba2 [3206]" stroked="f" strokeweight="2pt">
                    <w10:wrap anchorx="page" anchory="page"/>
                  </v:rect>
                </w:pict>
              </mc:Fallback>
            </mc:AlternateContent>
          </w:r>
        </w:p>
        <w:p w14:paraId="691E1357" w14:textId="77777777" w:rsidR="0045698E" w:rsidRDefault="0045698E" w:rsidP="009A71D3"/>
        <w:p w14:paraId="41D8F138" w14:textId="77777777" w:rsidR="0045698E" w:rsidRDefault="0045698E" w:rsidP="009A71D3"/>
        <w:p w14:paraId="3AAAD633" w14:textId="77777777" w:rsidR="0045698E" w:rsidRDefault="0045698E" w:rsidP="009A71D3"/>
        <w:p w14:paraId="46E828BC" w14:textId="77777777" w:rsidR="0045698E" w:rsidRDefault="0045698E" w:rsidP="009A71D3"/>
        <w:p w14:paraId="536F95B4" w14:textId="77777777" w:rsidR="0045698E" w:rsidRDefault="0045698E" w:rsidP="009A71D3"/>
        <w:p w14:paraId="7ACEF952" w14:textId="77777777" w:rsidR="0045698E" w:rsidRDefault="0045698E" w:rsidP="009A71D3"/>
        <w:p w14:paraId="713FC44F" w14:textId="77777777" w:rsidR="0045698E" w:rsidRDefault="0045698E" w:rsidP="009A71D3"/>
        <w:p w14:paraId="365AFEEA" w14:textId="77777777" w:rsidR="0045698E" w:rsidRDefault="0045698E" w:rsidP="009A71D3"/>
        <w:p w14:paraId="5BF2265B" w14:textId="77777777" w:rsidR="0045698E" w:rsidRDefault="0045698E" w:rsidP="009A71D3"/>
        <w:p w14:paraId="73B6589B" w14:textId="77777777" w:rsidR="0045698E" w:rsidRDefault="0045698E" w:rsidP="009A71D3"/>
        <w:p w14:paraId="35723390" w14:textId="77777777" w:rsidR="0045698E" w:rsidRDefault="0045698E"/>
        <w:p w14:paraId="1270BC67" w14:textId="005FB0F9" w:rsidR="00480201" w:rsidRPr="00480201" w:rsidRDefault="0045698E" w:rsidP="00375E5F">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290B1259"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633303">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2A41E0B4" w14:textId="77777777" w:rsidR="00633303" w:rsidRPr="00AA5936" w:rsidRDefault="00633303" w:rsidP="00633303">
            <w:pPr>
              <w:rPr>
                <w:sz w:val="18"/>
                <w:szCs w:val="18"/>
              </w:rPr>
            </w:pPr>
            <w:r>
              <w:rPr>
                <w:sz w:val="18"/>
                <w:szCs w:val="18"/>
              </w:rPr>
              <w:t>Im Vorfeld müssen Sie sicherstellen, dass der Schreibschutz des Dokuments aktiv ist. Schalten Sie ihn ggf. so ein:</w:t>
            </w:r>
          </w:p>
          <w:p w14:paraId="3C5613AF" w14:textId="77777777" w:rsidR="00633303" w:rsidRDefault="00633303" w:rsidP="00633303">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D3E068D" w14:textId="77777777" w:rsidR="00633303" w:rsidRPr="003C7F79" w:rsidRDefault="00633303" w:rsidP="00633303">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5F8E313A" w14:textId="77777777" w:rsidR="00633303" w:rsidRPr="00AA5936" w:rsidRDefault="00633303" w:rsidP="00633303">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6D036E63" w14:textId="77777777" w:rsidR="00633303" w:rsidRPr="00AA5936" w:rsidRDefault="00633303" w:rsidP="00633303">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37AEB085" w14:textId="77777777" w:rsidR="00633303" w:rsidRPr="00AA5936" w:rsidRDefault="00633303" w:rsidP="00633303">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43B6AF2A" w14:textId="77777777" w:rsidR="00633303" w:rsidRPr="00AA5936" w:rsidRDefault="00633303" w:rsidP="00633303">
            <w:pPr>
              <w:rPr>
                <w:sz w:val="18"/>
                <w:szCs w:val="18"/>
              </w:rPr>
            </w:pPr>
          </w:p>
          <w:p w14:paraId="526AB7B9" w14:textId="77777777" w:rsidR="00633303" w:rsidRPr="003C7F79" w:rsidRDefault="00633303" w:rsidP="00633303">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3170966" w14:textId="77777777" w:rsidR="00633303" w:rsidRPr="00AA5936" w:rsidRDefault="00633303" w:rsidP="00633303">
            <w:pPr>
              <w:rPr>
                <w:sz w:val="18"/>
                <w:szCs w:val="18"/>
              </w:rPr>
            </w:pPr>
          </w:p>
          <w:p w14:paraId="05D07C0E" w14:textId="77777777" w:rsidR="00633303" w:rsidRPr="00AA5936" w:rsidRDefault="00633303" w:rsidP="00633303">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2A33CB14" w14:textId="77777777" w:rsidR="00633303" w:rsidRPr="00AA5936" w:rsidRDefault="00633303" w:rsidP="00633303">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20027544" w14:textId="77777777" w:rsidR="00633303" w:rsidRPr="00AA5936" w:rsidRDefault="00633303" w:rsidP="00633303">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1959719F" w14:textId="77777777" w:rsidR="00633303" w:rsidRPr="00AA5936" w:rsidRDefault="00633303" w:rsidP="00633303">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176891EB" w14:textId="77777777" w:rsidR="00633303" w:rsidRPr="00AA5936" w:rsidRDefault="00633303" w:rsidP="00633303">
            <w:pPr>
              <w:rPr>
                <w:sz w:val="18"/>
                <w:szCs w:val="18"/>
              </w:rPr>
            </w:pPr>
          </w:p>
          <w:p w14:paraId="0BE300A6" w14:textId="77777777" w:rsidR="008976F4" w:rsidRDefault="008976F4" w:rsidP="008976F4">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5C7187D5" w:rsidR="00105C0B" w:rsidRDefault="00105C0B"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60FFCB0F"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7E6210">
                                    <w:rPr>
                                      <w:rFonts w:cs="Arial"/>
                                      <w:b w:val="0"/>
                                      <w:bCs/>
                                      <w:sz w:val="20"/>
                                      <w:szCs w:val="20"/>
                                    </w:rPr>
                                    <w:t>Arzt</w:t>
                                  </w:r>
                                  <w:r w:rsidR="00263949">
                                    <w:rPr>
                                      <w:rFonts w:cs="Arial"/>
                                      <w:b w:val="0"/>
                                      <w:bCs/>
                                      <w:sz w:val="20"/>
                                      <w:szCs w:val="20"/>
                                    </w:rPr>
                                    <w:t xml:space="preserve">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w:t>
                                  </w:r>
                                  <w:r w:rsidR="007E6210">
                                    <w:rPr>
                                      <w:rFonts w:cs="Arial"/>
                                      <w:b w:val="0"/>
                                      <w:bCs/>
                                      <w:sz w:val="20"/>
                                      <w:szCs w:val="20"/>
                                    </w:rPr>
                                    <w:t>Ihres Vorsorgeplans</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60FFCB0F"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7E6210">
                              <w:rPr>
                                <w:rFonts w:cs="Arial"/>
                                <w:b w:val="0"/>
                                <w:bCs/>
                                <w:sz w:val="20"/>
                                <w:szCs w:val="20"/>
                              </w:rPr>
                              <w:t>Arzt</w:t>
                            </w:r>
                            <w:r w:rsidR="00263949">
                              <w:rPr>
                                <w:rFonts w:cs="Arial"/>
                                <w:b w:val="0"/>
                                <w:bCs/>
                                <w:sz w:val="20"/>
                                <w:szCs w:val="20"/>
                              </w:rPr>
                              <w:t xml:space="preserve">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w:t>
                            </w:r>
                            <w:r w:rsidR="007E6210">
                              <w:rPr>
                                <w:rFonts w:cs="Arial"/>
                                <w:b w:val="0"/>
                                <w:bCs/>
                                <w:sz w:val="20"/>
                                <w:szCs w:val="20"/>
                              </w:rPr>
                              <w:t>Ihres Vorsorgeplans</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1E6E57AE" w:rsidR="00F91974" w:rsidRDefault="00F91974" w:rsidP="00F91974">
      <w:pPr>
        <w:rPr>
          <w:lang w:eastAsia="de-DE"/>
        </w:rPr>
      </w:pPr>
    </w:p>
    <w:p w14:paraId="0A26819C" w14:textId="0246F785" w:rsidR="001A4607" w:rsidRDefault="001A4607" w:rsidP="00F91974">
      <w:pPr>
        <w:rPr>
          <w:lang w:eastAsia="de-DE"/>
        </w:rPr>
      </w:pPr>
    </w:p>
    <w:p w14:paraId="7792657B" w14:textId="464C1A6B" w:rsidR="001A4607" w:rsidRDefault="001A4607" w:rsidP="00F91974">
      <w:pPr>
        <w:rPr>
          <w:lang w:eastAsia="de-DE"/>
        </w:rPr>
      </w:pPr>
    </w:p>
    <w:p w14:paraId="709E59A7" w14:textId="05E25342" w:rsidR="001A4607" w:rsidRDefault="001A4607" w:rsidP="00F91974">
      <w:pPr>
        <w:rPr>
          <w:lang w:eastAsia="de-DE"/>
        </w:rPr>
      </w:pPr>
    </w:p>
    <w:p w14:paraId="56A0BA8E" w14:textId="77777777" w:rsidR="001A4607" w:rsidRPr="001A4607" w:rsidRDefault="001A4607" w:rsidP="00F91974">
      <w:pPr>
        <w:rPr>
          <w:sz w:val="22"/>
          <w:szCs w:val="18"/>
          <w:lang w:eastAsia="de-DE"/>
        </w:rPr>
      </w:pPr>
    </w:p>
    <w:p w14:paraId="26DAC762" w14:textId="1C9FF75B" w:rsidR="00805B27" w:rsidRPr="001A4607" w:rsidRDefault="001A4607" w:rsidP="00805B27">
      <w:pPr>
        <w:pStyle w:val="berschrift3"/>
        <w:rPr>
          <w:sz w:val="40"/>
          <w:szCs w:val="40"/>
        </w:rPr>
      </w:pPr>
      <w:r w:rsidRPr="001A4607">
        <w:rPr>
          <w:sz w:val="40"/>
          <w:szCs w:val="40"/>
        </w:rPr>
        <w:lastRenderedPageBreak/>
        <w:t>Notfallbogen</w:t>
      </w:r>
    </w:p>
    <w:p w14:paraId="3358F153" w14:textId="474234E0" w:rsidR="00805B27" w:rsidRPr="00805B27" w:rsidRDefault="00D60097" w:rsidP="00805B27">
      <w:pPr>
        <w:rPr>
          <w:b w:val="0"/>
          <w:bCs/>
        </w:rPr>
      </w:pPr>
      <w:r w:rsidRPr="00F91974">
        <w:rPr>
          <w:b w:val="0"/>
          <w:bCs/>
          <w:noProof/>
          <w:sz w:val="32"/>
          <w:szCs w:val="32"/>
          <w:lang w:eastAsia="de-DE"/>
        </w:rPr>
        <mc:AlternateContent>
          <mc:Choice Requires="wps">
            <w:drawing>
              <wp:anchor distT="45720" distB="45720" distL="114300" distR="114300" simplePos="0" relativeHeight="251766784" behindDoc="0" locked="0" layoutInCell="1" allowOverlap="1" wp14:anchorId="7F0BA2FE" wp14:editId="7A0D8351">
                <wp:simplePos x="0" y="0"/>
                <wp:positionH relativeFrom="margin">
                  <wp:align>right</wp:align>
                </wp:positionH>
                <wp:positionV relativeFrom="paragraph">
                  <wp:posOffset>251460</wp:posOffset>
                </wp:positionV>
                <wp:extent cx="2252345" cy="542925"/>
                <wp:effectExtent l="0" t="0" r="0" b="9525"/>
                <wp:wrapSquare wrapText="bothSides"/>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43525"/>
                        </a:xfrm>
                        <a:prstGeom prst="rect">
                          <a:avLst/>
                        </a:prstGeom>
                        <a:solidFill>
                          <a:srgbClr val="E7E6E6"/>
                        </a:solidFill>
                        <a:ln w="9525">
                          <a:noFill/>
                          <a:miter lim="800000"/>
                          <a:headEnd/>
                          <a:tailEnd/>
                        </a:ln>
                      </wps:spPr>
                      <wps:txbx>
                        <w:txbxContent>
                          <w:p w14:paraId="2BF7171C" w14:textId="2AA980E0" w:rsidR="00F91974" w:rsidRPr="001A4607" w:rsidRDefault="00F91974" w:rsidP="00F91974">
                            <w:pPr>
                              <w:rPr>
                                <w:sz w:val="20"/>
                                <w:szCs w:val="20"/>
                              </w:rPr>
                            </w:pPr>
                            <w:r>
                              <w:rPr>
                                <w:sz w:val="20"/>
                                <w:szCs w:val="20"/>
                              </w:rPr>
                              <w:t>Blutgruppe und Rhesusfaktor:</w:t>
                            </w:r>
                          </w:p>
                          <w:p w14:paraId="0F4D9375" w14:textId="77777777" w:rsidR="001A4607" w:rsidRPr="001A4607" w:rsidRDefault="001A4607" w:rsidP="00F91974">
                            <w:pPr>
                              <w:rPr>
                                <w:b w:val="0"/>
                                <w:bCs/>
                                <w:sz w:val="12"/>
                                <w:szCs w:val="12"/>
                              </w:rPr>
                            </w:pPr>
                          </w:p>
                          <w:p w14:paraId="7DC54361" w14:textId="510CD8BE" w:rsidR="00F91974" w:rsidRPr="00D07410" w:rsidRDefault="00F91974" w:rsidP="00F91974">
                            <w:pPr>
                              <w:rPr>
                                <w:b w:val="0"/>
                                <w:bCs/>
                                <w:sz w:val="20"/>
                                <w:szCs w:val="20"/>
                              </w:rPr>
                            </w:pPr>
                            <w:r>
                              <w:rPr>
                                <w:b w:val="0"/>
                                <w:bCs/>
                                <w:sz w:val="20"/>
                                <w:szCs w:val="20"/>
                              </w:rPr>
                              <w:t>____________________________</w:t>
                            </w:r>
                            <w:r w:rsidR="001A4607">
                              <w:rPr>
                                <w:b w:val="0"/>
                                <w:bCs/>
                                <w:sz w:val="20"/>
                                <w:szCs w:val="20"/>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BA2FE" id="Textfeld 2" o:spid="_x0000_s1028" type="#_x0000_t202" style="position:absolute;margin-left:126.15pt;margin-top:19.8pt;width:177.35pt;height:42.7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" fillcolor="#e7e6e6" stroked="f">
                <v:textbox>
                  <w:txbxContent>
                    <w:p w14:paraId="2BF7171C" w14:textId="2AA980E0" w:rsidR="00F91974" w:rsidRPr="001A4607" w:rsidRDefault="00F91974" w:rsidP="00F91974">
                      <w:pPr>
                        <w:rPr>
                          <w:sz w:val="20"/>
                          <w:szCs w:val="20"/>
                        </w:rPr>
                      </w:pPr>
                      <w:r>
                        <w:rPr>
                          <w:sz w:val="20"/>
                          <w:szCs w:val="20"/>
                        </w:rPr>
                        <w:t>Blutgruppe und Rhesusfaktor:</w:t>
                      </w:r>
                    </w:p>
                    <w:p w14:paraId="0F4D9375" w14:textId="77777777" w:rsidR="001A4607" w:rsidRPr="001A4607" w:rsidRDefault="001A4607" w:rsidP="00F91974">
                      <w:pPr>
                        <w:rPr>
                          <w:b w:val="0"/>
                          <w:bCs/>
                          <w:sz w:val="12"/>
                          <w:szCs w:val="12"/>
                        </w:rPr>
                      </w:pPr>
                    </w:p>
                    <w:p w14:paraId="7DC54361" w14:textId="510CD8BE" w:rsidR="00F91974" w:rsidRPr="00D07410" w:rsidRDefault="00F91974" w:rsidP="00F91974">
                      <w:pPr>
                        <w:rPr>
                          <w:b w:val="0"/>
                          <w:bCs/>
                          <w:sz w:val="20"/>
                          <w:szCs w:val="20"/>
                        </w:rPr>
                      </w:pPr>
                      <w:r>
                        <w:rPr>
                          <w:b w:val="0"/>
                          <w:bCs/>
                          <w:sz w:val="20"/>
                          <w:szCs w:val="20"/>
                        </w:rPr>
                        <w:t>____________________________</w:t>
                      </w:r>
                      <w:r w:rsidR="001A4607">
                        <w:rPr>
                          <w:b w:val="0"/>
                          <w:bCs/>
                          <w:sz w:val="20"/>
                          <w:szCs w:val="20"/>
                        </w:rPr>
                        <w:t>____</w:t>
                      </w:r>
                    </w:p>
                  </w:txbxContent>
                </v:textbox>
                <w10:wrap type="square" anchorx="margin"/>
              </v:shape>
            </w:pict>
          </mc:Fallback>
        </mc:AlternateContent>
      </w:r>
    </w:p>
    <w:p w14:paraId="19822B9D" w14:textId="7C1B8820"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31CFEAD2" w14:textId="4145C69E"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2AB50763" w:rsidR="00480201" w:rsidRPr="001F16BD" w:rsidRDefault="00F91974" w:rsidP="00480201">
      <w:pPr>
        <w:rPr>
          <w:szCs w:val="28"/>
        </w:rPr>
      </w:pPr>
      <w:r w:rsidRPr="00F91974">
        <w:rPr>
          <w:b w:val="0"/>
          <w:bCs/>
          <w:noProof/>
          <w:sz w:val="32"/>
          <w:szCs w:val="32"/>
          <w:lang w:eastAsia="de-DE"/>
        </w:rPr>
        <mc:AlternateContent>
          <mc:Choice Requires="wps">
            <w:drawing>
              <wp:anchor distT="45720" distB="45720" distL="114300" distR="114300" simplePos="0" relativeHeight="251768832" behindDoc="0" locked="0" layoutInCell="1" allowOverlap="1" wp14:anchorId="38D08121" wp14:editId="293CED5D">
                <wp:simplePos x="0" y="0"/>
                <wp:positionH relativeFrom="margin">
                  <wp:align>right</wp:align>
                </wp:positionH>
                <wp:positionV relativeFrom="paragraph">
                  <wp:posOffset>8255</wp:posOffset>
                </wp:positionV>
                <wp:extent cx="2252345" cy="511175"/>
                <wp:effectExtent l="0" t="0" r="0" b="3175"/>
                <wp:wrapSquare wrapText="bothSides"/>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11175"/>
                        </a:xfrm>
                        <a:prstGeom prst="rect">
                          <a:avLst/>
                        </a:prstGeom>
                        <a:solidFill>
                          <a:srgbClr val="E7E6E6"/>
                        </a:solidFill>
                        <a:ln w="9525">
                          <a:noFill/>
                          <a:miter lim="800000"/>
                          <a:headEnd/>
                          <a:tailEnd/>
                        </a:ln>
                      </wps:spPr>
                      <wps:txbx>
                        <w:txbxContent>
                          <w:p w14:paraId="550C5FB3" w14:textId="216ACD92" w:rsidR="00F91974" w:rsidRPr="001A4607" w:rsidRDefault="00F91974" w:rsidP="00F91974">
                            <w:pPr>
                              <w:rPr>
                                <w:sz w:val="20"/>
                                <w:szCs w:val="20"/>
                              </w:rPr>
                            </w:pPr>
                            <w:r>
                              <w:rPr>
                                <w:sz w:val="20"/>
                                <w:szCs w:val="20"/>
                              </w:rPr>
                              <w:t>Allergien:</w:t>
                            </w:r>
                          </w:p>
                          <w:p w14:paraId="1B5D2EE5" w14:textId="77777777" w:rsidR="001A4607" w:rsidRPr="001A4607" w:rsidRDefault="001A4607" w:rsidP="00F91974">
                            <w:pPr>
                              <w:rPr>
                                <w:b w:val="0"/>
                                <w:bCs/>
                                <w:sz w:val="8"/>
                                <w:szCs w:val="8"/>
                              </w:rPr>
                            </w:pPr>
                          </w:p>
                          <w:p w14:paraId="7973D19A" w14:textId="59B7BA49" w:rsidR="00F91974" w:rsidRPr="00D07410" w:rsidRDefault="00F91974" w:rsidP="00F91974">
                            <w:pPr>
                              <w:rPr>
                                <w:b w:val="0"/>
                                <w:bCs/>
                                <w:sz w:val="20"/>
                                <w:szCs w:val="20"/>
                              </w:rPr>
                            </w:pPr>
                            <w:r>
                              <w:rPr>
                                <w:b w:val="0"/>
                                <w:bCs/>
                                <w:sz w:val="20"/>
                                <w:szCs w:val="20"/>
                              </w:rPr>
                              <w:t>___________________________</w:t>
                            </w:r>
                            <w:r w:rsidR="001A4607">
                              <w:rPr>
                                <w:b w:val="0"/>
                                <w:bCs/>
                                <w:sz w:val="20"/>
                                <w:szCs w:val="20"/>
                              </w:rP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08121" id="_x0000_s1029" type="#_x0000_t202" style="position:absolute;margin-left:126.15pt;margin-top:.65pt;width:177.35pt;height:40.2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" fillcolor="#e7e6e6" stroked="f">
                <v:textbox>
                  <w:txbxContent>
                    <w:p w14:paraId="550C5FB3" w14:textId="216ACD92" w:rsidR="00F91974" w:rsidRPr="001A4607" w:rsidRDefault="00F91974" w:rsidP="00F91974">
                      <w:pPr>
                        <w:rPr>
                          <w:sz w:val="20"/>
                          <w:szCs w:val="20"/>
                        </w:rPr>
                      </w:pPr>
                      <w:r>
                        <w:rPr>
                          <w:sz w:val="20"/>
                          <w:szCs w:val="20"/>
                        </w:rPr>
                        <w:t>Allergien:</w:t>
                      </w:r>
                    </w:p>
                    <w:p w14:paraId="1B5D2EE5" w14:textId="77777777" w:rsidR="001A4607" w:rsidRPr="001A4607" w:rsidRDefault="001A4607" w:rsidP="00F91974">
                      <w:pPr>
                        <w:rPr>
                          <w:b w:val="0"/>
                          <w:bCs/>
                          <w:sz w:val="8"/>
                          <w:szCs w:val="8"/>
                        </w:rPr>
                      </w:pPr>
                    </w:p>
                    <w:p w14:paraId="7973D19A" w14:textId="59B7BA49" w:rsidR="00F91974" w:rsidRPr="00D07410" w:rsidRDefault="00F91974" w:rsidP="00F91974">
                      <w:pPr>
                        <w:rPr>
                          <w:b w:val="0"/>
                          <w:bCs/>
                          <w:sz w:val="20"/>
                          <w:szCs w:val="20"/>
                        </w:rPr>
                      </w:pPr>
                      <w:r>
                        <w:rPr>
                          <w:b w:val="0"/>
                          <w:bCs/>
                          <w:sz w:val="20"/>
                          <w:szCs w:val="20"/>
                        </w:rPr>
                        <w:t>___________________________</w:t>
                      </w:r>
                      <w:r w:rsidR="001A4607">
                        <w:rPr>
                          <w:b w:val="0"/>
                          <w:bCs/>
                          <w:sz w:val="20"/>
                          <w:szCs w:val="20"/>
                        </w:rPr>
                        <w:t>_____</w:t>
                      </w:r>
                    </w:p>
                  </w:txbxContent>
                </v:textbox>
                <w10:wrap type="square" anchorx="margin"/>
              </v:shape>
            </w:pict>
          </mc:Fallback>
        </mc:AlternateContent>
      </w:r>
      <w:r w:rsidR="00480201" w:rsidRPr="001F16BD">
        <w:rPr>
          <w:szCs w:val="28"/>
        </w:rPr>
        <w:fldChar w:fldCharType="begin">
          <w:ffData>
            <w:name w:val="Text2"/>
            <w:enabled/>
            <w:calcOnExit w:val="0"/>
            <w:textInput>
              <w:default w:val="____________________________________________ "/>
            </w:textInput>
          </w:ffData>
        </w:fldChar>
      </w:r>
      <w:bookmarkStart w:id="1" w:name="Text2"/>
      <w:r w:rsidR="00480201" w:rsidRPr="001F16BD">
        <w:rPr>
          <w:szCs w:val="28"/>
        </w:rPr>
        <w:instrText xml:space="preserve"> FORMTEXT </w:instrText>
      </w:r>
      <w:r w:rsidR="00480201" w:rsidRPr="001F16BD">
        <w:rPr>
          <w:szCs w:val="28"/>
        </w:rPr>
      </w:r>
      <w:r w:rsidR="00480201" w:rsidRPr="001F16BD">
        <w:rPr>
          <w:szCs w:val="28"/>
        </w:rPr>
        <w:fldChar w:fldCharType="separate"/>
      </w:r>
      <w:r w:rsidR="00480201" w:rsidRPr="001F16BD">
        <w:rPr>
          <w:noProof/>
          <w:szCs w:val="28"/>
        </w:rPr>
        <w:t xml:space="preserve">____________________________________________ </w:t>
      </w:r>
      <w:r w:rsidR="00480201" w:rsidRPr="001F16BD">
        <w:rPr>
          <w:szCs w:val="28"/>
        </w:rPr>
        <w:fldChar w:fldCharType="end"/>
      </w:r>
      <w:bookmarkEnd w:id="1"/>
      <w:r w:rsidR="00480201" w:rsidRPr="001F16BD">
        <w:rPr>
          <w:szCs w:val="28"/>
        </w:rPr>
        <w:t xml:space="preserve"> </w:t>
      </w:r>
    </w:p>
    <w:p w14:paraId="16003200" w14:textId="12A5F8B0" w:rsidR="00480201" w:rsidRDefault="00105C0B" w:rsidP="00480201">
      <w:pPr>
        <w:rPr>
          <w:sz w:val="20"/>
          <w:szCs w:val="20"/>
        </w:rPr>
      </w:pPr>
      <w:r>
        <w:rPr>
          <w:sz w:val="20"/>
          <w:szCs w:val="20"/>
        </w:rPr>
        <w:t>ADRESSE</w:t>
      </w:r>
    </w:p>
    <w:p w14:paraId="0BC17B64" w14:textId="253F82E7" w:rsidR="00480201" w:rsidRPr="001F16BD" w:rsidRDefault="00480201" w:rsidP="00480201">
      <w:pPr>
        <w:rPr>
          <w:sz w:val="20"/>
          <w:szCs w:val="20"/>
        </w:rPr>
      </w:pPr>
    </w:p>
    <w:p w14:paraId="18A7731D" w14:textId="108DAF83" w:rsidR="00480201" w:rsidRDefault="001A4607" w:rsidP="00480201">
      <w:pPr>
        <w:rPr>
          <w:szCs w:val="28"/>
        </w:rPr>
      </w:pPr>
      <w:r w:rsidRPr="00F91974">
        <w:rPr>
          <w:b w:val="0"/>
          <w:bCs/>
          <w:noProof/>
          <w:sz w:val="32"/>
          <w:szCs w:val="32"/>
          <w:lang w:eastAsia="de-DE"/>
        </w:rPr>
        <mc:AlternateContent>
          <mc:Choice Requires="wps">
            <w:drawing>
              <wp:anchor distT="45720" distB="45720" distL="114300" distR="114300" simplePos="0" relativeHeight="251770880" behindDoc="0" locked="0" layoutInCell="1" allowOverlap="1" wp14:anchorId="0990300A" wp14:editId="12C248CD">
                <wp:simplePos x="0" y="0"/>
                <wp:positionH relativeFrom="margin">
                  <wp:align>right</wp:align>
                </wp:positionH>
                <wp:positionV relativeFrom="paragraph">
                  <wp:posOffset>3810</wp:posOffset>
                </wp:positionV>
                <wp:extent cx="2252345" cy="536575"/>
                <wp:effectExtent l="0" t="0" r="0" b="0"/>
                <wp:wrapSquare wrapText="bothSides"/>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37130"/>
                        </a:xfrm>
                        <a:prstGeom prst="rect">
                          <a:avLst/>
                        </a:prstGeom>
                        <a:solidFill>
                          <a:srgbClr val="E7E6E6"/>
                        </a:solidFill>
                        <a:ln w="9525">
                          <a:noFill/>
                          <a:miter lim="800000"/>
                          <a:headEnd/>
                          <a:tailEnd/>
                        </a:ln>
                      </wps:spPr>
                      <wps:txbx>
                        <w:txbxContent>
                          <w:p w14:paraId="7CBC2E27" w14:textId="0D96A1C6" w:rsidR="00F91974" w:rsidRDefault="00F91974" w:rsidP="00F91974">
                            <w:pPr>
                              <w:rPr>
                                <w:sz w:val="20"/>
                                <w:szCs w:val="20"/>
                              </w:rPr>
                            </w:pPr>
                            <w:r>
                              <w:rPr>
                                <w:sz w:val="20"/>
                                <w:szCs w:val="20"/>
                              </w:rPr>
                              <w:t>Medikamente:</w:t>
                            </w:r>
                          </w:p>
                          <w:p w14:paraId="66C8EDC9" w14:textId="77777777" w:rsidR="001A4607" w:rsidRPr="001A4607" w:rsidRDefault="001A4607" w:rsidP="00F91974">
                            <w:pPr>
                              <w:rPr>
                                <w:sz w:val="10"/>
                                <w:szCs w:val="10"/>
                              </w:rPr>
                            </w:pPr>
                          </w:p>
                          <w:p w14:paraId="69A327BF" w14:textId="55002B5C" w:rsidR="00F91974" w:rsidRPr="00D07410" w:rsidRDefault="00F91974" w:rsidP="00F91974">
                            <w:pPr>
                              <w:rPr>
                                <w:sz w:val="20"/>
                                <w:szCs w:val="20"/>
                              </w:rPr>
                            </w:pPr>
                            <w:r w:rsidRPr="001A4607">
                              <w:rPr>
                                <w:b w:val="0"/>
                                <w:bCs/>
                                <w:sz w:val="20"/>
                                <w:szCs w:val="20"/>
                              </w:rPr>
                              <w:t>________________________________</w:t>
                            </w:r>
                            <w:r>
                              <w:rPr>
                                <w:sz w:val="20"/>
                                <w:szCs w:val="20"/>
                              </w:rPr>
                              <w:t>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0300A" id="_x0000_s1030" type="#_x0000_t202" style="position:absolute;margin-left:126.15pt;margin-top:.3pt;width:177.35pt;height:42.25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" fillcolor="#e7e6e6" stroked="f">
                <v:textbox>
                  <w:txbxContent>
                    <w:p w14:paraId="7CBC2E27" w14:textId="0D96A1C6" w:rsidR="00F91974" w:rsidRDefault="00F91974" w:rsidP="00F91974">
                      <w:pPr>
                        <w:rPr>
                          <w:sz w:val="20"/>
                          <w:szCs w:val="20"/>
                        </w:rPr>
                      </w:pPr>
                      <w:r>
                        <w:rPr>
                          <w:sz w:val="20"/>
                          <w:szCs w:val="20"/>
                        </w:rPr>
                        <w:t>Medikamente:</w:t>
                      </w:r>
                    </w:p>
                    <w:p w14:paraId="66C8EDC9" w14:textId="77777777" w:rsidR="001A4607" w:rsidRPr="001A4607" w:rsidRDefault="001A4607" w:rsidP="00F91974">
                      <w:pPr>
                        <w:rPr>
                          <w:sz w:val="10"/>
                          <w:szCs w:val="10"/>
                        </w:rPr>
                      </w:pPr>
                    </w:p>
                    <w:p w14:paraId="69A327BF" w14:textId="55002B5C" w:rsidR="00F91974" w:rsidRPr="00D07410" w:rsidRDefault="00F91974" w:rsidP="00F91974">
                      <w:pPr>
                        <w:rPr>
                          <w:sz w:val="20"/>
                          <w:szCs w:val="20"/>
                        </w:rPr>
                      </w:pPr>
                      <w:r w:rsidRPr="001A4607">
                        <w:rPr>
                          <w:b w:val="0"/>
                          <w:bCs/>
                          <w:sz w:val="20"/>
                          <w:szCs w:val="20"/>
                        </w:rPr>
                        <w:t>________________________________</w:t>
                      </w:r>
                      <w:r>
                        <w:rPr>
                          <w:sz w:val="20"/>
                          <w:szCs w:val="20"/>
                        </w:rPr>
                        <w:t>___</w:t>
                      </w:r>
                    </w:p>
                  </w:txbxContent>
                </v:textbox>
                <w10:wrap type="square" anchorx="margin"/>
              </v:shape>
            </w:pict>
          </mc:Fallback>
        </mc:AlternateContent>
      </w:r>
      <w:r w:rsidR="00480201" w:rsidRPr="001F16BD">
        <w:rPr>
          <w:szCs w:val="28"/>
        </w:rPr>
        <w:fldChar w:fldCharType="begin">
          <w:ffData>
            <w:name w:val="Text2"/>
            <w:enabled/>
            <w:calcOnExit w:val="0"/>
            <w:textInput>
              <w:default w:val="____________________________________________ "/>
            </w:textInput>
          </w:ffData>
        </w:fldChar>
      </w:r>
      <w:r w:rsidR="00480201" w:rsidRPr="001F16BD">
        <w:rPr>
          <w:szCs w:val="28"/>
        </w:rPr>
        <w:instrText xml:space="preserve"> FORMTEXT </w:instrText>
      </w:r>
      <w:r w:rsidR="00480201" w:rsidRPr="001F16BD">
        <w:rPr>
          <w:szCs w:val="28"/>
        </w:rPr>
      </w:r>
      <w:r w:rsidR="00480201" w:rsidRPr="001F16BD">
        <w:rPr>
          <w:szCs w:val="28"/>
        </w:rPr>
        <w:fldChar w:fldCharType="separate"/>
      </w:r>
      <w:r w:rsidR="00480201" w:rsidRPr="001F16BD">
        <w:rPr>
          <w:noProof/>
          <w:szCs w:val="28"/>
        </w:rPr>
        <w:t xml:space="preserve">____________________________________________ </w:t>
      </w:r>
      <w:r w:rsidR="00480201" w:rsidRPr="001F16BD">
        <w:rPr>
          <w:szCs w:val="28"/>
        </w:rPr>
        <w:fldChar w:fldCharType="end"/>
      </w:r>
    </w:p>
    <w:p w14:paraId="0DC7F6EE" w14:textId="5FBB9BF7" w:rsidR="00805B27" w:rsidRPr="007E6210" w:rsidRDefault="00480201" w:rsidP="00805B27">
      <w:pPr>
        <w:rPr>
          <w:sz w:val="20"/>
          <w:szCs w:val="20"/>
        </w:rPr>
      </w:pPr>
      <w:r w:rsidRPr="001F16BD">
        <w:rPr>
          <w:sz w:val="20"/>
          <w:szCs w:val="20"/>
        </w:rPr>
        <w:t>GEBURTSDATUM</w:t>
      </w:r>
    </w:p>
    <w:p w14:paraId="161637A9" w14:textId="1936219C" w:rsidR="000221A2" w:rsidRDefault="000221A2" w:rsidP="00E15222">
      <w:pPr>
        <w:rPr>
          <w:bCs/>
          <w:sz w:val="32"/>
          <w:szCs w:val="32"/>
        </w:rPr>
      </w:pPr>
    </w:p>
    <w:p w14:paraId="250EAE0C" w14:textId="65275E28" w:rsidR="007E6210" w:rsidRPr="007E6210" w:rsidRDefault="00F91974" w:rsidP="007E6210">
      <w:pPr>
        <w:rPr>
          <w:bCs/>
          <w:sz w:val="24"/>
          <w:szCs w:val="24"/>
        </w:rPr>
      </w:pPr>
      <w:r w:rsidRPr="007E6210">
        <w:rPr>
          <w:b w:val="0"/>
          <w:bCs/>
          <w:noProof/>
          <w:sz w:val="32"/>
          <w:szCs w:val="32"/>
          <w:lang w:eastAsia="de-DE"/>
        </w:rPr>
        <mc:AlternateContent>
          <mc:Choice Requires="wps">
            <w:drawing>
              <wp:anchor distT="45720" distB="45720" distL="114300" distR="114300" simplePos="0" relativeHeight="251762688" behindDoc="0" locked="0" layoutInCell="1" allowOverlap="1" wp14:anchorId="7E6B89EE" wp14:editId="569195F0">
                <wp:simplePos x="0" y="0"/>
                <wp:positionH relativeFrom="margin">
                  <wp:align>right</wp:align>
                </wp:positionH>
                <wp:positionV relativeFrom="paragraph">
                  <wp:posOffset>5080</wp:posOffset>
                </wp:positionV>
                <wp:extent cx="2252345" cy="1762125"/>
                <wp:effectExtent l="0" t="0" r="0" b="9525"/>
                <wp:wrapSquare wrapText="bothSides"/>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762125"/>
                        </a:xfrm>
                        <a:prstGeom prst="rect">
                          <a:avLst/>
                        </a:prstGeom>
                        <a:solidFill>
                          <a:srgbClr val="E7E6E6"/>
                        </a:solidFill>
                        <a:ln w="9525">
                          <a:noFill/>
                          <a:miter lim="800000"/>
                          <a:headEnd/>
                          <a:tailEnd/>
                        </a:ln>
                      </wps:spPr>
                      <wps:txbx>
                        <w:txbxContent>
                          <w:p w14:paraId="1D7C2AA3" w14:textId="1A40AD85" w:rsidR="007E6210" w:rsidRDefault="007E6210" w:rsidP="007E6210">
                            <w:pPr>
                              <w:rPr>
                                <w:sz w:val="20"/>
                                <w:szCs w:val="20"/>
                              </w:rPr>
                            </w:pPr>
                            <w:r>
                              <w:rPr>
                                <w:sz w:val="20"/>
                                <w:szCs w:val="20"/>
                              </w:rPr>
                              <w:t>Grunderkrankungen:</w:t>
                            </w:r>
                          </w:p>
                          <w:p w14:paraId="3E4D8E33" w14:textId="25972000" w:rsidR="00F91974" w:rsidRDefault="00F91974" w:rsidP="007E6210">
                            <w:pPr>
                              <w:rPr>
                                <w:sz w:val="20"/>
                                <w:szCs w:val="20"/>
                              </w:rPr>
                            </w:pPr>
                          </w:p>
                          <w:p w14:paraId="3970F990" w14:textId="400C412E" w:rsidR="00F91974" w:rsidRDefault="00F91974" w:rsidP="007E6210">
                            <w:pPr>
                              <w:rPr>
                                <w:sz w:val="20"/>
                                <w:szCs w:val="20"/>
                              </w:rPr>
                            </w:pPr>
                            <w:r>
                              <w:rPr>
                                <w:sz w:val="20"/>
                                <w:szCs w:val="20"/>
                              </w:rPr>
                              <w:t>________________________________</w:t>
                            </w:r>
                          </w:p>
                          <w:p w14:paraId="24FB3F2D" w14:textId="77777777" w:rsidR="00F91974" w:rsidRDefault="00F91974" w:rsidP="007E6210">
                            <w:pPr>
                              <w:rPr>
                                <w:sz w:val="20"/>
                                <w:szCs w:val="20"/>
                              </w:rPr>
                            </w:pPr>
                          </w:p>
                          <w:p w14:paraId="412BDF75" w14:textId="7642A000" w:rsidR="00F91974" w:rsidRDefault="00F91974" w:rsidP="007E6210">
                            <w:pPr>
                              <w:rPr>
                                <w:sz w:val="20"/>
                                <w:szCs w:val="20"/>
                              </w:rPr>
                            </w:pPr>
                            <w:r>
                              <w:rPr>
                                <w:sz w:val="20"/>
                                <w:szCs w:val="20"/>
                              </w:rPr>
                              <w:t>________________________________</w:t>
                            </w:r>
                          </w:p>
                          <w:p w14:paraId="70817464" w14:textId="77777777" w:rsidR="00F91974" w:rsidRDefault="00F91974" w:rsidP="007E6210">
                            <w:pPr>
                              <w:rPr>
                                <w:sz w:val="20"/>
                                <w:szCs w:val="20"/>
                              </w:rPr>
                            </w:pPr>
                          </w:p>
                          <w:p w14:paraId="67C029BC" w14:textId="231B6025" w:rsidR="00F91974" w:rsidRDefault="00F91974" w:rsidP="007E6210">
                            <w:pPr>
                              <w:rPr>
                                <w:sz w:val="20"/>
                                <w:szCs w:val="20"/>
                              </w:rPr>
                            </w:pPr>
                            <w:r>
                              <w:rPr>
                                <w:sz w:val="20"/>
                                <w:szCs w:val="20"/>
                              </w:rPr>
                              <w:t>________________________________</w:t>
                            </w:r>
                          </w:p>
                          <w:p w14:paraId="6C443F5C" w14:textId="77777777" w:rsidR="00D60097" w:rsidRDefault="00D60097" w:rsidP="007E6210">
                            <w:pPr>
                              <w:rPr>
                                <w:sz w:val="20"/>
                                <w:szCs w:val="20"/>
                              </w:rPr>
                            </w:pPr>
                          </w:p>
                          <w:p w14:paraId="31B367B5" w14:textId="262CC379" w:rsidR="00F91974" w:rsidRDefault="00F91974" w:rsidP="007E6210">
                            <w:pPr>
                              <w:rPr>
                                <w:sz w:val="20"/>
                                <w:szCs w:val="20"/>
                              </w:rPr>
                            </w:pPr>
                            <w:r>
                              <w:rPr>
                                <w:sz w:val="20"/>
                                <w:szCs w:val="20"/>
                              </w:rPr>
                              <w:t>____________________________________</w:t>
                            </w:r>
                          </w:p>
                          <w:p w14:paraId="1FA0BEF8" w14:textId="77777777" w:rsidR="00F91974" w:rsidRPr="00D07410" w:rsidRDefault="00F91974" w:rsidP="007E621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89EE" id="_x0000_s1031" type="#_x0000_t202" style="position:absolute;margin-left:126.15pt;margin-top:.4pt;width:177.35pt;height:138.7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" fillcolor="#e7e6e6" stroked="f">
                <v:textbox>
                  <w:txbxContent>
                    <w:p w14:paraId="1D7C2AA3" w14:textId="1A40AD85" w:rsidR="007E6210" w:rsidRDefault="007E6210" w:rsidP="007E6210">
                      <w:pPr>
                        <w:rPr>
                          <w:sz w:val="20"/>
                          <w:szCs w:val="20"/>
                        </w:rPr>
                      </w:pPr>
                      <w:r>
                        <w:rPr>
                          <w:sz w:val="20"/>
                          <w:szCs w:val="20"/>
                        </w:rPr>
                        <w:t>Grunderkrankungen:</w:t>
                      </w:r>
                    </w:p>
                    <w:p w14:paraId="3E4D8E33" w14:textId="25972000" w:rsidR="00F91974" w:rsidRDefault="00F91974" w:rsidP="007E6210">
                      <w:pPr>
                        <w:rPr>
                          <w:sz w:val="20"/>
                          <w:szCs w:val="20"/>
                        </w:rPr>
                      </w:pPr>
                    </w:p>
                    <w:p w14:paraId="3970F990" w14:textId="400C412E" w:rsidR="00F91974" w:rsidRDefault="00F91974" w:rsidP="007E6210">
                      <w:pPr>
                        <w:rPr>
                          <w:sz w:val="20"/>
                          <w:szCs w:val="20"/>
                        </w:rPr>
                      </w:pPr>
                      <w:r>
                        <w:rPr>
                          <w:sz w:val="20"/>
                          <w:szCs w:val="20"/>
                        </w:rPr>
                        <w:t>________________________________</w:t>
                      </w:r>
                    </w:p>
                    <w:p w14:paraId="24FB3F2D" w14:textId="77777777" w:rsidR="00F91974" w:rsidRDefault="00F91974" w:rsidP="007E6210">
                      <w:pPr>
                        <w:rPr>
                          <w:sz w:val="20"/>
                          <w:szCs w:val="20"/>
                        </w:rPr>
                      </w:pPr>
                    </w:p>
                    <w:p w14:paraId="412BDF75" w14:textId="7642A000" w:rsidR="00F91974" w:rsidRDefault="00F91974" w:rsidP="007E6210">
                      <w:pPr>
                        <w:rPr>
                          <w:sz w:val="20"/>
                          <w:szCs w:val="20"/>
                        </w:rPr>
                      </w:pPr>
                      <w:r>
                        <w:rPr>
                          <w:sz w:val="20"/>
                          <w:szCs w:val="20"/>
                        </w:rPr>
                        <w:t>________________________________</w:t>
                      </w:r>
                    </w:p>
                    <w:p w14:paraId="70817464" w14:textId="77777777" w:rsidR="00F91974" w:rsidRDefault="00F91974" w:rsidP="007E6210">
                      <w:pPr>
                        <w:rPr>
                          <w:sz w:val="20"/>
                          <w:szCs w:val="20"/>
                        </w:rPr>
                      </w:pPr>
                    </w:p>
                    <w:p w14:paraId="67C029BC" w14:textId="231B6025" w:rsidR="00F91974" w:rsidRDefault="00F91974" w:rsidP="007E6210">
                      <w:pPr>
                        <w:rPr>
                          <w:sz w:val="20"/>
                          <w:szCs w:val="20"/>
                        </w:rPr>
                      </w:pPr>
                      <w:r>
                        <w:rPr>
                          <w:sz w:val="20"/>
                          <w:szCs w:val="20"/>
                        </w:rPr>
                        <w:t>________________________________</w:t>
                      </w:r>
                    </w:p>
                    <w:p w14:paraId="6C443F5C" w14:textId="77777777" w:rsidR="00D60097" w:rsidRDefault="00D60097" w:rsidP="007E6210">
                      <w:pPr>
                        <w:rPr>
                          <w:sz w:val="20"/>
                          <w:szCs w:val="20"/>
                        </w:rPr>
                      </w:pPr>
                    </w:p>
                    <w:p w14:paraId="31B367B5" w14:textId="262CC379" w:rsidR="00F91974" w:rsidRDefault="00F91974" w:rsidP="007E6210">
                      <w:pPr>
                        <w:rPr>
                          <w:sz w:val="20"/>
                          <w:szCs w:val="20"/>
                        </w:rPr>
                      </w:pPr>
                      <w:r>
                        <w:rPr>
                          <w:sz w:val="20"/>
                          <w:szCs w:val="20"/>
                        </w:rPr>
                        <w:t>____________________________________</w:t>
                      </w:r>
                    </w:p>
                    <w:p w14:paraId="1FA0BEF8" w14:textId="77777777" w:rsidR="00F91974" w:rsidRPr="00D07410" w:rsidRDefault="00F91974" w:rsidP="007E6210">
                      <w:pPr>
                        <w:rPr>
                          <w:sz w:val="20"/>
                          <w:szCs w:val="20"/>
                        </w:rPr>
                      </w:pPr>
                    </w:p>
                  </w:txbxContent>
                </v:textbox>
                <w10:wrap type="square" anchorx="margin"/>
              </v:shape>
            </w:pict>
          </mc:Fallback>
        </mc:AlternateContent>
      </w:r>
      <w:r w:rsidR="007E6210" w:rsidRPr="007E6210">
        <w:rPr>
          <w:bCs/>
          <w:sz w:val="24"/>
          <w:szCs w:val="24"/>
        </w:rPr>
        <w:t>1. Alles Mögliche zur Lebenserhaltung soll getan werden</w:t>
      </w:r>
    </w:p>
    <w:p w14:paraId="3F37D2C2" w14:textId="3FC78ADF" w:rsidR="007E6210" w:rsidRDefault="007E6210" w:rsidP="007E62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51424" behindDoc="0" locked="0" layoutInCell="1" allowOverlap="1" wp14:anchorId="29C5EC69" wp14:editId="290B30F1">
                <wp:simplePos x="0" y="0"/>
                <wp:positionH relativeFrom="column">
                  <wp:posOffset>497774</wp:posOffset>
                </wp:positionH>
                <wp:positionV relativeFrom="paragraph">
                  <wp:posOffset>45520</wp:posOffset>
                </wp:positionV>
                <wp:extent cx="182880" cy="178068"/>
                <wp:effectExtent l="0" t="0" r="26670" b="12700"/>
                <wp:wrapNone/>
                <wp:docPr id="4" name="Flussdiagramm: Verbinder 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48B9ED"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margin-left:39.2pt;margin-top:3.6pt;width:14.4pt;height:1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52448" behindDoc="0" locked="0" layoutInCell="1" allowOverlap="1" wp14:anchorId="2D615B41" wp14:editId="0AF68DF4">
                <wp:simplePos x="0" y="0"/>
                <wp:positionH relativeFrom="column">
                  <wp:posOffset>1549133</wp:posOffset>
                </wp:positionH>
                <wp:positionV relativeFrom="paragraph">
                  <wp:posOffset>42612</wp:posOffset>
                </wp:positionV>
                <wp:extent cx="182880" cy="178068"/>
                <wp:effectExtent l="0" t="0" r="26670" b="12700"/>
                <wp:wrapNone/>
                <wp:docPr id="9" name="Flussdiagramm: Verbinder 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3C0E5" id="Flussdiagramm: Verbinder 9" o:spid="_x0000_s1026" type="#_x0000_t120" style="position:absolute;margin-left:122pt;margin-top:3.35pt;width:14.4pt;height:1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" fillcolor="white [3201]" strokecolor="#34aba2 [3209]" strokeweight="2pt"/>
            </w:pict>
          </mc:Fallback>
        </mc:AlternateContent>
      </w:r>
      <w:r>
        <w:rPr>
          <w:b w:val="0"/>
          <w:bCs/>
          <w:sz w:val="32"/>
          <w:szCs w:val="32"/>
        </w:rPr>
        <w:t xml:space="preserve">      JA                   NEIN</w:t>
      </w:r>
    </w:p>
    <w:p w14:paraId="5B9D327E" w14:textId="395928EB" w:rsidR="007E6210" w:rsidRDefault="007E6210" w:rsidP="007E6210">
      <w:pPr>
        <w:pStyle w:val="Listenabsatz"/>
        <w:rPr>
          <w:b w:val="0"/>
          <w:bCs/>
          <w:sz w:val="32"/>
          <w:szCs w:val="32"/>
        </w:rPr>
      </w:pPr>
    </w:p>
    <w:p w14:paraId="38A6F9B2" w14:textId="77777777" w:rsidR="007E6210" w:rsidRPr="007E6210" w:rsidRDefault="007E6210" w:rsidP="007E6210">
      <w:pPr>
        <w:rPr>
          <w:sz w:val="24"/>
          <w:szCs w:val="24"/>
        </w:rPr>
      </w:pPr>
      <w:r w:rsidRPr="007E6210">
        <w:rPr>
          <w:sz w:val="24"/>
          <w:szCs w:val="24"/>
        </w:rPr>
        <w:t>2. Reanimation erwünscht</w:t>
      </w:r>
    </w:p>
    <w:p w14:paraId="78C5E70B" w14:textId="77777777" w:rsidR="007E6210" w:rsidRDefault="007E6210" w:rsidP="007E62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53472" behindDoc="0" locked="0" layoutInCell="1" allowOverlap="1" wp14:anchorId="2FB08C1A" wp14:editId="22FB9FB5">
                <wp:simplePos x="0" y="0"/>
                <wp:positionH relativeFrom="column">
                  <wp:posOffset>497774</wp:posOffset>
                </wp:positionH>
                <wp:positionV relativeFrom="paragraph">
                  <wp:posOffset>45520</wp:posOffset>
                </wp:positionV>
                <wp:extent cx="182880" cy="178068"/>
                <wp:effectExtent l="0" t="0" r="26670" b="12700"/>
                <wp:wrapNone/>
                <wp:docPr id="231" name="Flussdiagramm: Verbinder 23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66020" id="Flussdiagramm: Verbinder 231" o:spid="_x0000_s1026" type="#_x0000_t120" style="position:absolute;margin-left:39.2pt;margin-top:3.6pt;width:14.4pt;height:1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54496" behindDoc="0" locked="0" layoutInCell="1" allowOverlap="1" wp14:anchorId="2A2AA990" wp14:editId="41B7C5BD">
                <wp:simplePos x="0" y="0"/>
                <wp:positionH relativeFrom="column">
                  <wp:posOffset>1549133</wp:posOffset>
                </wp:positionH>
                <wp:positionV relativeFrom="paragraph">
                  <wp:posOffset>42612</wp:posOffset>
                </wp:positionV>
                <wp:extent cx="182880" cy="178068"/>
                <wp:effectExtent l="0" t="0" r="26670" b="12700"/>
                <wp:wrapNone/>
                <wp:docPr id="232" name="Flussdiagramm: Verbinder 232"/>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11D4B" id="Flussdiagramm: Verbinder 232" o:spid="_x0000_s1026" type="#_x0000_t120" style="position:absolute;margin-left:122pt;margin-top:3.35pt;width:14.4pt;height:1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gW1Wan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5B3D98D7" w14:textId="77777777" w:rsidR="007E6210" w:rsidRDefault="007E6210" w:rsidP="007E6210">
      <w:pPr>
        <w:pStyle w:val="Listenabsatz"/>
        <w:rPr>
          <w:b w:val="0"/>
          <w:bCs/>
          <w:sz w:val="32"/>
          <w:szCs w:val="32"/>
        </w:rPr>
      </w:pPr>
    </w:p>
    <w:p w14:paraId="651D5615" w14:textId="77777777" w:rsidR="007E6210" w:rsidRPr="007E6210" w:rsidRDefault="007E6210" w:rsidP="007E6210">
      <w:pPr>
        <w:rPr>
          <w:sz w:val="32"/>
          <w:szCs w:val="32"/>
        </w:rPr>
      </w:pPr>
      <w:r w:rsidRPr="007E6210">
        <w:rPr>
          <w:sz w:val="24"/>
          <w:szCs w:val="24"/>
        </w:rPr>
        <w:t>3. Krankenhauseinweisung gewünscht</w:t>
      </w:r>
    </w:p>
    <w:p w14:paraId="317C45A3" w14:textId="62868E23" w:rsidR="007E6210" w:rsidRDefault="00F91974" w:rsidP="007E6210">
      <w:pPr>
        <w:pStyle w:val="Listenabsatz"/>
        <w:rPr>
          <w:b w:val="0"/>
          <w:bCs/>
          <w:sz w:val="32"/>
          <w:szCs w:val="32"/>
        </w:rPr>
      </w:pPr>
      <w:r w:rsidRPr="007E6210">
        <w:rPr>
          <w:b w:val="0"/>
          <w:bCs/>
          <w:noProof/>
          <w:sz w:val="32"/>
          <w:szCs w:val="32"/>
          <w:lang w:eastAsia="de-DE"/>
        </w:rPr>
        <mc:AlternateContent>
          <mc:Choice Requires="wps">
            <w:drawing>
              <wp:anchor distT="45720" distB="45720" distL="114300" distR="114300" simplePos="0" relativeHeight="251764736" behindDoc="0" locked="0" layoutInCell="1" allowOverlap="1" wp14:anchorId="37D0E42B" wp14:editId="2B7A2641">
                <wp:simplePos x="0" y="0"/>
                <wp:positionH relativeFrom="margin">
                  <wp:align>right</wp:align>
                </wp:positionH>
                <wp:positionV relativeFrom="paragraph">
                  <wp:posOffset>142240</wp:posOffset>
                </wp:positionV>
                <wp:extent cx="2243455" cy="1762125"/>
                <wp:effectExtent l="0" t="0" r="4445" b="9525"/>
                <wp:wrapSquare wrapText="bothSides"/>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762125"/>
                        </a:xfrm>
                        <a:prstGeom prst="rect">
                          <a:avLst/>
                        </a:prstGeom>
                        <a:solidFill>
                          <a:srgbClr val="E7E6E6"/>
                        </a:solidFill>
                        <a:ln w="9525">
                          <a:noFill/>
                          <a:miter lim="800000"/>
                          <a:headEnd/>
                          <a:tailEnd/>
                        </a:ln>
                      </wps:spPr>
                      <wps:txbx>
                        <w:txbxContent>
                          <w:p w14:paraId="5A91BD99" w14:textId="767C5E72" w:rsidR="007E6210" w:rsidRDefault="00F91974" w:rsidP="007E6210">
                            <w:pPr>
                              <w:rPr>
                                <w:sz w:val="20"/>
                                <w:szCs w:val="20"/>
                              </w:rPr>
                            </w:pPr>
                            <w:r>
                              <w:rPr>
                                <w:sz w:val="20"/>
                                <w:szCs w:val="20"/>
                              </w:rPr>
                              <w:t>Anmerkungen (ggf. Prognose):</w:t>
                            </w:r>
                          </w:p>
                          <w:p w14:paraId="1C4031BA" w14:textId="65C07F37" w:rsidR="00F91974" w:rsidRDefault="00F91974" w:rsidP="007E6210">
                            <w:pPr>
                              <w:rPr>
                                <w:sz w:val="20"/>
                                <w:szCs w:val="20"/>
                              </w:rPr>
                            </w:pPr>
                          </w:p>
                          <w:p w14:paraId="5828E4CF" w14:textId="2069D772" w:rsidR="00F91974" w:rsidRDefault="00F91974" w:rsidP="00F91974">
                            <w:pPr>
                              <w:rPr>
                                <w:sz w:val="20"/>
                                <w:szCs w:val="20"/>
                              </w:rPr>
                            </w:pPr>
                            <w:r>
                              <w:rPr>
                                <w:sz w:val="20"/>
                                <w:szCs w:val="20"/>
                              </w:rPr>
                              <w:t>________________________________</w:t>
                            </w:r>
                          </w:p>
                          <w:p w14:paraId="33DED030" w14:textId="77777777" w:rsidR="00F91974" w:rsidRDefault="00F91974" w:rsidP="00F91974">
                            <w:pPr>
                              <w:rPr>
                                <w:sz w:val="20"/>
                                <w:szCs w:val="20"/>
                              </w:rPr>
                            </w:pPr>
                          </w:p>
                          <w:p w14:paraId="05E58600" w14:textId="46EA7C33" w:rsidR="00F91974" w:rsidRDefault="00F91974" w:rsidP="00F91974">
                            <w:pPr>
                              <w:rPr>
                                <w:sz w:val="20"/>
                                <w:szCs w:val="20"/>
                              </w:rPr>
                            </w:pPr>
                            <w:r>
                              <w:rPr>
                                <w:sz w:val="20"/>
                                <w:szCs w:val="20"/>
                              </w:rPr>
                              <w:t>________________________________</w:t>
                            </w:r>
                          </w:p>
                          <w:p w14:paraId="51526931" w14:textId="77777777" w:rsidR="00F91974" w:rsidRDefault="00F91974" w:rsidP="00F91974">
                            <w:pPr>
                              <w:rPr>
                                <w:sz w:val="20"/>
                                <w:szCs w:val="20"/>
                              </w:rPr>
                            </w:pPr>
                          </w:p>
                          <w:p w14:paraId="619A69AB" w14:textId="31E4841C" w:rsidR="00F91974" w:rsidRDefault="00F91974" w:rsidP="00F91974">
                            <w:pPr>
                              <w:rPr>
                                <w:sz w:val="20"/>
                                <w:szCs w:val="20"/>
                              </w:rPr>
                            </w:pPr>
                            <w:r>
                              <w:rPr>
                                <w:sz w:val="20"/>
                                <w:szCs w:val="20"/>
                              </w:rPr>
                              <w:t>________________________________</w:t>
                            </w:r>
                          </w:p>
                          <w:p w14:paraId="7BD4C266" w14:textId="77777777" w:rsidR="00F91974" w:rsidRDefault="00F91974" w:rsidP="00F91974">
                            <w:pPr>
                              <w:rPr>
                                <w:sz w:val="20"/>
                                <w:szCs w:val="20"/>
                              </w:rPr>
                            </w:pPr>
                          </w:p>
                          <w:p w14:paraId="2C32B7DF" w14:textId="77777777" w:rsidR="00F91974" w:rsidRDefault="00F91974" w:rsidP="00F91974">
                            <w:pPr>
                              <w:rPr>
                                <w:sz w:val="20"/>
                                <w:szCs w:val="20"/>
                              </w:rPr>
                            </w:pPr>
                            <w:r>
                              <w:rPr>
                                <w:sz w:val="20"/>
                                <w:szCs w:val="20"/>
                              </w:rPr>
                              <w:t>____________________________________</w:t>
                            </w:r>
                          </w:p>
                          <w:p w14:paraId="24DD483C" w14:textId="77777777" w:rsidR="00F91974" w:rsidRPr="00D07410" w:rsidRDefault="00F91974" w:rsidP="007E621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E42B" id="_x0000_s1032" type="#_x0000_t202" style="position:absolute;left:0;text-align:left;margin-left:125.45pt;margin-top:11.2pt;width:176.65pt;height:138.7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" fillcolor="#e7e6e6" stroked="f">
                <v:textbox>
                  <w:txbxContent>
                    <w:p w14:paraId="5A91BD99" w14:textId="767C5E72" w:rsidR="007E6210" w:rsidRDefault="00F91974" w:rsidP="007E6210">
                      <w:pPr>
                        <w:rPr>
                          <w:sz w:val="20"/>
                          <w:szCs w:val="20"/>
                        </w:rPr>
                      </w:pPr>
                      <w:r>
                        <w:rPr>
                          <w:sz w:val="20"/>
                          <w:szCs w:val="20"/>
                        </w:rPr>
                        <w:t>Anmerkungen (ggf. Prognose):</w:t>
                      </w:r>
                    </w:p>
                    <w:p w14:paraId="1C4031BA" w14:textId="65C07F37" w:rsidR="00F91974" w:rsidRDefault="00F91974" w:rsidP="007E6210">
                      <w:pPr>
                        <w:rPr>
                          <w:sz w:val="20"/>
                          <w:szCs w:val="20"/>
                        </w:rPr>
                      </w:pPr>
                    </w:p>
                    <w:p w14:paraId="5828E4CF" w14:textId="2069D772" w:rsidR="00F91974" w:rsidRDefault="00F91974" w:rsidP="00F91974">
                      <w:pPr>
                        <w:rPr>
                          <w:sz w:val="20"/>
                          <w:szCs w:val="20"/>
                        </w:rPr>
                      </w:pPr>
                      <w:r>
                        <w:rPr>
                          <w:sz w:val="20"/>
                          <w:szCs w:val="20"/>
                        </w:rPr>
                        <w:t>________________________________</w:t>
                      </w:r>
                    </w:p>
                    <w:p w14:paraId="33DED030" w14:textId="77777777" w:rsidR="00F91974" w:rsidRDefault="00F91974" w:rsidP="00F91974">
                      <w:pPr>
                        <w:rPr>
                          <w:sz w:val="20"/>
                          <w:szCs w:val="20"/>
                        </w:rPr>
                      </w:pPr>
                    </w:p>
                    <w:p w14:paraId="05E58600" w14:textId="46EA7C33" w:rsidR="00F91974" w:rsidRDefault="00F91974" w:rsidP="00F91974">
                      <w:pPr>
                        <w:rPr>
                          <w:sz w:val="20"/>
                          <w:szCs w:val="20"/>
                        </w:rPr>
                      </w:pPr>
                      <w:r>
                        <w:rPr>
                          <w:sz w:val="20"/>
                          <w:szCs w:val="20"/>
                        </w:rPr>
                        <w:t>________________________________</w:t>
                      </w:r>
                    </w:p>
                    <w:p w14:paraId="51526931" w14:textId="77777777" w:rsidR="00F91974" w:rsidRDefault="00F91974" w:rsidP="00F91974">
                      <w:pPr>
                        <w:rPr>
                          <w:sz w:val="20"/>
                          <w:szCs w:val="20"/>
                        </w:rPr>
                      </w:pPr>
                    </w:p>
                    <w:p w14:paraId="619A69AB" w14:textId="31E4841C" w:rsidR="00F91974" w:rsidRDefault="00F91974" w:rsidP="00F91974">
                      <w:pPr>
                        <w:rPr>
                          <w:sz w:val="20"/>
                          <w:szCs w:val="20"/>
                        </w:rPr>
                      </w:pPr>
                      <w:r>
                        <w:rPr>
                          <w:sz w:val="20"/>
                          <w:szCs w:val="20"/>
                        </w:rPr>
                        <w:t>________________________________</w:t>
                      </w:r>
                    </w:p>
                    <w:p w14:paraId="7BD4C266" w14:textId="77777777" w:rsidR="00F91974" w:rsidRDefault="00F91974" w:rsidP="00F91974">
                      <w:pPr>
                        <w:rPr>
                          <w:sz w:val="20"/>
                          <w:szCs w:val="20"/>
                        </w:rPr>
                      </w:pPr>
                    </w:p>
                    <w:p w14:paraId="2C32B7DF" w14:textId="77777777" w:rsidR="00F91974" w:rsidRDefault="00F91974" w:rsidP="00F91974">
                      <w:pPr>
                        <w:rPr>
                          <w:sz w:val="20"/>
                          <w:szCs w:val="20"/>
                        </w:rPr>
                      </w:pPr>
                      <w:r>
                        <w:rPr>
                          <w:sz w:val="20"/>
                          <w:szCs w:val="20"/>
                        </w:rPr>
                        <w:t>____________________________________</w:t>
                      </w:r>
                    </w:p>
                    <w:p w14:paraId="24DD483C" w14:textId="77777777" w:rsidR="00F91974" w:rsidRPr="00D07410" w:rsidRDefault="00F91974" w:rsidP="007E6210">
                      <w:pPr>
                        <w:rPr>
                          <w:sz w:val="20"/>
                          <w:szCs w:val="20"/>
                        </w:rPr>
                      </w:pPr>
                    </w:p>
                  </w:txbxContent>
                </v:textbox>
                <w10:wrap type="square" anchorx="margin"/>
              </v:shape>
            </w:pict>
          </mc:Fallback>
        </mc:AlternateContent>
      </w:r>
      <w:r w:rsidR="007E6210">
        <w:rPr>
          <w:b w:val="0"/>
          <w:bCs/>
          <w:noProof/>
          <w:sz w:val="32"/>
          <w:szCs w:val="32"/>
          <w:lang w:eastAsia="de-DE"/>
        </w:rPr>
        <mc:AlternateContent>
          <mc:Choice Requires="wps">
            <w:drawing>
              <wp:anchor distT="0" distB="0" distL="114300" distR="114300" simplePos="0" relativeHeight="251755520" behindDoc="0" locked="0" layoutInCell="1" allowOverlap="1" wp14:anchorId="4229C7FD" wp14:editId="57EA1711">
                <wp:simplePos x="0" y="0"/>
                <wp:positionH relativeFrom="column">
                  <wp:posOffset>497774</wp:posOffset>
                </wp:positionH>
                <wp:positionV relativeFrom="paragraph">
                  <wp:posOffset>45520</wp:posOffset>
                </wp:positionV>
                <wp:extent cx="182880" cy="178068"/>
                <wp:effectExtent l="0" t="0" r="26670" b="12700"/>
                <wp:wrapNone/>
                <wp:docPr id="233" name="Flussdiagramm: Verbinder 23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184C1" id="Flussdiagramm: Verbinder 233" o:spid="_x0000_s1026" type="#_x0000_t120" style="position:absolute;margin-left:39.2pt;margin-top:3.6pt;width:14.4pt;height:1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" fillcolor="white [3201]" strokecolor="#34aba2 [3209]" strokeweight="2pt"/>
            </w:pict>
          </mc:Fallback>
        </mc:AlternateContent>
      </w:r>
      <w:r w:rsidR="007E6210">
        <w:rPr>
          <w:b w:val="0"/>
          <w:bCs/>
          <w:noProof/>
          <w:sz w:val="32"/>
          <w:szCs w:val="32"/>
          <w:lang w:eastAsia="de-DE"/>
        </w:rPr>
        <mc:AlternateContent>
          <mc:Choice Requires="wps">
            <w:drawing>
              <wp:anchor distT="0" distB="0" distL="114300" distR="114300" simplePos="0" relativeHeight="251756544" behindDoc="0" locked="0" layoutInCell="1" allowOverlap="1" wp14:anchorId="4A83BF11" wp14:editId="3B45CB7D">
                <wp:simplePos x="0" y="0"/>
                <wp:positionH relativeFrom="column">
                  <wp:posOffset>1549133</wp:posOffset>
                </wp:positionH>
                <wp:positionV relativeFrom="paragraph">
                  <wp:posOffset>42612</wp:posOffset>
                </wp:positionV>
                <wp:extent cx="182880" cy="178068"/>
                <wp:effectExtent l="0" t="0" r="26670" b="12700"/>
                <wp:wrapNone/>
                <wp:docPr id="234" name="Flussdiagramm: Verbinder 23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29230" id="Flussdiagramm: Verbinder 234" o:spid="_x0000_s1026" type="#_x0000_t120" style="position:absolute;margin-left:122pt;margin-top:3.35pt;width:14.4pt;height:1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rDm4CngCAAAyBQAADgAAAAAA&#10;AAAAAAAAAAAuAgAAZHJzL2Uyb0RvYy54bWxQSwECLQAUAAYACAAAACEAqYxeldoAAAAIAQAADwAA&#10;AAAAAAAAAAAAAADSBAAAZHJzL2Rvd25yZXYueG1sUEsFBgAAAAAEAAQA8wAAANkFAAAAAA==&#10;" fillcolor="white [3201]" strokecolor="#34aba2 [3209]" strokeweight="2pt"/>
            </w:pict>
          </mc:Fallback>
        </mc:AlternateContent>
      </w:r>
      <w:r w:rsidR="007E6210">
        <w:rPr>
          <w:b w:val="0"/>
          <w:bCs/>
          <w:sz w:val="32"/>
          <w:szCs w:val="32"/>
        </w:rPr>
        <w:t xml:space="preserve">      JA                   NEIN</w:t>
      </w:r>
    </w:p>
    <w:p w14:paraId="0788482C" w14:textId="20F2E360" w:rsidR="007E6210" w:rsidRDefault="007E6210" w:rsidP="007E6210">
      <w:pPr>
        <w:rPr>
          <w:b w:val="0"/>
          <w:bCs/>
          <w:sz w:val="32"/>
          <w:szCs w:val="32"/>
        </w:rPr>
      </w:pPr>
    </w:p>
    <w:p w14:paraId="12457E2E" w14:textId="6150BA26" w:rsidR="007E6210" w:rsidRPr="007E6210" w:rsidRDefault="007E6210" w:rsidP="007E6210">
      <w:pPr>
        <w:rPr>
          <w:sz w:val="24"/>
          <w:szCs w:val="24"/>
        </w:rPr>
      </w:pPr>
      <w:r w:rsidRPr="007E6210">
        <w:rPr>
          <w:sz w:val="24"/>
          <w:szCs w:val="24"/>
        </w:rPr>
        <w:t>4. Invasive Beatmung erwünscht</w:t>
      </w:r>
    </w:p>
    <w:p w14:paraId="0F06550C" w14:textId="793E3510" w:rsidR="007E6210" w:rsidRDefault="007E6210" w:rsidP="007E62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57568" behindDoc="0" locked="0" layoutInCell="1" allowOverlap="1" wp14:anchorId="7F9C4BDB" wp14:editId="116DB29D">
                <wp:simplePos x="0" y="0"/>
                <wp:positionH relativeFrom="column">
                  <wp:posOffset>497774</wp:posOffset>
                </wp:positionH>
                <wp:positionV relativeFrom="paragraph">
                  <wp:posOffset>45520</wp:posOffset>
                </wp:positionV>
                <wp:extent cx="182880" cy="178068"/>
                <wp:effectExtent l="0" t="0" r="26670" b="12700"/>
                <wp:wrapNone/>
                <wp:docPr id="235" name="Flussdiagramm: Verbinder 23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76C94" id="Flussdiagramm: Verbinder 235" o:spid="_x0000_s1026" type="#_x0000_t120" style="position:absolute;margin-left:39.2pt;margin-top:3.6pt;width:14.4pt;height:1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58592" behindDoc="0" locked="0" layoutInCell="1" allowOverlap="1" wp14:anchorId="4EB79F85" wp14:editId="756F89E1">
                <wp:simplePos x="0" y="0"/>
                <wp:positionH relativeFrom="column">
                  <wp:posOffset>1549133</wp:posOffset>
                </wp:positionH>
                <wp:positionV relativeFrom="paragraph">
                  <wp:posOffset>42612</wp:posOffset>
                </wp:positionV>
                <wp:extent cx="182880" cy="178068"/>
                <wp:effectExtent l="0" t="0" r="26670" b="12700"/>
                <wp:wrapNone/>
                <wp:docPr id="236" name="Flussdiagramm: Verbinder 236"/>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E0BBB" id="Flussdiagramm: Verbinder 236" o:spid="_x0000_s1026" type="#_x0000_t120" style="position:absolute;margin-left:122pt;margin-top:3.35pt;width:14.4pt;height:1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Ij3Mpx5AgAAMgUAAA4AAAAA&#10;AAAAAAAAAAAALgIAAGRycy9lMm9Eb2MueG1sUEsBAi0AFAAGAAgAAAAhAKmMXpXaAAAACAEAAA8A&#10;AAAAAAAAAAAAAAAA0wQAAGRycy9kb3ducmV2LnhtbFBLBQYAAAAABAAEAPMAAADaBQAAAAA=&#10;" fillcolor="white [3201]" strokecolor="#34aba2 [3209]" strokeweight="2pt"/>
            </w:pict>
          </mc:Fallback>
        </mc:AlternateContent>
      </w:r>
      <w:r>
        <w:rPr>
          <w:b w:val="0"/>
          <w:bCs/>
          <w:sz w:val="32"/>
          <w:szCs w:val="32"/>
        </w:rPr>
        <w:t xml:space="preserve">      JA                   NEIN</w:t>
      </w:r>
    </w:p>
    <w:p w14:paraId="00F978E4" w14:textId="575DBAB9" w:rsidR="007E6210" w:rsidRDefault="007E6210" w:rsidP="007E6210">
      <w:pPr>
        <w:pStyle w:val="Listenabsatz"/>
        <w:rPr>
          <w:b w:val="0"/>
          <w:bCs/>
          <w:sz w:val="32"/>
          <w:szCs w:val="32"/>
        </w:rPr>
      </w:pPr>
    </w:p>
    <w:p w14:paraId="7D9F79E6" w14:textId="77777777" w:rsidR="007E6210" w:rsidRPr="007E6210" w:rsidRDefault="007E6210" w:rsidP="007E6210">
      <w:pPr>
        <w:rPr>
          <w:sz w:val="24"/>
          <w:szCs w:val="24"/>
        </w:rPr>
      </w:pPr>
      <w:r w:rsidRPr="007E6210">
        <w:rPr>
          <w:sz w:val="24"/>
          <w:szCs w:val="24"/>
        </w:rPr>
        <w:t>5. Patientenverfügung liegt vor</w:t>
      </w:r>
    </w:p>
    <w:p w14:paraId="68577D29" w14:textId="7A24FCCD" w:rsidR="00105C0B" w:rsidRDefault="007E6210" w:rsidP="00105C0B">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59616" behindDoc="0" locked="0" layoutInCell="1" allowOverlap="1" wp14:anchorId="53097167" wp14:editId="4B425D55">
                <wp:simplePos x="0" y="0"/>
                <wp:positionH relativeFrom="column">
                  <wp:posOffset>497774</wp:posOffset>
                </wp:positionH>
                <wp:positionV relativeFrom="paragraph">
                  <wp:posOffset>45520</wp:posOffset>
                </wp:positionV>
                <wp:extent cx="182880" cy="178068"/>
                <wp:effectExtent l="0" t="0" r="26670" b="12700"/>
                <wp:wrapNone/>
                <wp:docPr id="237" name="Flussdiagramm: Verbinder 237"/>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217AA" id="Flussdiagramm: Verbinder 237" o:spid="_x0000_s1026" type="#_x0000_t120" style="position:absolute;margin-left:39.2pt;margin-top:3.6pt;width:14.4pt;height:1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JqQd9d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60640" behindDoc="0" locked="0" layoutInCell="1" allowOverlap="1" wp14:anchorId="1FFBBFCF" wp14:editId="17FA1EF9">
                <wp:simplePos x="0" y="0"/>
                <wp:positionH relativeFrom="column">
                  <wp:posOffset>1549133</wp:posOffset>
                </wp:positionH>
                <wp:positionV relativeFrom="paragraph">
                  <wp:posOffset>42612</wp:posOffset>
                </wp:positionV>
                <wp:extent cx="182880" cy="178068"/>
                <wp:effectExtent l="0" t="0" r="26670" b="12700"/>
                <wp:wrapNone/>
                <wp:docPr id="238" name="Flussdiagramm: Verbinder 238"/>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75439C" id="Flussdiagramm: Verbinder 238" o:spid="_x0000_s1026" type="#_x0000_t120" style="position:absolute;margin-left:122pt;margin-top:3.35pt;width:14.4pt;height:1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" fillcolor="white [3201]" strokecolor="#34aba2 [3209]" strokeweight="2pt"/>
            </w:pict>
          </mc:Fallback>
        </mc:AlternateContent>
      </w:r>
      <w:r>
        <w:rPr>
          <w:b w:val="0"/>
          <w:bCs/>
          <w:sz w:val="32"/>
          <w:szCs w:val="32"/>
        </w:rPr>
        <w:t xml:space="preserve">      JA                   N</w:t>
      </w:r>
      <w:r w:rsidR="00105C0B">
        <w:rPr>
          <w:b w:val="0"/>
          <w:bCs/>
          <w:sz w:val="32"/>
          <w:szCs w:val="32"/>
        </w:rPr>
        <w:t>EIN</w:t>
      </w:r>
    </w:p>
    <w:p w14:paraId="780349B1" w14:textId="312F0A01" w:rsidR="008C6DBE" w:rsidRDefault="008C6DBE" w:rsidP="00105C0B">
      <w:pPr>
        <w:pStyle w:val="Listenabsatz"/>
        <w:rPr>
          <w:b w:val="0"/>
          <w:bCs/>
          <w:sz w:val="32"/>
          <w:szCs w:val="32"/>
        </w:rPr>
      </w:pPr>
    </w:p>
    <w:p w14:paraId="749FA832" w14:textId="77777777" w:rsidR="008C6DBE" w:rsidRDefault="008C6DBE" w:rsidP="00105C0B">
      <w:pPr>
        <w:pStyle w:val="Listenabsatz"/>
        <w:rPr>
          <w:b w:val="0"/>
          <w:bCs/>
          <w:sz w:val="32"/>
          <w:szCs w:val="32"/>
        </w:rPr>
      </w:pPr>
    </w:p>
    <w:p w14:paraId="2BD88021" w14:textId="31FB6465" w:rsidR="008C6DBE" w:rsidRPr="00805B27" w:rsidRDefault="008C6DBE" w:rsidP="008C6DBE">
      <w:pPr>
        <w:rPr>
          <w:b w:val="0"/>
          <w:bCs/>
          <w:sz w:val="20"/>
          <w:szCs w:val="20"/>
        </w:rPr>
      </w:pPr>
      <w:r w:rsidRPr="00805B27">
        <w:rPr>
          <w:b w:val="0"/>
          <w:bCs/>
          <w:sz w:val="20"/>
          <w:szCs w:val="20"/>
        </w:rPr>
        <w:t>________________________________________________</w:t>
      </w:r>
      <w:r>
        <w:rPr>
          <w:b w:val="0"/>
          <w:bCs/>
          <w:sz w:val="20"/>
          <w:szCs w:val="20"/>
        </w:rPr>
        <w:t xml:space="preserve">           _______________________________________________</w:t>
      </w:r>
    </w:p>
    <w:p w14:paraId="7E2B6251" w14:textId="25A8CD6B" w:rsidR="00105C0B" w:rsidRPr="008C6DBE" w:rsidRDefault="008C6DBE" w:rsidP="008C6DBE">
      <w:pPr>
        <w:rPr>
          <w:b w:val="0"/>
          <w:bCs/>
          <w:sz w:val="32"/>
          <w:szCs w:val="32"/>
        </w:rPr>
      </w:pPr>
      <w:r w:rsidRPr="00D60097">
        <w:rPr>
          <w:noProof/>
          <w:sz w:val="32"/>
          <w:szCs w:val="32"/>
          <w:lang w:eastAsia="de-DE"/>
        </w:rPr>
        <mc:AlternateContent>
          <mc:Choice Requires="wps">
            <w:drawing>
              <wp:anchor distT="45720" distB="45720" distL="114300" distR="114300" simplePos="0" relativeHeight="251774976" behindDoc="0" locked="0" layoutInCell="1" allowOverlap="1" wp14:anchorId="28CE66E9" wp14:editId="35AC4AAB">
                <wp:simplePos x="0" y="0"/>
                <wp:positionH relativeFrom="margin">
                  <wp:align>right</wp:align>
                </wp:positionH>
                <wp:positionV relativeFrom="paragraph">
                  <wp:posOffset>222134</wp:posOffset>
                </wp:positionV>
                <wp:extent cx="3032760" cy="1450975"/>
                <wp:effectExtent l="0" t="0" r="0" b="0"/>
                <wp:wrapSquare wrapText="bothSides"/>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451371"/>
                        </a:xfrm>
                        <a:prstGeom prst="rect">
                          <a:avLst/>
                        </a:prstGeom>
                        <a:solidFill>
                          <a:srgbClr val="E7E6E6"/>
                        </a:solidFill>
                        <a:ln w="9525">
                          <a:noFill/>
                          <a:miter lim="800000"/>
                          <a:headEnd/>
                          <a:tailEnd/>
                        </a:ln>
                      </wps:spPr>
                      <wps:txbx>
                        <w:txbxContent>
                          <w:p w14:paraId="52D72BFF" w14:textId="7DF42BB8" w:rsidR="00D60097" w:rsidRPr="00D60097" w:rsidRDefault="00D60097" w:rsidP="00D60097">
                            <w:pPr>
                              <w:rPr>
                                <w:szCs w:val="28"/>
                              </w:rPr>
                            </w:pPr>
                            <w:r>
                              <w:rPr>
                                <w:szCs w:val="28"/>
                              </w:rPr>
                              <w:t>Betreuer/Bevollmächtigter</w:t>
                            </w:r>
                            <w:r w:rsidR="00633303">
                              <w:rPr>
                                <w:szCs w:val="28"/>
                              </w:rPr>
                              <w:t>:</w:t>
                            </w:r>
                          </w:p>
                          <w:p w14:paraId="23BFB399" w14:textId="77777777" w:rsidR="00D60097" w:rsidRDefault="00D60097" w:rsidP="00D60097">
                            <w:pPr>
                              <w:rPr>
                                <w:sz w:val="20"/>
                                <w:szCs w:val="20"/>
                              </w:rPr>
                            </w:pPr>
                          </w:p>
                          <w:p w14:paraId="0C59C5E2" w14:textId="77777777" w:rsidR="00D60097" w:rsidRDefault="00D60097" w:rsidP="00D60097">
                            <w:pPr>
                              <w:rPr>
                                <w:sz w:val="20"/>
                                <w:szCs w:val="20"/>
                              </w:rPr>
                            </w:pPr>
                            <w:r>
                              <w:rPr>
                                <w:sz w:val="20"/>
                                <w:szCs w:val="20"/>
                              </w:rPr>
                              <w:t>____________________________________________</w:t>
                            </w:r>
                          </w:p>
                          <w:p w14:paraId="6B0925A6" w14:textId="77777777" w:rsidR="00D60097" w:rsidRPr="00D60097" w:rsidRDefault="00D60097" w:rsidP="00D60097">
                            <w:pPr>
                              <w:rPr>
                                <w:sz w:val="16"/>
                                <w:szCs w:val="16"/>
                              </w:rPr>
                            </w:pPr>
                            <w:r w:rsidRPr="00D60097">
                              <w:rPr>
                                <w:sz w:val="16"/>
                                <w:szCs w:val="16"/>
                              </w:rPr>
                              <w:t>NAME</w:t>
                            </w:r>
                          </w:p>
                          <w:p w14:paraId="58F63422" w14:textId="77777777" w:rsidR="00D60097" w:rsidRDefault="00D60097" w:rsidP="00D60097">
                            <w:pPr>
                              <w:rPr>
                                <w:sz w:val="20"/>
                                <w:szCs w:val="20"/>
                              </w:rPr>
                            </w:pPr>
                            <w:r>
                              <w:rPr>
                                <w:sz w:val="20"/>
                                <w:szCs w:val="20"/>
                              </w:rPr>
                              <w:t>____________________________________________</w:t>
                            </w:r>
                          </w:p>
                          <w:p w14:paraId="783AECAA" w14:textId="77777777" w:rsidR="00D60097" w:rsidRDefault="00D60097" w:rsidP="00D60097">
                            <w:pPr>
                              <w:rPr>
                                <w:sz w:val="20"/>
                                <w:szCs w:val="20"/>
                              </w:rPr>
                            </w:pPr>
                            <w:r w:rsidRPr="00D60097">
                              <w:rPr>
                                <w:sz w:val="16"/>
                                <w:szCs w:val="16"/>
                              </w:rPr>
                              <w:t>TELEFONNUMMER</w:t>
                            </w:r>
                          </w:p>
                          <w:p w14:paraId="079640AE" w14:textId="77777777" w:rsidR="00D60097" w:rsidRDefault="00D60097" w:rsidP="00D60097">
                            <w:pPr>
                              <w:rPr>
                                <w:sz w:val="20"/>
                                <w:szCs w:val="20"/>
                              </w:rPr>
                            </w:pPr>
                            <w:r>
                              <w:rPr>
                                <w:sz w:val="20"/>
                                <w:szCs w:val="20"/>
                              </w:rPr>
                              <w:t>____________________________________________</w:t>
                            </w:r>
                          </w:p>
                          <w:p w14:paraId="2A3BFDB2" w14:textId="3CEA5E7B" w:rsidR="00D60097" w:rsidRPr="00D60097" w:rsidRDefault="00D60097" w:rsidP="00D60097">
                            <w:pPr>
                              <w:rPr>
                                <w:sz w:val="16"/>
                                <w:szCs w:val="16"/>
                              </w:rPr>
                            </w:pPr>
                            <w:r w:rsidRPr="00D60097">
                              <w:rPr>
                                <w:sz w:val="16"/>
                                <w:szCs w:val="16"/>
                              </w:rPr>
                              <w:t xml:space="preserve">DATUM/UNTERSCHRIFT </w:t>
                            </w:r>
                            <w:r w:rsidR="00105C0B">
                              <w:rPr>
                                <w:sz w:val="16"/>
                                <w:szCs w:val="16"/>
                              </w:rPr>
                              <w:t>BETREUER/BEVOLLMÄCHTIGTER</w:t>
                            </w:r>
                          </w:p>
                          <w:p w14:paraId="2127300B" w14:textId="2E8B8F16" w:rsidR="00D60097" w:rsidRDefault="00D60097" w:rsidP="00D60097">
                            <w:pPr>
                              <w:rPr>
                                <w:sz w:val="20"/>
                                <w:szCs w:val="20"/>
                              </w:rPr>
                            </w:pPr>
                            <w:r>
                              <w:rPr>
                                <w:sz w:val="20"/>
                                <w:szCs w:val="20"/>
                              </w:rPr>
                              <w:t>____________________________________________</w:t>
                            </w:r>
                          </w:p>
                          <w:p w14:paraId="776AE87D" w14:textId="77777777" w:rsidR="00D60097" w:rsidRPr="00D07410" w:rsidRDefault="00D60097" w:rsidP="00D6009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66E9" id="_x0000_s1033" type="#_x0000_t202" style="position:absolute;margin-left:187.6pt;margin-top:17.5pt;width:238.8pt;height:114.2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" fillcolor="#e7e6e6" stroked="f">
                <v:textbox>
                  <w:txbxContent>
                    <w:p w14:paraId="52D72BFF" w14:textId="7DF42BB8" w:rsidR="00D60097" w:rsidRPr="00D60097" w:rsidRDefault="00D60097" w:rsidP="00D60097">
                      <w:pPr>
                        <w:rPr>
                          <w:szCs w:val="28"/>
                        </w:rPr>
                      </w:pPr>
                      <w:r>
                        <w:rPr>
                          <w:szCs w:val="28"/>
                        </w:rPr>
                        <w:t>Betreuer/Bevollmächtigter</w:t>
                      </w:r>
                      <w:r w:rsidR="00633303">
                        <w:rPr>
                          <w:szCs w:val="28"/>
                        </w:rPr>
                        <w:t>:</w:t>
                      </w:r>
                    </w:p>
                    <w:p w14:paraId="23BFB399" w14:textId="77777777" w:rsidR="00D60097" w:rsidRDefault="00D60097" w:rsidP="00D60097">
                      <w:pPr>
                        <w:rPr>
                          <w:sz w:val="20"/>
                          <w:szCs w:val="20"/>
                        </w:rPr>
                      </w:pPr>
                    </w:p>
                    <w:p w14:paraId="0C59C5E2" w14:textId="77777777" w:rsidR="00D60097" w:rsidRDefault="00D60097" w:rsidP="00D60097">
                      <w:pPr>
                        <w:rPr>
                          <w:sz w:val="20"/>
                          <w:szCs w:val="20"/>
                        </w:rPr>
                      </w:pPr>
                      <w:r>
                        <w:rPr>
                          <w:sz w:val="20"/>
                          <w:szCs w:val="20"/>
                        </w:rPr>
                        <w:t>____________________________________________</w:t>
                      </w:r>
                    </w:p>
                    <w:p w14:paraId="6B0925A6" w14:textId="77777777" w:rsidR="00D60097" w:rsidRPr="00D60097" w:rsidRDefault="00D60097" w:rsidP="00D60097">
                      <w:pPr>
                        <w:rPr>
                          <w:sz w:val="16"/>
                          <w:szCs w:val="16"/>
                        </w:rPr>
                      </w:pPr>
                      <w:r w:rsidRPr="00D60097">
                        <w:rPr>
                          <w:sz w:val="16"/>
                          <w:szCs w:val="16"/>
                        </w:rPr>
                        <w:t>NAME</w:t>
                      </w:r>
                    </w:p>
                    <w:p w14:paraId="58F63422" w14:textId="77777777" w:rsidR="00D60097" w:rsidRDefault="00D60097" w:rsidP="00D60097">
                      <w:pPr>
                        <w:rPr>
                          <w:sz w:val="20"/>
                          <w:szCs w:val="20"/>
                        </w:rPr>
                      </w:pPr>
                      <w:r>
                        <w:rPr>
                          <w:sz w:val="20"/>
                          <w:szCs w:val="20"/>
                        </w:rPr>
                        <w:t>____________________________________________</w:t>
                      </w:r>
                    </w:p>
                    <w:p w14:paraId="783AECAA" w14:textId="77777777" w:rsidR="00D60097" w:rsidRDefault="00D60097" w:rsidP="00D60097">
                      <w:pPr>
                        <w:rPr>
                          <w:sz w:val="20"/>
                          <w:szCs w:val="20"/>
                        </w:rPr>
                      </w:pPr>
                      <w:r w:rsidRPr="00D60097">
                        <w:rPr>
                          <w:sz w:val="16"/>
                          <w:szCs w:val="16"/>
                        </w:rPr>
                        <w:t>TELEFONNUMMER</w:t>
                      </w:r>
                    </w:p>
                    <w:p w14:paraId="079640AE" w14:textId="77777777" w:rsidR="00D60097" w:rsidRDefault="00D60097" w:rsidP="00D60097">
                      <w:pPr>
                        <w:rPr>
                          <w:sz w:val="20"/>
                          <w:szCs w:val="20"/>
                        </w:rPr>
                      </w:pPr>
                      <w:r>
                        <w:rPr>
                          <w:sz w:val="20"/>
                          <w:szCs w:val="20"/>
                        </w:rPr>
                        <w:t>____________________________________________</w:t>
                      </w:r>
                    </w:p>
                    <w:p w14:paraId="2A3BFDB2" w14:textId="3CEA5E7B" w:rsidR="00D60097" w:rsidRPr="00D60097" w:rsidRDefault="00D60097" w:rsidP="00D60097">
                      <w:pPr>
                        <w:rPr>
                          <w:sz w:val="16"/>
                          <w:szCs w:val="16"/>
                        </w:rPr>
                      </w:pPr>
                      <w:r w:rsidRPr="00D60097">
                        <w:rPr>
                          <w:sz w:val="16"/>
                          <w:szCs w:val="16"/>
                        </w:rPr>
                        <w:t xml:space="preserve">DATUM/UNTERSCHRIFT </w:t>
                      </w:r>
                      <w:r w:rsidR="00105C0B">
                        <w:rPr>
                          <w:sz w:val="16"/>
                          <w:szCs w:val="16"/>
                        </w:rPr>
                        <w:t>BETREUER/BEVOLLMÄCHTIGTER</w:t>
                      </w:r>
                    </w:p>
                    <w:p w14:paraId="2127300B" w14:textId="2E8B8F16" w:rsidR="00D60097" w:rsidRDefault="00D60097" w:rsidP="00D60097">
                      <w:pPr>
                        <w:rPr>
                          <w:sz w:val="20"/>
                          <w:szCs w:val="20"/>
                        </w:rPr>
                      </w:pPr>
                      <w:r>
                        <w:rPr>
                          <w:sz w:val="20"/>
                          <w:szCs w:val="20"/>
                        </w:rPr>
                        <w:t>____________________________________________</w:t>
                      </w:r>
                    </w:p>
                    <w:p w14:paraId="776AE87D" w14:textId="77777777" w:rsidR="00D60097" w:rsidRPr="00D07410" w:rsidRDefault="00D60097" w:rsidP="00D60097">
                      <w:pPr>
                        <w:rPr>
                          <w:sz w:val="20"/>
                          <w:szCs w:val="20"/>
                        </w:rPr>
                      </w:pPr>
                    </w:p>
                  </w:txbxContent>
                </v:textbox>
                <w10:wrap type="square" anchorx="margin"/>
              </v:shape>
            </w:pict>
          </mc:Fallback>
        </mc:AlternateContent>
      </w:r>
      <w:r w:rsidRPr="007E6210">
        <w:rPr>
          <w:noProof/>
          <w:sz w:val="32"/>
          <w:szCs w:val="32"/>
          <w:lang w:eastAsia="de-DE"/>
        </w:rPr>
        <mc:AlternateContent>
          <mc:Choice Requires="wps">
            <w:drawing>
              <wp:anchor distT="45720" distB="45720" distL="114300" distR="114300" simplePos="0" relativeHeight="251772928" behindDoc="0" locked="0" layoutInCell="1" allowOverlap="1" wp14:anchorId="51D7DD98" wp14:editId="3622DDBB">
                <wp:simplePos x="0" y="0"/>
                <wp:positionH relativeFrom="margin">
                  <wp:align>left</wp:align>
                </wp:positionH>
                <wp:positionV relativeFrom="paragraph">
                  <wp:posOffset>225656</wp:posOffset>
                </wp:positionV>
                <wp:extent cx="3042285" cy="1445895"/>
                <wp:effectExtent l="0" t="0" r="5715" b="1905"/>
                <wp:wrapSquare wrapText="bothSides"/>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445895"/>
                        </a:xfrm>
                        <a:prstGeom prst="rect">
                          <a:avLst/>
                        </a:prstGeom>
                        <a:solidFill>
                          <a:srgbClr val="E7E6E6"/>
                        </a:solidFill>
                        <a:ln w="9525">
                          <a:noFill/>
                          <a:miter lim="800000"/>
                          <a:headEnd/>
                          <a:tailEnd/>
                        </a:ln>
                      </wps:spPr>
                      <wps:txbx>
                        <w:txbxContent>
                          <w:p w14:paraId="52BD6EFF" w14:textId="04B83E58" w:rsidR="00D60097" w:rsidRPr="00D60097" w:rsidRDefault="00D60097" w:rsidP="00D60097">
                            <w:pPr>
                              <w:rPr>
                                <w:szCs w:val="28"/>
                              </w:rPr>
                            </w:pPr>
                            <w:r w:rsidRPr="00D60097">
                              <w:rPr>
                                <w:szCs w:val="28"/>
                              </w:rPr>
                              <w:t>Hausarzt:</w:t>
                            </w:r>
                          </w:p>
                          <w:p w14:paraId="4857FF95" w14:textId="77777777" w:rsidR="00D60097" w:rsidRDefault="00D60097" w:rsidP="00D60097">
                            <w:pPr>
                              <w:rPr>
                                <w:sz w:val="20"/>
                                <w:szCs w:val="20"/>
                              </w:rPr>
                            </w:pPr>
                          </w:p>
                          <w:p w14:paraId="72F4D3E3" w14:textId="1935E5FF" w:rsidR="00D60097" w:rsidRDefault="00D60097" w:rsidP="00D60097">
                            <w:pPr>
                              <w:rPr>
                                <w:sz w:val="20"/>
                                <w:szCs w:val="20"/>
                              </w:rPr>
                            </w:pPr>
                            <w:r>
                              <w:rPr>
                                <w:sz w:val="20"/>
                                <w:szCs w:val="20"/>
                              </w:rPr>
                              <w:t>____________________________________________</w:t>
                            </w:r>
                          </w:p>
                          <w:p w14:paraId="3571A6B9" w14:textId="0B49049D" w:rsidR="00D60097" w:rsidRPr="00D60097" w:rsidRDefault="00D60097" w:rsidP="00D60097">
                            <w:pPr>
                              <w:rPr>
                                <w:sz w:val="16"/>
                                <w:szCs w:val="16"/>
                              </w:rPr>
                            </w:pPr>
                            <w:r w:rsidRPr="00D60097">
                              <w:rPr>
                                <w:sz w:val="16"/>
                                <w:szCs w:val="16"/>
                              </w:rPr>
                              <w:t>NAME</w:t>
                            </w:r>
                          </w:p>
                          <w:p w14:paraId="6415D967" w14:textId="7C071532" w:rsidR="00D60097" w:rsidRDefault="00D60097" w:rsidP="00D60097">
                            <w:pPr>
                              <w:rPr>
                                <w:sz w:val="20"/>
                                <w:szCs w:val="20"/>
                              </w:rPr>
                            </w:pPr>
                            <w:r>
                              <w:rPr>
                                <w:sz w:val="20"/>
                                <w:szCs w:val="20"/>
                              </w:rPr>
                              <w:t>____________________________________________</w:t>
                            </w:r>
                          </w:p>
                          <w:p w14:paraId="35422839" w14:textId="7E54C8B8" w:rsidR="00D60097" w:rsidRDefault="00D60097" w:rsidP="00D60097">
                            <w:pPr>
                              <w:rPr>
                                <w:sz w:val="20"/>
                                <w:szCs w:val="20"/>
                              </w:rPr>
                            </w:pPr>
                            <w:r w:rsidRPr="00D60097">
                              <w:rPr>
                                <w:sz w:val="16"/>
                                <w:szCs w:val="16"/>
                              </w:rPr>
                              <w:t>TELEFONNUMMER</w:t>
                            </w:r>
                          </w:p>
                          <w:p w14:paraId="460DEA73" w14:textId="415A2174" w:rsidR="00D60097" w:rsidRDefault="00D60097" w:rsidP="00D60097">
                            <w:pPr>
                              <w:rPr>
                                <w:sz w:val="20"/>
                                <w:szCs w:val="20"/>
                              </w:rPr>
                            </w:pPr>
                            <w:r>
                              <w:rPr>
                                <w:sz w:val="20"/>
                                <w:szCs w:val="20"/>
                              </w:rPr>
                              <w:t>____________________________________________</w:t>
                            </w:r>
                          </w:p>
                          <w:p w14:paraId="1EE80C28" w14:textId="271F1027" w:rsidR="00D60097" w:rsidRPr="00D60097" w:rsidRDefault="00D60097" w:rsidP="00D60097">
                            <w:pPr>
                              <w:rPr>
                                <w:sz w:val="16"/>
                                <w:szCs w:val="16"/>
                              </w:rPr>
                            </w:pPr>
                            <w:r w:rsidRPr="00D60097">
                              <w:rPr>
                                <w:sz w:val="16"/>
                                <w:szCs w:val="16"/>
                              </w:rPr>
                              <w:t>DATUM/UNTERSCHRIFT HAUSARZT</w:t>
                            </w:r>
                          </w:p>
                          <w:p w14:paraId="47270DDB" w14:textId="69D774F3" w:rsidR="00D60097" w:rsidRDefault="00D60097" w:rsidP="00D60097">
                            <w:pPr>
                              <w:rPr>
                                <w:sz w:val="20"/>
                                <w:szCs w:val="20"/>
                              </w:rPr>
                            </w:pPr>
                            <w:r>
                              <w:rPr>
                                <w:sz w:val="20"/>
                                <w:szCs w:val="20"/>
                              </w:rPr>
                              <w:t>____________________________________________</w:t>
                            </w:r>
                          </w:p>
                          <w:p w14:paraId="404B74A8" w14:textId="77777777" w:rsidR="00D60097" w:rsidRPr="00D07410" w:rsidRDefault="00D60097" w:rsidP="00D6009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7DD98" id="_x0000_s1034" type="#_x0000_t202" style="position:absolute;margin-left:0;margin-top:17.75pt;width:239.55pt;height:113.85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" fillcolor="#e7e6e6" stroked="f">
                <v:textbox>
                  <w:txbxContent>
                    <w:p w14:paraId="52BD6EFF" w14:textId="04B83E58" w:rsidR="00D60097" w:rsidRPr="00D60097" w:rsidRDefault="00D60097" w:rsidP="00D60097">
                      <w:pPr>
                        <w:rPr>
                          <w:szCs w:val="28"/>
                        </w:rPr>
                      </w:pPr>
                      <w:r w:rsidRPr="00D60097">
                        <w:rPr>
                          <w:szCs w:val="28"/>
                        </w:rPr>
                        <w:t>Hausarzt:</w:t>
                      </w:r>
                    </w:p>
                    <w:p w14:paraId="4857FF95" w14:textId="77777777" w:rsidR="00D60097" w:rsidRDefault="00D60097" w:rsidP="00D60097">
                      <w:pPr>
                        <w:rPr>
                          <w:sz w:val="20"/>
                          <w:szCs w:val="20"/>
                        </w:rPr>
                      </w:pPr>
                    </w:p>
                    <w:p w14:paraId="72F4D3E3" w14:textId="1935E5FF" w:rsidR="00D60097" w:rsidRDefault="00D60097" w:rsidP="00D60097">
                      <w:pPr>
                        <w:rPr>
                          <w:sz w:val="20"/>
                          <w:szCs w:val="20"/>
                        </w:rPr>
                      </w:pPr>
                      <w:r>
                        <w:rPr>
                          <w:sz w:val="20"/>
                          <w:szCs w:val="20"/>
                        </w:rPr>
                        <w:t>____________________________________________</w:t>
                      </w:r>
                    </w:p>
                    <w:p w14:paraId="3571A6B9" w14:textId="0B49049D" w:rsidR="00D60097" w:rsidRPr="00D60097" w:rsidRDefault="00D60097" w:rsidP="00D60097">
                      <w:pPr>
                        <w:rPr>
                          <w:sz w:val="16"/>
                          <w:szCs w:val="16"/>
                        </w:rPr>
                      </w:pPr>
                      <w:r w:rsidRPr="00D60097">
                        <w:rPr>
                          <w:sz w:val="16"/>
                          <w:szCs w:val="16"/>
                        </w:rPr>
                        <w:t>NAME</w:t>
                      </w:r>
                    </w:p>
                    <w:p w14:paraId="6415D967" w14:textId="7C071532" w:rsidR="00D60097" w:rsidRDefault="00D60097" w:rsidP="00D60097">
                      <w:pPr>
                        <w:rPr>
                          <w:sz w:val="20"/>
                          <w:szCs w:val="20"/>
                        </w:rPr>
                      </w:pPr>
                      <w:r>
                        <w:rPr>
                          <w:sz w:val="20"/>
                          <w:szCs w:val="20"/>
                        </w:rPr>
                        <w:t>____________________________________________</w:t>
                      </w:r>
                    </w:p>
                    <w:p w14:paraId="35422839" w14:textId="7E54C8B8" w:rsidR="00D60097" w:rsidRDefault="00D60097" w:rsidP="00D60097">
                      <w:pPr>
                        <w:rPr>
                          <w:sz w:val="20"/>
                          <w:szCs w:val="20"/>
                        </w:rPr>
                      </w:pPr>
                      <w:r w:rsidRPr="00D60097">
                        <w:rPr>
                          <w:sz w:val="16"/>
                          <w:szCs w:val="16"/>
                        </w:rPr>
                        <w:t>TELEFONNUMMER</w:t>
                      </w:r>
                    </w:p>
                    <w:p w14:paraId="460DEA73" w14:textId="415A2174" w:rsidR="00D60097" w:rsidRDefault="00D60097" w:rsidP="00D60097">
                      <w:pPr>
                        <w:rPr>
                          <w:sz w:val="20"/>
                          <w:szCs w:val="20"/>
                        </w:rPr>
                      </w:pPr>
                      <w:r>
                        <w:rPr>
                          <w:sz w:val="20"/>
                          <w:szCs w:val="20"/>
                        </w:rPr>
                        <w:t>____________________________________________</w:t>
                      </w:r>
                    </w:p>
                    <w:p w14:paraId="1EE80C28" w14:textId="271F1027" w:rsidR="00D60097" w:rsidRPr="00D60097" w:rsidRDefault="00D60097" w:rsidP="00D60097">
                      <w:pPr>
                        <w:rPr>
                          <w:sz w:val="16"/>
                          <w:szCs w:val="16"/>
                        </w:rPr>
                      </w:pPr>
                      <w:r w:rsidRPr="00D60097">
                        <w:rPr>
                          <w:sz w:val="16"/>
                          <w:szCs w:val="16"/>
                        </w:rPr>
                        <w:t>DATUM/UNTERSCHRIFT HAUSARZT</w:t>
                      </w:r>
                    </w:p>
                    <w:p w14:paraId="47270DDB" w14:textId="69D774F3" w:rsidR="00D60097" w:rsidRDefault="00D60097" w:rsidP="00D60097">
                      <w:pPr>
                        <w:rPr>
                          <w:sz w:val="20"/>
                          <w:szCs w:val="20"/>
                        </w:rPr>
                      </w:pPr>
                      <w:r>
                        <w:rPr>
                          <w:sz w:val="20"/>
                          <w:szCs w:val="20"/>
                        </w:rPr>
                        <w:t>____________________________________________</w:t>
                      </w:r>
                    </w:p>
                    <w:p w14:paraId="404B74A8" w14:textId="77777777" w:rsidR="00D60097" w:rsidRPr="00D07410" w:rsidRDefault="00D60097" w:rsidP="00D60097">
                      <w:pPr>
                        <w:rPr>
                          <w:sz w:val="20"/>
                          <w:szCs w:val="20"/>
                        </w:rPr>
                      </w:pPr>
                    </w:p>
                  </w:txbxContent>
                </v:textbox>
                <w10:wrap type="square" anchorx="margin"/>
              </v:shape>
            </w:pict>
          </mc:Fallback>
        </mc:AlternateContent>
      </w:r>
      <w:r w:rsidRPr="00105C0B">
        <w:rPr>
          <w:noProof/>
          <w:sz w:val="32"/>
          <w:szCs w:val="32"/>
          <w:lang w:eastAsia="de-DE"/>
        </w:rPr>
        <mc:AlternateContent>
          <mc:Choice Requires="wps">
            <w:drawing>
              <wp:anchor distT="45720" distB="45720" distL="114300" distR="114300" simplePos="0" relativeHeight="251779072" behindDoc="0" locked="0" layoutInCell="1" allowOverlap="1" wp14:anchorId="05092676" wp14:editId="5B9F6A3A">
                <wp:simplePos x="0" y="0"/>
                <wp:positionH relativeFrom="margin">
                  <wp:align>right</wp:align>
                </wp:positionH>
                <wp:positionV relativeFrom="paragraph">
                  <wp:posOffset>1768706</wp:posOffset>
                </wp:positionV>
                <wp:extent cx="6367145" cy="448310"/>
                <wp:effectExtent l="0" t="0" r="0" b="8890"/>
                <wp:wrapSquare wrapText="bothSides"/>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448310"/>
                        </a:xfrm>
                        <a:prstGeom prst="rect">
                          <a:avLst/>
                        </a:prstGeom>
                        <a:solidFill>
                          <a:srgbClr val="E7E6E6"/>
                        </a:solidFill>
                        <a:ln w="9525">
                          <a:noFill/>
                          <a:miter lim="800000"/>
                          <a:headEnd/>
                          <a:tailEnd/>
                        </a:ln>
                      </wps:spPr>
                      <wps:txbx>
                        <w:txbxContent>
                          <w:p w14:paraId="06EDCBF5" w14:textId="7FD521D3" w:rsidR="00105C0B" w:rsidRDefault="00105C0B" w:rsidP="00105C0B">
                            <w:pPr>
                              <w:rPr>
                                <w:sz w:val="20"/>
                                <w:szCs w:val="20"/>
                              </w:rPr>
                            </w:pPr>
                            <w:r>
                              <w:rPr>
                                <w:sz w:val="20"/>
                                <w:szCs w:val="20"/>
                              </w:rPr>
                              <w:t>Zur Kenntnis genommen:</w:t>
                            </w:r>
                          </w:p>
                          <w:p w14:paraId="2E7F9B2F" w14:textId="37F418DD" w:rsidR="00105C0B" w:rsidRPr="00D07410" w:rsidRDefault="00105C0B" w:rsidP="00105C0B">
                            <w:pPr>
                              <w:rPr>
                                <w:sz w:val="20"/>
                                <w:szCs w:val="20"/>
                              </w:rPr>
                            </w:pPr>
                            <w:r w:rsidRPr="008C6DBE">
                              <w:rPr>
                                <w:b w:val="0"/>
                                <w:bCs/>
                                <w:sz w:val="20"/>
                                <w:szCs w:val="20"/>
                              </w:rPr>
                              <w:t>(Datum, Unterschrift Stationsleitung</w:t>
                            </w:r>
                            <w:r>
                              <w:rPr>
                                <w:sz w:val="20"/>
                                <w:szCs w:val="20"/>
                              </w:rPr>
                              <w:t xml:space="preserve">)  </w:t>
                            </w:r>
                            <w:r w:rsidR="008C6DBE">
                              <w:rPr>
                                <w:sz w:val="20"/>
                                <w:szCs w:val="20"/>
                              </w:rPr>
                              <w:t xml:space="preserve"> </w:t>
                            </w:r>
                            <w:r>
                              <w:rPr>
                                <w:sz w:val="20"/>
                                <w:szCs w:val="20"/>
                              </w:rPr>
                              <w:t>________________________________________________________________</w:t>
                            </w:r>
                            <w:r w:rsidR="008C6DBE">
                              <w:rPr>
                                <w:sz w:val="20"/>
                                <w:szCs w:val="20"/>
                              </w:rPr>
                              <w:t>__</w:t>
                            </w:r>
                          </w:p>
                          <w:p w14:paraId="6BB618EB" w14:textId="77777777" w:rsidR="00105C0B" w:rsidRDefault="00105C0B" w:rsidP="00105C0B">
                            <w:pPr>
                              <w:rPr>
                                <w:b w:val="0"/>
                                <w:bCs/>
                                <w:sz w:val="20"/>
                                <w:szCs w:val="20"/>
                              </w:rPr>
                            </w:pPr>
                          </w:p>
                          <w:p w14:paraId="43E6E1F0" w14:textId="77777777" w:rsidR="00105C0B" w:rsidRPr="00D07410" w:rsidRDefault="00105C0B" w:rsidP="00105C0B">
                            <w:pPr>
                              <w:rPr>
                                <w:b w:val="0"/>
                                <w:bCs/>
                                <w:sz w:val="20"/>
                                <w:szCs w:val="20"/>
                              </w:rPr>
                            </w:pPr>
                            <w:r>
                              <w:rPr>
                                <w:b w:val="0"/>
                                <w:bCs/>
                                <w:sz w:val="20"/>
                                <w:szCs w:val="20"/>
                              </w:rPr>
                              <w:t>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92676" id="_x0000_s1035" type="#_x0000_t202" style="position:absolute;margin-left:450.15pt;margin-top:139.25pt;width:501.35pt;height:35.3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" fillcolor="#e7e6e6" stroked="f">
                <v:textbox>
                  <w:txbxContent>
                    <w:p w14:paraId="06EDCBF5" w14:textId="7FD521D3" w:rsidR="00105C0B" w:rsidRDefault="00105C0B" w:rsidP="00105C0B">
                      <w:pPr>
                        <w:rPr>
                          <w:sz w:val="20"/>
                          <w:szCs w:val="20"/>
                        </w:rPr>
                      </w:pPr>
                      <w:r>
                        <w:rPr>
                          <w:sz w:val="20"/>
                          <w:szCs w:val="20"/>
                        </w:rPr>
                        <w:t>Zur Kenntnis genommen:</w:t>
                      </w:r>
                    </w:p>
                    <w:p w14:paraId="2E7F9B2F" w14:textId="37F418DD" w:rsidR="00105C0B" w:rsidRPr="00D07410" w:rsidRDefault="00105C0B" w:rsidP="00105C0B">
                      <w:pPr>
                        <w:rPr>
                          <w:sz w:val="20"/>
                          <w:szCs w:val="20"/>
                        </w:rPr>
                      </w:pPr>
                      <w:r w:rsidRPr="008C6DBE">
                        <w:rPr>
                          <w:b w:val="0"/>
                          <w:bCs/>
                          <w:sz w:val="20"/>
                          <w:szCs w:val="20"/>
                        </w:rPr>
                        <w:t>(Datum, Unterschrift Stationsleitung</w:t>
                      </w:r>
                      <w:r>
                        <w:rPr>
                          <w:sz w:val="20"/>
                          <w:szCs w:val="20"/>
                        </w:rPr>
                        <w:t xml:space="preserve">)  </w:t>
                      </w:r>
                      <w:r w:rsidR="008C6DBE">
                        <w:rPr>
                          <w:sz w:val="20"/>
                          <w:szCs w:val="20"/>
                        </w:rPr>
                        <w:t xml:space="preserve"> </w:t>
                      </w:r>
                      <w:r>
                        <w:rPr>
                          <w:sz w:val="20"/>
                          <w:szCs w:val="20"/>
                        </w:rPr>
                        <w:t>________________________________________________________________</w:t>
                      </w:r>
                      <w:r w:rsidR="008C6DBE">
                        <w:rPr>
                          <w:sz w:val="20"/>
                          <w:szCs w:val="20"/>
                        </w:rPr>
                        <w:t>__</w:t>
                      </w:r>
                    </w:p>
                    <w:p w14:paraId="6BB618EB" w14:textId="77777777" w:rsidR="00105C0B" w:rsidRDefault="00105C0B" w:rsidP="00105C0B">
                      <w:pPr>
                        <w:rPr>
                          <w:b w:val="0"/>
                          <w:bCs/>
                          <w:sz w:val="20"/>
                          <w:szCs w:val="20"/>
                        </w:rPr>
                      </w:pPr>
                    </w:p>
                    <w:p w14:paraId="43E6E1F0" w14:textId="77777777" w:rsidR="00105C0B" w:rsidRPr="00D07410" w:rsidRDefault="00105C0B" w:rsidP="00105C0B">
                      <w:pPr>
                        <w:rPr>
                          <w:b w:val="0"/>
                          <w:bCs/>
                          <w:sz w:val="20"/>
                          <w:szCs w:val="20"/>
                        </w:rPr>
                      </w:pPr>
                      <w:r>
                        <w:rPr>
                          <w:b w:val="0"/>
                          <w:bCs/>
                          <w:sz w:val="20"/>
                          <w:szCs w:val="20"/>
                        </w:rPr>
                        <w:t>___________________________________</w:t>
                      </w:r>
                    </w:p>
                  </w:txbxContent>
                </v:textbox>
                <w10:wrap type="square" anchorx="margin"/>
              </v:shape>
            </w:pict>
          </mc:Fallback>
        </mc:AlternateContent>
      </w:r>
      <w:r w:rsidRPr="008C6DBE">
        <w:rPr>
          <w:b w:val="0"/>
          <w:bCs/>
          <w:sz w:val="16"/>
          <w:szCs w:val="16"/>
        </w:rPr>
        <w:t>ORT, DATUM                                                                                                                          UNTERSCHRIFT DER PATIENTIN/DES PATIENTEN</w:t>
      </w:r>
    </w:p>
    <w:sectPr w:rsidR="00105C0B" w:rsidRPr="008C6DBE" w:rsidSect="0045698E">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1930" w14:textId="77777777" w:rsidR="00AC2D3C" w:rsidRDefault="00AC2D3C">
      <w:r>
        <w:separator/>
      </w:r>
    </w:p>
    <w:p w14:paraId="0EA0418C" w14:textId="77777777" w:rsidR="00AC2D3C" w:rsidRDefault="00AC2D3C"/>
  </w:endnote>
  <w:endnote w:type="continuationSeparator" w:id="0">
    <w:p w14:paraId="437DD6F2" w14:textId="77777777" w:rsidR="00AC2D3C" w:rsidRDefault="00AC2D3C">
      <w:r>
        <w:continuationSeparator/>
      </w:r>
    </w:p>
    <w:p w14:paraId="4DABD8E8" w14:textId="77777777" w:rsidR="00AC2D3C" w:rsidRDefault="00AC2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0AA8" w14:textId="77777777" w:rsidR="00AC2D3C" w:rsidRDefault="00AC2D3C">
      <w:r>
        <w:separator/>
      </w:r>
    </w:p>
    <w:p w14:paraId="76D697C9" w14:textId="77777777" w:rsidR="00AC2D3C" w:rsidRDefault="00AC2D3C"/>
  </w:footnote>
  <w:footnote w:type="continuationSeparator" w:id="0">
    <w:p w14:paraId="41B6780B" w14:textId="77777777" w:rsidR="00AC2D3C" w:rsidRDefault="00AC2D3C">
      <w:r>
        <w:continuationSeparator/>
      </w:r>
    </w:p>
    <w:p w14:paraId="10281178" w14:textId="77777777" w:rsidR="00AC2D3C" w:rsidRDefault="00AC2D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11"/>
  </w:num>
  <w:num w:numId="5">
    <w:abstractNumId w:val="17"/>
  </w:num>
  <w:num w:numId="6">
    <w:abstractNumId w:val="13"/>
  </w:num>
  <w:num w:numId="7">
    <w:abstractNumId w:val="16"/>
  </w:num>
  <w:num w:numId="8">
    <w:abstractNumId w:val="19"/>
  </w:num>
  <w:num w:numId="9">
    <w:abstractNumId w:val="4"/>
  </w:num>
  <w:num w:numId="10">
    <w:abstractNumId w:val="14"/>
  </w:num>
  <w:num w:numId="11">
    <w:abstractNumId w:val="9"/>
  </w:num>
  <w:num w:numId="12">
    <w:abstractNumId w:val="18"/>
  </w:num>
  <w:num w:numId="13">
    <w:abstractNumId w:val="5"/>
  </w:num>
  <w:num w:numId="14">
    <w:abstractNumId w:val="12"/>
  </w:num>
  <w:num w:numId="15">
    <w:abstractNumId w:val="1"/>
  </w:num>
  <w:num w:numId="16">
    <w:abstractNumId w:val="10"/>
  </w:num>
  <w:num w:numId="17">
    <w:abstractNumId w:val="8"/>
  </w:num>
  <w:num w:numId="18">
    <w:abstractNumId w:val="7"/>
  </w:num>
  <w:num w:numId="19">
    <w:abstractNumId w:val="2"/>
  </w:num>
  <w:num w:numId="20">
    <w:abstractNumId w:val="3"/>
  </w:num>
  <w:num w:numId="2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27899"/>
    <w:rsid w:val="00050324"/>
    <w:rsid w:val="000A0150"/>
    <w:rsid w:val="000A7C46"/>
    <w:rsid w:val="000E63C9"/>
    <w:rsid w:val="00105C0B"/>
    <w:rsid w:val="00122E6C"/>
    <w:rsid w:val="00130E9D"/>
    <w:rsid w:val="00150A6D"/>
    <w:rsid w:val="00185B35"/>
    <w:rsid w:val="001A07A3"/>
    <w:rsid w:val="001A4607"/>
    <w:rsid w:val="001E387F"/>
    <w:rsid w:val="001F2BC8"/>
    <w:rsid w:val="001F5F6B"/>
    <w:rsid w:val="0023205A"/>
    <w:rsid w:val="00243EBC"/>
    <w:rsid w:val="00246A35"/>
    <w:rsid w:val="00263949"/>
    <w:rsid w:val="00284348"/>
    <w:rsid w:val="002F51F5"/>
    <w:rsid w:val="00312137"/>
    <w:rsid w:val="00330359"/>
    <w:rsid w:val="0033762F"/>
    <w:rsid w:val="00360494"/>
    <w:rsid w:val="00366C7E"/>
    <w:rsid w:val="00375E5F"/>
    <w:rsid w:val="00384EA3"/>
    <w:rsid w:val="00386BE2"/>
    <w:rsid w:val="00391624"/>
    <w:rsid w:val="003A39A1"/>
    <w:rsid w:val="003C2191"/>
    <w:rsid w:val="003C77E2"/>
    <w:rsid w:val="003D3863"/>
    <w:rsid w:val="004110DE"/>
    <w:rsid w:val="0044085A"/>
    <w:rsid w:val="00455726"/>
    <w:rsid w:val="0045698E"/>
    <w:rsid w:val="00480201"/>
    <w:rsid w:val="0049542F"/>
    <w:rsid w:val="004B21A5"/>
    <w:rsid w:val="00501680"/>
    <w:rsid w:val="005037F0"/>
    <w:rsid w:val="00516A86"/>
    <w:rsid w:val="005275F6"/>
    <w:rsid w:val="00572102"/>
    <w:rsid w:val="005E3C71"/>
    <w:rsid w:val="005E7F50"/>
    <w:rsid w:val="005F1BB0"/>
    <w:rsid w:val="00633303"/>
    <w:rsid w:val="00656C4D"/>
    <w:rsid w:val="00682827"/>
    <w:rsid w:val="0068303D"/>
    <w:rsid w:val="00694B4F"/>
    <w:rsid w:val="006D7037"/>
    <w:rsid w:val="006E5716"/>
    <w:rsid w:val="006F3927"/>
    <w:rsid w:val="007302B3"/>
    <w:rsid w:val="00730733"/>
    <w:rsid w:val="00730E3A"/>
    <w:rsid w:val="00736AAF"/>
    <w:rsid w:val="00765B2A"/>
    <w:rsid w:val="00783A34"/>
    <w:rsid w:val="007C6B52"/>
    <w:rsid w:val="007D16C5"/>
    <w:rsid w:val="007E6210"/>
    <w:rsid w:val="00805B27"/>
    <w:rsid w:val="0081380A"/>
    <w:rsid w:val="00834AC7"/>
    <w:rsid w:val="00846406"/>
    <w:rsid w:val="00846429"/>
    <w:rsid w:val="00862FE4"/>
    <w:rsid w:val="0086389A"/>
    <w:rsid w:val="0087605E"/>
    <w:rsid w:val="008976F4"/>
    <w:rsid w:val="008B1FEE"/>
    <w:rsid w:val="008C6DBE"/>
    <w:rsid w:val="00903C32"/>
    <w:rsid w:val="00916B16"/>
    <w:rsid w:val="009173B9"/>
    <w:rsid w:val="0093335D"/>
    <w:rsid w:val="0093613E"/>
    <w:rsid w:val="00943026"/>
    <w:rsid w:val="0096404D"/>
    <w:rsid w:val="00966B81"/>
    <w:rsid w:val="009A6142"/>
    <w:rsid w:val="009C7720"/>
    <w:rsid w:val="009D72F9"/>
    <w:rsid w:val="00A23AFA"/>
    <w:rsid w:val="00A31B3E"/>
    <w:rsid w:val="00A532F3"/>
    <w:rsid w:val="00A8489E"/>
    <w:rsid w:val="00AB02A7"/>
    <w:rsid w:val="00AC29F3"/>
    <w:rsid w:val="00AC2D3C"/>
    <w:rsid w:val="00B122CF"/>
    <w:rsid w:val="00B231E5"/>
    <w:rsid w:val="00B345BF"/>
    <w:rsid w:val="00C02B87"/>
    <w:rsid w:val="00C4086D"/>
    <w:rsid w:val="00CA1896"/>
    <w:rsid w:val="00CB5B28"/>
    <w:rsid w:val="00CF5371"/>
    <w:rsid w:val="00D0323A"/>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1618"/>
    <w:rsid w:val="00EF555B"/>
    <w:rsid w:val="00F027BB"/>
    <w:rsid w:val="00F11DCF"/>
    <w:rsid w:val="00F162EA"/>
    <w:rsid w:val="00F52D27"/>
    <w:rsid w:val="00F83527"/>
    <w:rsid w:val="00F91974"/>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8C4CF5"/>
    <w:rsid w:val="00AF2CA0"/>
    <w:rsid w:val="00BB1FC9"/>
    <w:rsid w:val="00D37C01"/>
    <w:rsid w:val="00E70C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BB1FC9"/>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BB1FC9"/>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541</Words>
  <Characters>3410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5</cp:revision>
  <cp:lastPrinted>2021-11-17T13:01:00Z</cp:lastPrinted>
  <dcterms:created xsi:type="dcterms:W3CDTF">2021-03-09T14:30:00Z</dcterms:created>
  <dcterms:modified xsi:type="dcterms:W3CDTF">2021-11-17T13:01:00Z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