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3960146"/>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D23D85" w14:paraId="6564DDDD" w14:textId="77777777" w:rsidTr="001E387F">
            <w:trPr>
              <w:trHeight w:val="2977"/>
            </w:trPr>
            <w:tc>
              <w:tcPr>
                <w:tcW w:w="4770" w:type="dxa"/>
                <w:tcBorders>
                  <w:top w:val="nil"/>
                  <w:left w:val="nil"/>
                  <w:bottom w:val="nil"/>
                  <w:right w:val="nil"/>
                </w:tcBorders>
              </w:tcPr>
              <w:p w14:paraId="468E413E" w14:textId="66019D73" w:rsidR="00D23D85" w:rsidRPr="00B574AC" w:rsidRDefault="00D23D85" w:rsidP="00ED55B1">
                <w:r>
                  <w:rPr>
                    <w:noProof/>
                    <w:lang w:eastAsia="de-DE"/>
                  </w:rPr>
                  <mc:AlternateContent>
                    <mc:Choice Requires="wps">
                      <w:drawing>
                        <wp:anchor distT="0" distB="0" distL="114300" distR="114300" simplePos="0" relativeHeight="251704320" behindDoc="0" locked="0" layoutInCell="1" allowOverlap="1" wp14:anchorId="11728005" wp14:editId="3445F381">
                          <wp:simplePos x="0" y="0"/>
                          <wp:positionH relativeFrom="column">
                            <wp:posOffset>-11430</wp:posOffset>
                          </wp:positionH>
                          <wp:positionV relativeFrom="paragraph">
                            <wp:posOffset>6978</wp:posOffset>
                          </wp:positionV>
                          <wp:extent cx="3015615" cy="1235947"/>
                          <wp:effectExtent l="0" t="0" r="0" b="2540"/>
                          <wp:wrapNone/>
                          <wp:docPr id="1" name="Textfeld 1"/>
                          <wp:cNvGraphicFramePr/>
                          <a:graphic xmlns:a="http://schemas.openxmlformats.org/drawingml/2006/main">
                            <a:graphicData uri="http://schemas.microsoft.com/office/word/2010/wordprocessingShape">
                              <wps:wsp>
                                <wps:cNvSpPr txBox="1"/>
                                <wps:spPr>
                                  <a:xfrm>
                                    <a:off x="0" y="0"/>
                                    <a:ext cx="3015615" cy="1235947"/>
                                  </a:xfrm>
                                  <a:prstGeom prst="rect">
                                    <a:avLst/>
                                  </a:prstGeom>
                                  <a:noFill/>
                                  <a:ln w="6350">
                                    <a:noFill/>
                                  </a:ln>
                                </wps:spPr>
                                <wps:txbx>
                                  <w:txbxContent>
                                    <w:p w14:paraId="780A849C" w14:textId="5E94F804" w:rsidR="00D23D85" w:rsidRDefault="00D23D85" w:rsidP="001E387F">
                                      <w:pPr>
                                        <w:pStyle w:val="Titel"/>
                                        <w:spacing w:after="0"/>
                                        <w:jc w:val="center"/>
                                        <w:rPr>
                                          <w:rFonts w:asciiTheme="minorHAnsi" w:hAnsiTheme="minorHAnsi" w:cstheme="minorHAnsi"/>
                                          <w:sz w:val="64"/>
                                          <w:szCs w:val="64"/>
                                          <w:lang w:bidi="de-DE"/>
                                        </w:rPr>
                                      </w:pPr>
                                      <w:r w:rsidRPr="005E3C71">
                                        <w:rPr>
                                          <w:rFonts w:asciiTheme="minorHAnsi" w:hAnsiTheme="minorHAnsi" w:cstheme="minorHAnsi"/>
                                          <w:sz w:val="64"/>
                                          <w:szCs w:val="64"/>
                                          <w:lang w:bidi="de-DE"/>
                                        </w:rPr>
                                        <w:t>NOTFALL</w:t>
                                      </w:r>
                                      <w:r>
                                        <w:rPr>
                                          <w:rFonts w:asciiTheme="minorHAnsi" w:hAnsiTheme="minorHAnsi" w:cstheme="minorHAnsi"/>
                                          <w:sz w:val="64"/>
                                          <w:szCs w:val="64"/>
                                          <w:lang w:bidi="de-DE"/>
                                        </w:rPr>
                                        <w:t>KARTE</w:t>
                                      </w:r>
                                    </w:p>
                                    <w:p w14:paraId="13FB914A" w14:textId="109D6A90" w:rsidR="00D23D85" w:rsidRPr="00D23D85" w:rsidRDefault="00293F82"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mit/ohne KONTAKTPERSONEN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28005" id="_x0000_t202" coordsize="21600,21600" o:spt="202" path="m,l,21600r21600,l21600,xe">
                          <v:stroke joinstyle="miter"/>
                          <v:path gradientshapeok="t" o:connecttype="rect"/>
                        </v:shapetype>
                        <v:shape id="Textfeld 1" o:spid="_x0000_s1026" type="#_x0000_t202" style="position:absolute;margin-left:-.9pt;margin-top:.55pt;width:237.45pt;height:9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" filled="f" stroked="f" strokeweight=".5pt">
                          <v:textbox>
                            <w:txbxContent>
                              <w:p w14:paraId="780A849C" w14:textId="5E94F804" w:rsidR="00D23D85" w:rsidRDefault="00D23D85" w:rsidP="001E387F">
                                <w:pPr>
                                  <w:pStyle w:val="Titel"/>
                                  <w:spacing w:after="0"/>
                                  <w:jc w:val="center"/>
                                  <w:rPr>
                                    <w:rFonts w:asciiTheme="minorHAnsi" w:hAnsiTheme="minorHAnsi" w:cstheme="minorHAnsi"/>
                                    <w:sz w:val="64"/>
                                    <w:szCs w:val="64"/>
                                    <w:lang w:bidi="de-DE"/>
                                  </w:rPr>
                                </w:pPr>
                                <w:r w:rsidRPr="005E3C71">
                                  <w:rPr>
                                    <w:rFonts w:asciiTheme="minorHAnsi" w:hAnsiTheme="minorHAnsi" w:cstheme="minorHAnsi"/>
                                    <w:sz w:val="64"/>
                                    <w:szCs w:val="64"/>
                                    <w:lang w:bidi="de-DE"/>
                                  </w:rPr>
                                  <w:t>NOTFALL</w:t>
                                </w:r>
                                <w:r>
                                  <w:rPr>
                                    <w:rFonts w:asciiTheme="minorHAnsi" w:hAnsiTheme="minorHAnsi" w:cstheme="minorHAnsi"/>
                                    <w:sz w:val="64"/>
                                    <w:szCs w:val="64"/>
                                    <w:lang w:bidi="de-DE"/>
                                  </w:rPr>
                                  <w:t>KARTE</w:t>
                                </w:r>
                              </w:p>
                              <w:p w14:paraId="13FB914A" w14:textId="109D6A90" w:rsidR="00D23D85" w:rsidRPr="00D23D85" w:rsidRDefault="00293F82"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mit/ohne KONTAKTPERSONEN</w:t>
                                </w:r>
                              </w:p>
                            </w:txbxContent>
                          </v:textbox>
                        </v:shape>
                      </w:pict>
                    </mc:Fallback>
                  </mc:AlternateContent>
                </w:r>
              </w:p>
              <w:p w14:paraId="5A69C901" w14:textId="5E75BDDD" w:rsidR="00D23D85" w:rsidRDefault="00D23D85" w:rsidP="00ED55B1">
                <w:pPr>
                  <w:rPr>
                    <w:noProof/>
                    <w:sz w:val="26"/>
                    <w:szCs w:val="26"/>
                    <w:lang w:eastAsia="zh-CN"/>
                  </w:rPr>
                </w:pPr>
                <w:r>
                  <w:rPr>
                    <w:noProof/>
                    <w:sz w:val="26"/>
                    <w:szCs w:val="26"/>
                    <w:lang w:eastAsia="zh-CN"/>
                  </w:rPr>
                  <w:t xml:space="preserve">  </w:t>
                </w:r>
              </w:p>
              <w:p w14:paraId="27511145" w14:textId="77777777" w:rsidR="00D23D85" w:rsidRDefault="00D23D85" w:rsidP="00ED55B1">
                <w:pPr>
                  <w:rPr>
                    <w:noProof/>
                    <w:sz w:val="26"/>
                    <w:szCs w:val="26"/>
                    <w:lang w:eastAsia="zh-CN"/>
                  </w:rPr>
                </w:pPr>
              </w:p>
              <w:p w14:paraId="6C1038BD" w14:textId="77777777" w:rsidR="00D23D85" w:rsidRDefault="00D23D85" w:rsidP="00ED55B1">
                <w:pPr>
                  <w:rPr>
                    <w:noProof/>
                    <w:sz w:val="26"/>
                    <w:szCs w:val="26"/>
                    <w:lang w:eastAsia="zh-CN"/>
                  </w:rPr>
                </w:pPr>
              </w:p>
              <w:p w14:paraId="455D9F19" w14:textId="77777777" w:rsidR="00D23D85" w:rsidRDefault="00D23D85" w:rsidP="00ED55B1">
                <w:pPr>
                  <w:rPr>
                    <w:noProof/>
                    <w:sz w:val="26"/>
                    <w:szCs w:val="26"/>
                    <w:lang w:eastAsia="zh-CN"/>
                  </w:rPr>
                </w:pPr>
              </w:p>
              <w:p w14:paraId="33AD6669" w14:textId="77777777" w:rsidR="00D23D85" w:rsidRDefault="00D23D85" w:rsidP="00ED55B1">
                <w:pPr>
                  <w:rPr>
                    <w:noProof/>
                    <w:sz w:val="26"/>
                    <w:szCs w:val="26"/>
                    <w:lang w:eastAsia="zh-CN"/>
                  </w:rPr>
                </w:pPr>
              </w:p>
              <w:p w14:paraId="1E3EAC4E" w14:textId="77777777" w:rsidR="00D23D85" w:rsidRDefault="00D23D85"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289BBF9E" wp14:editId="7A12EC08">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B72EC9"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D23D85" w14:paraId="444E1607" w14:textId="77777777" w:rsidTr="001B275A">
            <w:trPr>
              <w:trHeight w:val="9408"/>
            </w:trPr>
            <w:tc>
              <w:tcPr>
                <w:tcW w:w="4770" w:type="dxa"/>
                <w:tcBorders>
                  <w:top w:val="nil"/>
                  <w:left w:val="nil"/>
                  <w:bottom w:val="nil"/>
                  <w:right w:val="nil"/>
                </w:tcBorders>
              </w:tcPr>
              <w:p w14:paraId="69A04398" w14:textId="77777777" w:rsidR="00D23D85" w:rsidRDefault="00D23D85" w:rsidP="00ED55B1">
                <w:pPr>
                  <w:rPr>
                    <w:noProof/>
                  </w:rPr>
                </w:pPr>
                <w:r w:rsidRPr="00D967AC">
                  <w:rPr>
                    <w:noProof/>
                    <w:lang w:eastAsia="de-DE"/>
                  </w:rPr>
                  <w:drawing>
                    <wp:anchor distT="0" distB="0" distL="114300" distR="114300" simplePos="0" relativeHeight="251703296" behindDoc="0" locked="0" layoutInCell="1" allowOverlap="1" wp14:anchorId="42F5F4BA" wp14:editId="70BA6D4B">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2272" behindDoc="1" locked="0" layoutInCell="1" allowOverlap="1" wp14:anchorId="3AFFBB66" wp14:editId="7FC51A48">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0A0C5" id="Rechteck 3" o:spid="_x0000_s1026" alt="weißes Rechteck für Text auf dem Titelblatt" style="position:absolute;margin-left:-7.55pt;margin-top:-169.5pt;width:252.7pt;height:76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D23D85" w14:paraId="3F19C7DD" w14:textId="77777777" w:rsidTr="00ED55B1">
            <w:trPr>
              <w:trHeight w:val="2413"/>
            </w:trPr>
            <w:tc>
              <w:tcPr>
                <w:tcW w:w="4770" w:type="dxa"/>
                <w:tcBorders>
                  <w:top w:val="nil"/>
                  <w:left w:val="nil"/>
                  <w:bottom w:val="nil"/>
                  <w:right w:val="nil"/>
                </w:tcBorders>
              </w:tcPr>
              <w:p w14:paraId="02AFF565" w14:textId="77777777" w:rsidR="00D23D85" w:rsidRDefault="00D23D85" w:rsidP="00ED55B1"/>
              <w:p w14:paraId="3365D7EB" w14:textId="77777777" w:rsidR="00D23D85" w:rsidRDefault="00D23D85" w:rsidP="00ED55B1">
                <w:pPr>
                  <w:rPr>
                    <w:noProof/>
                    <w:sz w:val="10"/>
                    <w:szCs w:val="10"/>
                  </w:rPr>
                </w:pPr>
                <w:r w:rsidRPr="00D86945">
                  <w:rPr>
                    <w:noProof/>
                    <w:sz w:val="10"/>
                    <w:szCs w:val="10"/>
                    <w:lang w:eastAsia="de-DE"/>
                  </w:rPr>
                  <mc:AlternateContent>
                    <mc:Choice Requires="wps">
                      <w:drawing>
                        <wp:inline distT="0" distB="0" distL="0" distR="0" wp14:anchorId="478E4161" wp14:editId="376EFE94">
                          <wp:extent cx="1493949" cy="0"/>
                          <wp:effectExtent l="0" t="19050" r="30480" b="19050"/>
                          <wp:docPr id="5" name="Gerader Verbinder 5"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793E64"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" strokecolor="#082a75 [3215]" strokeweight="3pt">
                          <w10:anchorlock/>
                        </v:line>
                      </w:pict>
                    </mc:Fallback>
                  </mc:AlternateContent>
                </w:r>
              </w:p>
              <w:p w14:paraId="65191D00" w14:textId="77777777" w:rsidR="00D23D85" w:rsidRDefault="00D23D85" w:rsidP="00ED55B1">
                <w:pPr>
                  <w:rPr>
                    <w:noProof/>
                    <w:sz w:val="10"/>
                    <w:szCs w:val="10"/>
                  </w:rPr>
                </w:pPr>
              </w:p>
              <w:p w14:paraId="0F7A768C" w14:textId="77777777" w:rsidR="00D23D85" w:rsidRPr="00DA0992" w:rsidRDefault="00D23D85"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6822A1C3" w14:textId="77777777" w:rsidR="00D23D85" w:rsidRPr="00DA0992" w:rsidRDefault="00D23D85"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13A4ABEE" w14:textId="77777777" w:rsidR="00D23D85" w:rsidRPr="00DA0992" w:rsidRDefault="00D23D85" w:rsidP="00ED55B1">
                <w:pPr>
                  <w:rPr>
                    <w:b w:val="0"/>
                    <w:bCs/>
                    <w:sz w:val="12"/>
                    <w:szCs w:val="8"/>
                  </w:rPr>
                </w:pPr>
              </w:p>
              <w:p w14:paraId="2F648721" w14:textId="0CCBD8FC" w:rsidR="00D23D85" w:rsidRPr="00DA0992" w:rsidRDefault="00D23D85" w:rsidP="00ED55B1">
                <w:pPr>
                  <w:rPr>
                    <w:b w:val="0"/>
                    <w:bCs/>
                    <w:sz w:val="12"/>
                    <w:szCs w:val="8"/>
                  </w:rPr>
                </w:pPr>
                <w:r w:rsidRPr="00DA0992">
                  <w:rPr>
                    <w:bCs/>
                    <w:sz w:val="12"/>
                    <w:szCs w:val="8"/>
                  </w:rPr>
                  <w:t>© 202</w:t>
                </w:r>
                <w:r w:rsidR="00C77D7F">
                  <w:rPr>
                    <w:bCs/>
                    <w:sz w:val="12"/>
                    <w:szCs w:val="8"/>
                  </w:rPr>
                  <w:t>2</w:t>
                </w:r>
                <w:r w:rsidRPr="00DA0992">
                  <w:rPr>
                    <w:bCs/>
                    <w:sz w:val="12"/>
                    <w:szCs w:val="8"/>
                  </w:rPr>
                  <w:t>. Alle Rechte liegen bei Markt+Technik Verlag GmbH.</w:t>
                </w:r>
              </w:p>
              <w:p w14:paraId="3EA0C345" w14:textId="77777777" w:rsidR="00D23D85" w:rsidRPr="00DA0992" w:rsidRDefault="00D23D85" w:rsidP="00ED55B1">
                <w:pPr>
                  <w:rPr>
                    <w:b w:val="0"/>
                    <w:bCs/>
                    <w:sz w:val="12"/>
                    <w:szCs w:val="8"/>
                  </w:rPr>
                </w:pPr>
                <w:r w:rsidRPr="00DA0992">
                  <w:rPr>
                    <w:bCs/>
                    <w:sz w:val="12"/>
                    <w:szCs w:val="8"/>
                  </w:rPr>
                  <w:t>Nachdruck, Verbreitung oder Vervielfältigung nicht ohne Genehmigung des Verlags.</w:t>
                </w:r>
              </w:p>
              <w:p w14:paraId="38701671" w14:textId="77777777" w:rsidR="00D23D85" w:rsidRPr="00D86945" w:rsidRDefault="00D23D85" w:rsidP="00ED55B1">
                <w:pPr>
                  <w:rPr>
                    <w:noProof/>
                    <w:sz w:val="10"/>
                    <w:szCs w:val="10"/>
                  </w:rPr>
                </w:pPr>
              </w:p>
            </w:tc>
          </w:tr>
        </w:tbl>
        <w:p w14:paraId="5B1548D1" w14:textId="77777777" w:rsidR="00D23D85" w:rsidRDefault="00D23D85" w:rsidP="009A71D3">
          <w:r>
            <w:rPr>
              <w:noProof/>
              <w:lang w:eastAsia="de-DE"/>
            </w:rPr>
            <w:drawing>
              <wp:anchor distT="0" distB="0" distL="114300" distR="114300" simplePos="0" relativeHeight="251701248" behindDoc="1" locked="0" layoutInCell="1" allowOverlap="1" wp14:anchorId="38295386" wp14:editId="24761AC4">
                <wp:simplePos x="0" y="0"/>
                <wp:positionH relativeFrom="page">
                  <wp:posOffset>-67878</wp:posOffset>
                </wp:positionH>
                <wp:positionV relativeFrom="paragraph">
                  <wp:posOffset>-617855</wp:posOffset>
                </wp:positionV>
                <wp:extent cx="10881731" cy="873252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76A77" w14:textId="77777777" w:rsidR="00D23D85" w:rsidRDefault="00D23D85" w:rsidP="009A71D3">
          <w:pPr>
            <w:spacing w:after="200"/>
            <w:rPr>
              <w:lang w:bidi="de-DE"/>
            </w:rPr>
          </w:pPr>
        </w:p>
        <w:p w14:paraId="7DDC50B0" w14:textId="77777777" w:rsidR="00D23D85" w:rsidRDefault="00D23D85" w:rsidP="009A71D3">
          <w:pPr>
            <w:pStyle w:val="berschrift3"/>
            <w:rPr>
              <w:sz w:val="40"/>
              <w:szCs w:val="40"/>
            </w:rPr>
          </w:pPr>
        </w:p>
        <w:p w14:paraId="08105AA4" w14:textId="77777777" w:rsidR="00D23D85" w:rsidRDefault="00D23D85" w:rsidP="009A71D3"/>
        <w:p w14:paraId="7671EBDD" w14:textId="77777777" w:rsidR="00D23D85" w:rsidRDefault="00D23D85" w:rsidP="009A71D3"/>
        <w:p w14:paraId="0B727686" w14:textId="77777777" w:rsidR="00D23D85" w:rsidRDefault="00D23D85" w:rsidP="009A71D3"/>
        <w:p w14:paraId="4139A242" w14:textId="77777777" w:rsidR="00D23D85" w:rsidRDefault="00D23D85" w:rsidP="009A71D3"/>
        <w:p w14:paraId="5B12A4ED" w14:textId="77777777" w:rsidR="00D23D85" w:rsidRDefault="00D23D85" w:rsidP="009A71D3"/>
        <w:p w14:paraId="754E07F6" w14:textId="77777777" w:rsidR="00D23D85" w:rsidRDefault="00D23D85" w:rsidP="009A71D3"/>
        <w:p w14:paraId="4D946FD6" w14:textId="77777777" w:rsidR="00D23D85" w:rsidRDefault="00D23D85" w:rsidP="009A71D3"/>
        <w:p w14:paraId="52934E2A" w14:textId="77777777" w:rsidR="00D23D85" w:rsidRDefault="00D23D85" w:rsidP="009A71D3"/>
        <w:p w14:paraId="782A90E6" w14:textId="77777777" w:rsidR="00D23D85" w:rsidRDefault="00D23D85" w:rsidP="009A71D3"/>
        <w:p w14:paraId="1405BA20" w14:textId="77777777" w:rsidR="00D23D85" w:rsidRDefault="00D23D85" w:rsidP="009A71D3"/>
        <w:p w14:paraId="3AC206C3" w14:textId="77777777" w:rsidR="00D23D85" w:rsidRDefault="00D23D85" w:rsidP="009A71D3"/>
        <w:p w14:paraId="408A35F7" w14:textId="77777777" w:rsidR="00D23D85" w:rsidRDefault="00D23D85" w:rsidP="009A71D3"/>
        <w:p w14:paraId="11451761" w14:textId="77777777" w:rsidR="00D23D85" w:rsidRDefault="00D23D85" w:rsidP="009A71D3"/>
        <w:p w14:paraId="229EA521" w14:textId="77777777" w:rsidR="00D23D85" w:rsidRDefault="00D23D85" w:rsidP="009A71D3"/>
        <w:p w14:paraId="3B31A201" w14:textId="77777777" w:rsidR="00D23D85" w:rsidRDefault="00D23D85" w:rsidP="009A71D3"/>
        <w:p w14:paraId="7A20D0FC" w14:textId="77777777" w:rsidR="00D23D85" w:rsidRDefault="00D23D85" w:rsidP="009A71D3"/>
        <w:p w14:paraId="57FE3E78" w14:textId="77777777" w:rsidR="00D23D85" w:rsidRDefault="00D23D85" w:rsidP="009A71D3"/>
        <w:p w14:paraId="4FAF633A" w14:textId="77777777" w:rsidR="00D23D85" w:rsidRDefault="00D23D85" w:rsidP="009A71D3"/>
        <w:p w14:paraId="167E758D" w14:textId="77777777" w:rsidR="00D23D85" w:rsidRDefault="00D23D85" w:rsidP="009A71D3"/>
        <w:p w14:paraId="0C704EA9" w14:textId="77777777" w:rsidR="00D23D85" w:rsidRDefault="00D23D85" w:rsidP="009A71D3"/>
        <w:p w14:paraId="4B8651DB" w14:textId="77777777" w:rsidR="00D23D85" w:rsidRDefault="00D23D85" w:rsidP="009A71D3">
          <w:r>
            <w:rPr>
              <w:noProof/>
              <w:lang w:eastAsia="de-DE"/>
            </w:rPr>
            <mc:AlternateContent>
              <mc:Choice Requires="wps">
                <w:drawing>
                  <wp:anchor distT="0" distB="0" distL="114300" distR="114300" simplePos="0" relativeHeight="251700224" behindDoc="1" locked="0" layoutInCell="1" allowOverlap="1" wp14:anchorId="61ED97EF" wp14:editId="72EA97A5">
                    <wp:simplePos x="0" y="0"/>
                    <wp:positionH relativeFrom="page">
                      <wp:align>left</wp:align>
                    </wp:positionH>
                    <wp:positionV relativeFrom="page">
                      <wp:align>bottom</wp:align>
                    </wp:positionV>
                    <wp:extent cx="7760970" cy="4019550"/>
                    <wp:effectExtent l="0" t="0" r="0" b="0"/>
                    <wp:wrapNone/>
                    <wp:docPr id="8" name="Rechteck 8"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E59A1" id="Rechteck 8" o:spid="_x0000_s1026" alt="Farbiges Rechteck" style="position:absolute;margin-left:0;margin-top:0;width:611.1pt;height:316.5pt;z-index:-25161625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DY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FEeUNi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AFF1BB1" w14:textId="77777777" w:rsidR="00D23D85" w:rsidRDefault="00D23D85" w:rsidP="009A71D3"/>
        <w:p w14:paraId="27D64D0A" w14:textId="77777777" w:rsidR="00D23D85" w:rsidRDefault="00D23D85" w:rsidP="009A71D3"/>
        <w:p w14:paraId="6356364C" w14:textId="77777777" w:rsidR="00D23D85" w:rsidRDefault="00D23D85" w:rsidP="009A71D3"/>
        <w:p w14:paraId="7D6DEE41" w14:textId="77777777" w:rsidR="00D23D85" w:rsidRDefault="00D23D85" w:rsidP="009A71D3"/>
        <w:p w14:paraId="7D5A1BFC" w14:textId="77777777" w:rsidR="00D23D85" w:rsidRDefault="00D23D85" w:rsidP="009A71D3"/>
        <w:p w14:paraId="04F093CD" w14:textId="77777777" w:rsidR="00D23D85" w:rsidRDefault="00D23D85" w:rsidP="009A71D3"/>
        <w:p w14:paraId="1C62DFB0" w14:textId="77777777" w:rsidR="00D23D85" w:rsidRDefault="00D23D85" w:rsidP="009A71D3"/>
        <w:p w14:paraId="182C2FF7" w14:textId="77777777" w:rsidR="00D23D85" w:rsidRDefault="00D23D85" w:rsidP="009A71D3"/>
        <w:p w14:paraId="7238E614" w14:textId="77777777" w:rsidR="00D23D85" w:rsidRDefault="00D23D85" w:rsidP="009A71D3"/>
        <w:p w14:paraId="0BDF74D2" w14:textId="77777777" w:rsidR="00D23D85" w:rsidRDefault="00D23D85" w:rsidP="009A71D3"/>
        <w:p w14:paraId="169150F7" w14:textId="77777777" w:rsidR="00D23D85" w:rsidRDefault="00D23D85"/>
        <w:p w14:paraId="41265EAA" w14:textId="1DA28759" w:rsidR="00480201" w:rsidRPr="00480201" w:rsidRDefault="00D23D85" w:rsidP="00D23D85">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61A36A5A"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C13C64">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41A4EA54" w14:textId="77777777" w:rsidR="00C13C64" w:rsidRPr="00AA5936" w:rsidRDefault="00C13C64" w:rsidP="00C13C64">
            <w:pPr>
              <w:rPr>
                <w:sz w:val="18"/>
                <w:szCs w:val="18"/>
              </w:rPr>
            </w:pPr>
            <w:r>
              <w:rPr>
                <w:sz w:val="18"/>
                <w:szCs w:val="18"/>
              </w:rPr>
              <w:t>Im Vorfeld müssen Sie sicherstellen, dass der Schreibschutz des Dokuments aktiv ist. Schalten Sie ihn ggf. so ein:</w:t>
            </w:r>
          </w:p>
          <w:p w14:paraId="6EBE756D" w14:textId="77777777" w:rsidR="00C13C64" w:rsidRDefault="00C13C64" w:rsidP="00C13C64">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1BABB96E" w14:textId="77777777" w:rsidR="00C13C64" w:rsidRPr="003C7F79" w:rsidRDefault="00C13C64" w:rsidP="00C13C64">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25F57AEB" w14:textId="77777777" w:rsidR="00C13C64" w:rsidRPr="00AA5936" w:rsidRDefault="00C13C64" w:rsidP="00C13C64">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55794790" w14:textId="77777777" w:rsidR="00C13C64" w:rsidRPr="00AA5936" w:rsidRDefault="00C13C64" w:rsidP="00C13C64">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28BB3003" w14:textId="77777777" w:rsidR="00C13C64" w:rsidRPr="00AA5936" w:rsidRDefault="00C13C64" w:rsidP="00C13C64">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302DAE9E" w14:textId="77777777" w:rsidR="00C13C64" w:rsidRPr="00AA5936" w:rsidRDefault="00C13C64" w:rsidP="00C13C64">
            <w:pPr>
              <w:rPr>
                <w:sz w:val="18"/>
                <w:szCs w:val="18"/>
              </w:rPr>
            </w:pPr>
          </w:p>
          <w:p w14:paraId="6390C0D5" w14:textId="77777777" w:rsidR="00C13C64" w:rsidRPr="003C7F79" w:rsidRDefault="00C13C64" w:rsidP="00C13C64">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434298A0" w14:textId="77777777" w:rsidR="00C13C64" w:rsidRPr="00AA5936" w:rsidRDefault="00C13C64" w:rsidP="00C13C64">
            <w:pPr>
              <w:rPr>
                <w:sz w:val="18"/>
                <w:szCs w:val="18"/>
              </w:rPr>
            </w:pPr>
          </w:p>
          <w:p w14:paraId="6CE60585" w14:textId="77777777" w:rsidR="00C13C64" w:rsidRPr="00AA5936" w:rsidRDefault="00C13C64" w:rsidP="00C13C64">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4F6E9F86" w14:textId="77777777" w:rsidR="00C13C64" w:rsidRPr="00AA5936" w:rsidRDefault="00C13C64" w:rsidP="00C13C64">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1EABA35" w14:textId="77777777" w:rsidR="00C13C64" w:rsidRPr="00AA5936" w:rsidRDefault="00C13C64" w:rsidP="00C13C64">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04F67DFE" w14:textId="77777777" w:rsidR="00C13C64" w:rsidRPr="00AA5936" w:rsidRDefault="00C13C64" w:rsidP="00C13C64">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7F4C1A9D" w14:textId="77777777" w:rsidR="00C13C64" w:rsidRPr="00AA5936" w:rsidRDefault="00C13C64" w:rsidP="00C13C64">
            <w:pPr>
              <w:rPr>
                <w:sz w:val="18"/>
                <w:szCs w:val="18"/>
              </w:rPr>
            </w:pPr>
          </w:p>
          <w:p w14:paraId="588FA8BA" w14:textId="77777777" w:rsidR="0050581E" w:rsidRDefault="0050581E" w:rsidP="0050581E">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471A7BF6" w:rsidR="0068303D" w:rsidRDefault="00501680" w:rsidP="0068303D">
            <w:pPr>
              <w:rPr>
                <w:sz w:val="18"/>
                <w:szCs w:val="18"/>
              </w:rPr>
            </w:pPr>
            <w:r w:rsidRPr="003B2333">
              <w:rPr>
                <w:noProof/>
                <w:sz w:val="18"/>
                <w:szCs w:val="18"/>
                <w:lang w:eastAsia="de-DE"/>
              </w:rPr>
              <mc:AlternateContent>
                <mc:Choice Requires="wps">
                  <w:drawing>
                    <wp:anchor distT="45720" distB="45720" distL="114300" distR="114300" simplePos="0" relativeHeight="251664384" behindDoc="0" locked="0" layoutInCell="1" allowOverlap="1" wp14:anchorId="5E1272F1" wp14:editId="0FA39D42">
                      <wp:simplePos x="0" y="0"/>
                      <wp:positionH relativeFrom="column">
                        <wp:posOffset>19050</wp:posOffset>
                      </wp:positionH>
                      <wp:positionV relativeFrom="paragraph">
                        <wp:posOffset>229235</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677A8026" w:rsidR="00501680" w:rsidRPr="00973C76" w:rsidRDefault="0040345C" w:rsidP="0040345C">
                                  <w:pPr>
                                    <w:jc w:val="both"/>
                                    <w:rPr>
                                      <w:b w:val="0"/>
                                      <w:bCs/>
                                      <w:sz w:val="18"/>
                                      <w:szCs w:val="14"/>
                                    </w:rPr>
                                  </w:pPr>
                                  <w:r>
                                    <w:rPr>
                                      <w:b w:val="0"/>
                                      <w:bCs/>
                                      <w:sz w:val="18"/>
                                      <w:szCs w:val="14"/>
                                    </w:rPr>
                                    <w:t>Sch</w:t>
                                  </w:r>
                                  <w:r w:rsidR="00C13C64">
                                    <w:rPr>
                                      <w:b w:val="0"/>
                                      <w:bCs/>
                                      <w:sz w:val="18"/>
                                      <w:szCs w:val="14"/>
                                    </w:rPr>
                                    <w:t>n</w:t>
                                  </w:r>
                                  <w:r>
                                    <w:rPr>
                                      <w:b w:val="0"/>
                                      <w:bCs/>
                                      <w:sz w:val="18"/>
                                      <w:szCs w:val="14"/>
                                    </w:rPr>
                                    <w:t xml:space="preserve">eiden Sie die für Sie passende Notfallkarte aus, falten Sie sie an der Linie mit den zwei Pfeilen in der Mitte und stecken Sie sie an eine Stelle in Ihrem Geldbeutel, die möglichst direkt nach dem Öffnen gesehen wird. </w:t>
                                  </w:r>
                                  <w:r w:rsidR="00F07FBE">
                                    <w:rPr>
                                      <w:b w:val="0"/>
                                      <w:bCs/>
                                      <w:sz w:val="18"/>
                                      <w:szCs w:val="14"/>
                                    </w:rPr>
                                    <w:t xml:space="preserve">Drucken Sie die ausgefüllte Vorlage am besten in Farbe und auf </w:t>
                                  </w:r>
                                  <w:r>
                                    <w:rPr>
                                      <w:b w:val="0"/>
                                      <w:bCs/>
                                      <w:sz w:val="18"/>
                                      <w:szCs w:val="14"/>
                                    </w:rPr>
                                    <w:t>etwas dickere</w:t>
                                  </w:r>
                                  <w:r w:rsidR="00F07FBE">
                                    <w:rPr>
                                      <w:b w:val="0"/>
                                      <w:bCs/>
                                      <w:sz w:val="18"/>
                                      <w:szCs w:val="14"/>
                                    </w:rPr>
                                    <w:t>m</w:t>
                                  </w:r>
                                  <w:r>
                                    <w:rPr>
                                      <w:b w:val="0"/>
                                      <w:bCs/>
                                      <w:sz w:val="18"/>
                                      <w:szCs w:val="14"/>
                                    </w:rPr>
                                    <w:t xml:space="preserve"> Papier</w:t>
                                  </w:r>
                                  <w:r w:rsidR="00F07FBE">
                                    <w:rPr>
                                      <w:b w:val="0"/>
                                      <w:bCs/>
                                      <w:sz w:val="18"/>
                                      <w:szCs w:val="14"/>
                                    </w:rPr>
                                    <w:t>. V</w:t>
                                  </w:r>
                                  <w:r>
                                    <w:rPr>
                                      <w:b w:val="0"/>
                                      <w:bCs/>
                                      <w:sz w:val="18"/>
                                      <w:szCs w:val="14"/>
                                    </w:rPr>
                                    <w:t xml:space="preserve">erwenden Sie die Druckoption </w:t>
                                  </w:r>
                                  <w:r w:rsidRPr="00C13C64">
                                    <w:rPr>
                                      <w:b w:val="0"/>
                                      <w:bCs/>
                                      <w:i/>
                                      <w:sz w:val="18"/>
                                      <w:szCs w:val="14"/>
                                    </w:rPr>
                                    <w:t>Tatsächliche Größe</w:t>
                                  </w:r>
                                  <w:r>
                                    <w:rPr>
                                      <w:b w:val="0"/>
                                      <w:bCs/>
                                      <w:sz w:val="18"/>
                                      <w:szCs w:val="14"/>
                                    </w:rPr>
                                    <w:t xml:space="preserve"> für die richtige Scheckkartenpassform.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72F1" id="Textfeld 2" o:spid="_x0000_s1027" type="#_x0000_t202" style="position:absolute;margin-left:1.5pt;margin-top:18.05pt;width:499.65pt;height:5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" strokecolor="red" strokeweight="2.25pt">
                      <v:textbo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677A8026" w:rsidR="00501680" w:rsidRPr="00973C76" w:rsidRDefault="0040345C" w:rsidP="0040345C">
                            <w:pPr>
                              <w:jc w:val="both"/>
                              <w:rPr>
                                <w:b w:val="0"/>
                                <w:bCs/>
                                <w:sz w:val="18"/>
                                <w:szCs w:val="14"/>
                              </w:rPr>
                            </w:pPr>
                            <w:r>
                              <w:rPr>
                                <w:b w:val="0"/>
                                <w:bCs/>
                                <w:sz w:val="18"/>
                                <w:szCs w:val="14"/>
                              </w:rPr>
                              <w:t>Sch</w:t>
                            </w:r>
                            <w:r w:rsidR="00C13C64">
                              <w:rPr>
                                <w:b w:val="0"/>
                                <w:bCs/>
                                <w:sz w:val="18"/>
                                <w:szCs w:val="14"/>
                              </w:rPr>
                              <w:t>n</w:t>
                            </w:r>
                            <w:r>
                              <w:rPr>
                                <w:b w:val="0"/>
                                <w:bCs/>
                                <w:sz w:val="18"/>
                                <w:szCs w:val="14"/>
                              </w:rPr>
                              <w:t xml:space="preserve">eiden Sie die für Sie passende Notfallkarte aus, falten Sie sie an der Linie mit den zwei Pfeilen in der Mitte und stecken Sie sie an eine Stelle in Ihrem Geldbeutel, die möglichst direkt nach dem Öffnen gesehen wird. </w:t>
                            </w:r>
                            <w:r w:rsidR="00F07FBE">
                              <w:rPr>
                                <w:b w:val="0"/>
                                <w:bCs/>
                                <w:sz w:val="18"/>
                                <w:szCs w:val="14"/>
                              </w:rPr>
                              <w:t xml:space="preserve">Drucken Sie die ausgefüllte Vorlage am besten in Farbe und auf </w:t>
                            </w:r>
                            <w:r>
                              <w:rPr>
                                <w:b w:val="0"/>
                                <w:bCs/>
                                <w:sz w:val="18"/>
                                <w:szCs w:val="14"/>
                              </w:rPr>
                              <w:t>etwas dickere</w:t>
                            </w:r>
                            <w:r w:rsidR="00F07FBE">
                              <w:rPr>
                                <w:b w:val="0"/>
                                <w:bCs/>
                                <w:sz w:val="18"/>
                                <w:szCs w:val="14"/>
                              </w:rPr>
                              <w:t>m</w:t>
                            </w:r>
                            <w:r>
                              <w:rPr>
                                <w:b w:val="0"/>
                                <w:bCs/>
                                <w:sz w:val="18"/>
                                <w:szCs w:val="14"/>
                              </w:rPr>
                              <w:t xml:space="preserve"> Papier</w:t>
                            </w:r>
                            <w:r w:rsidR="00F07FBE">
                              <w:rPr>
                                <w:b w:val="0"/>
                                <w:bCs/>
                                <w:sz w:val="18"/>
                                <w:szCs w:val="14"/>
                              </w:rPr>
                              <w:t>. V</w:t>
                            </w:r>
                            <w:r>
                              <w:rPr>
                                <w:b w:val="0"/>
                                <w:bCs/>
                                <w:sz w:val="18"/>
                                <w:szCs w:val="14"/>
                              </w:rPr>
                              <w:t xml:space="preserve">erwenden Sie die Druckoption </w:t>
                            </w:r>
                            <w:r w:rsidRPr="00C13C64">
                              <w:rPr>
                                <w:b w:val="0"/>
                                <w:bCs/>
                                <w:i/>
                                <w:sz w:val="18"/>
                                <w:szCs w:val="14"/>
                              </w:rPr>
                              <w:t>Tatsächliche Größe</w:t>
                            </w:r>
                            <w:r>
                              <w:rPr>
                                <w:b w:val="0"/>
                                <w:bCs/>
                                <w:sz w:val="18"/>
                                <w:szCs w:val="14"/>
                              </w:rPr>
                              <w:t xml:space="preserve"> für die richtige Scheckkartenpassform. </w:t>
                            </w:r>
                          </w:p>
                        </w:txbxContent>
                      </v:textbox>
                      <w10:wrap type="square"/>
                    </v:shape>
                  </w:pict>
                </mc:Fallback>
              </mc:AlternateContent>
            </w: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0F3BAD8D">
                      <wp:extent cx="5422005" cy="2037080"/>
                      <wp:effectExtent l="0" t="0" r="0" b="1270"/>
                      <wp:docPr id="7" name="Textfeld 7"/>
                      <wp:cNvGraphicFramePr/>
                      <a:graphic xmlns:a="http://schemas.openxmlformats.org/drawingml/2006/main">
                        <a:graphicData uri="http://schemas.microsoft.com/office/word/2010/wordprocessingShape">
                          <wps:wsp>
                            <wps:cNvSpPr txBox="1"/>
                            <wps:spPr>
                              <a:xfrm>
                                <a:off x="0" y="0"/>
                                <a:ext cx="5422005" cy="20370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24D4A1F9"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C13C64">
                                    <w:rPr>
                                      <w:rFonts w:cs="Arial"/>
                                      <w:b w:val="0"/>
                                      <w:bCs/>
                                      <w:sz w:val="20"/>
                                      <w:szCs w:val="20"/>
                                    </w:rPr>
                                    <w:t>Notfallkarte</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8" type="#_x0000_t202" style="width:426.9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24D4A1F9"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C13C64">
                              <w:rPr>
                                <w:rFonts w:cs="Arial"/>
                                <w:b w:val="0"/>
                                <w:bCs/>
                                <w:sz w:val="20"/>
                                <w:szCs w:val="20"/>
                              </w:rPr>
                              <w:t>Notfallkarte</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64973511" w14:textId="77777777" w:rsidR="00F65EE1" w:rsidRDefault="00F65EE1" w:rsidP="00943CCA">
      <w:pPr>
        <w:jc w:val="center"/>
        <w:rPr>
          <w:lang w:eastAsia="de-DE"/>
        </w:rPr>
      </w:pPr>
    </w:p>
    <w:p w14:paraId="63F30FF9" w14:textId="214F0068" w:rsidR="00F65EE1" w:rsidRDefault="00F65EE1" w:rsidP="00943CCA">
      <w:pPr>
        <w:jc w:val="center"/>
        <w:rPr>
          <w:lang w:eastAsia="de-DE"/>
        </w:rPr>
      </w:pPr>
      <w:r>
        <w:rPr>
          <w:lang w:eastAsia="de-DE"/>
        </w:rPr>
        <w:lastRenderedPageBreak/>
        <w:t>Aufkleber für Palliativ-Ampel (siehe Ordner „Vorsorge“)</w:t>
      </w:r>
    </w:p>
    <w:p w14:paraId="1C7B4332" w14:textId="72C39E20" w:rsidR="00F65EE1" w:rsidRDefault="00C74255" w:rsidP="00943CCA">
      <w:pPr>
        <w:jc w:val="center"/>
        <w:rPr>
          <w:lang w:eastAsia="de-DE"/>
        </w:rPr>
      </w:pPr>
      <w:r>
        <w:rPr>
          <w:noProof/>
          <w:lang w:eastAsia="de-DE"/>
        </w:rPr>
        <mc:AlternateContent>
          <mc:Choice Requires="wps">
            <w:drawing>
              <wp:anchor distT="0" distB="0" distL="114300" distR="114300" simplePos="0" relativeHeight="251717632" behindDoc="0" locked="0" layoutInCell="1" allowOverlap="1" wp14:anchorId="3F389F79" wp14:editId="0068834F">
                <wp:simplePos x="0" y="0"/>
                <wp:positionH relativeFrom="column">
                  <wp:posOffset>3890277</wp:posOffset>
                </wp:positionH>
                <wp:positionV relativeFrom="paragraph">
                  <wp:posOffset>249640</wp:posOffset>
                </wp:positionV>
                <wp:extent cx="652311" cy="430991"/>
                <wp:effectExtent l="0" t="0" r="14605" b="26670"/>
                <wp:wrapNone/>
                <wp:docPr id="26" name="Textfeld 26"/>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76D0A195" w14:textId="77777777" w:rsidR="00C74255" w:rsidRPr="00DD682C" w:rsidRDefault="00C74255" w:rsidP="00C74255">
                            <w:pPr>
                              <w:jc w:val="center"/>
                              <w:rPr>
                                <w:sz w:val="10"/>
                                <w:szCs w:val="10"/>
                              </w:rPr>
                            </w:pPr>
                            <w:r w:rsidRPr="00DD682C">
                              <w:rPr>
                                <w:sz w:val="10"/>
                                <w:szCs w:val="10"/>
                              </w:rPr>
                              <w:t>Palliativ-Ampel</w:t>
                            </w:r>
                          </w:p>
                          <w:p w14:paraId="3CD3B8FB" w14:textId="77777777" w:rsidR="00C74255" w:rsidRPr="000A307E" w:rsidRDefault="00C74255" w:rsidP="00C74255">
                            <w:pPr>
                              <w:jc w:val="center"/>
                              <w:rPr>
                                <w:sz w:val="12"/>
                                <w:szCs w:val="12"/>
                              </w:rPr>
                            </w:pPr>
                            <w:r>
                              <w:rPr>
                                <w:noProof/>
                              </w:rPr>
                              <w:drawing>
                                <wp:inline distT="0" distB="0" distL="0" distR="0" wp14:anchorId="51BBFAE3" wp14:editId="3394BC25">
                                  <wp:extent cx="249726" cy="244591"/>
                                  <wp:effectExtent l="0" t="0" r="0" b="3175"/>
                                  <wp:docPr id="27" name="Grafik 2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hild enthält.&#10;&#10;Automatisch generierte Beschreibung"/>
                                          <pic:cNvPicPr/>
                                        </pic:nvPicPr>
                                        <pic:blipFill>
                                          <a:blip r:embed="rId9"/>
                                          <a:stretch>
                                            <a:fillRect/>
                                          </a:stretch>
                                        </pic:blipFill>
                                        <pic:spPr>
                                          <a:xfrm>
                                            <a:off x="0" y="0"/>
                                            <a:ext cx="264200" cy="258767"/>
                                          </a:xfrm>
                                          <a:prstGeom prst="rect">
                                            <a:avLst/>
                                          </a:prstGeom>
                                        </pic:spPr>
                                      </pic:pic>
                                    </a:graphicData>
                                  </a:graphic>
                                </wp:inline>
                              </w:drawing>
                            </w:r>
                            <w:r>
                              <w:rPr>
                                <w:noProof/>
                              </w:rPr>
                              <w:drawing>
                                <wp:inline distT="0" distB="0" distL="0" distR="0" wp14:anchorId="6C029D92" wp14:editId="3B63EAD7">
                                  <wp:extent cx="251465" cy="245377"/>
                                  <wp:effectExtent l="0" t="0" r="0" b="2540"/>
                                  <wp:docPr id="28" name="Grafik 28"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8598" cy="252338"/>
                                          </a:xfrm>
                                          <a:prstGeom prst="rect">
                                            <a:avLst/>
                                          </a:prstGeom>
                                        </pic:spPr>
                                      </pic:pic>
                                    </a:graphicData>
                                  </a:graphic>
                                </wp:inline>
                              </w:drawing>
                            </w:r>
                            <w:r>
                              <w:rPr>
                                <w:noProof/>
                              </w:rPr>
                              <w:drawing>
                                <wp:inline distT="0" distB="0" distL="0" distR="0" wp14:anchorId="03351D3D" wp14:editId="27AF6C8D">
                                  <wp:extent cx="238792" cy="230436"/>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389F79" id="_x0000_t202" coordsize="21600,21600" o:spt="202" path="m,l,21600r21600,l21600,xe">
                <v:stroke joinstyle="miter"/>
                <v:path gradientshapeok="t" o:connecttype="rect"/>
              </v:shapetype>
              <v:shape id="Textfeld 26" o:spid="_x0000_s1029" type="#_x0000_t202" style="position:absolute;left:0;text-align:left;margin-left:306.3pt;margin-top:19.65pt;width:51.35pt;height:3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NQOgIAAIM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" fillcolor="white [3201]" strokeweight=".5pt">
                <v:textbox>
                  <w:txbxContent>
                    <w:p w14:paraId="76D0A195" w14:textId="77777777" w:rsidR="00C74255" w:rsidRPr="00DD682C" w:rsidRDefault="00C74255" w:rsidP="00C74255">
                      <w:pPr>
                        <w:jc w:val="center"/>
                        <w:rPr>
                          <w:sz w:val="10"/>
                          <w:szCs w:val="10"/>
                        </w:rPr>
                      </w:pPr>
                      <w:r w:rsidRPr="00DD682C">
                        <w:rPr>
                          <w:sz w:val="10"/>
                          <w:szCs w:val="10"/>
                        </w:rPr>
                        <w:t>Palliativ-Ampel</w:t>
                      </w:r>
                    </w:p>
                    <w:p w14:paraId="3CD3B8FB" w14:textId="77777777" w:rsidR="00C74255" w:rsidRPr="000A307E" w:rsidRDefault="00C74255" w:rsidP="00C74255">
                      <w:pPr>
                        <w:jc w:val="center"/>
                        <w:rPr>
                          <w:sz w:val="12"/>
                          <w:szCs w:val="12"/>
                        </w:rPr>
                      </w:pPr>
                      <w:r>
                        <w:rPr>
                          <w:noProof/>
                        </w:rPr>
                        <w:drawing>
                          <wp:inline distT="0" distB="0" distL="0" distR="0" wp14:anchorId="51BBFAE3" wp14:editId="3394BC25">
                            <wp:extent cx="249726" cy="244591"/>
                            <wp:effectExtent l="0" t="0" r="0" b="3175"/>
                            <wp:docPr id="27" name="Grafik 2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hild enthält.&#10;&#10;Automatisch generierte Beschreibung"/>
                                    <pic:cNvPicPr/>
                                  </pic:nvPicPr>
                                  <pic:blipFill>
                                    <a:blip r:embed="rId9"/>
                                    <a:stretch>
                                      <a:fillRect/>
                                    </a:stretch>
                                  </pic:blipFill>
                                  <pic:spPr>
                                    <a:xfrm>
                                      <a:off x="0" y="0"/>
                                      <a:ext cx="264200" cy="258767"/>
                                    </a:xfrm>
                                    <a:prstGeom prst="rect">
                                      <a:avLst/>
                                    </a:prstGeom>
                                  </pic:spPr>
                                </pic:pic>
                              </a:graphicData>
                            </a:graphic>
                          </wp:inline>
                        </w:drawing>
                      </w:r>
                      <w:r>
                        <w:rPr>
                          <w:noProof/>
                        </w:rPr>
                        <w:drawing>
                          <wp:inline distT="0" distB="0" distL="0" distR="0" wp14:anchorId="6C029D92" wp14:editId="3B63EAD7">
                            <wp:extent cx="251465" cy="245377"/>
                            <wp:effectExtent l="0" t="0" r="0" b="2540"/>
                            <wp:docPr id="28" name="Grafik 28"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8598" cy="252338"/>
                                    </a:xfrm>
                                    <a:prstGeom prst="rect">
                                      <a:avLst/>
                                    </a:prstGeom>
                                  </pic:spPr>
                                </pic:pic>
                              </a:graphicData>
                            </a:graphic>
                          </wp:inline>
                        </w:drawing>
                      </w:r>
                      <w:r>
                        <w:rPr>
                          <w:noProof/>
                        </w:rPr>
                        <w:drawing>
                          <wp:inline distT="0" distB="0" distL="0" distR="0" wp14:anchorId="03351D3D" wp14:editId="27AF6C8D">
                            <wp:extent cx="238792" cy="230436"/>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v:textbox>
              </v:shape>
            </w:pict>
          </mc:Fallback>
        </mc:AlternateContent>
      </w:r>
      <w:r w:rsidR="00F65EE1">
        <w:rPr>
          <w:noProof/>
          <w:lang w:eastAsia="de-DE"/>
        </w:rPr>
        <mc:AlternateContent>
          <mc:Choice Requires="wps">
            <w:drawing>
              <wp:anchor distT="0" distB="0" distL="114300" distR="114300" simplePos="0" relativeHeight="251709440" behindDoc="0" locked="0" layoutInCell="1" allowOverlap="1" wp14:anchorId="7C27ACC7" wp14:editId="16C872FB">
                <wp:simplePos x="0" y="0"/>
                <wp:positionH relativeFrom="margin">
                  <wp:align>center</wp:align>
                </wp:positionH>
                <wp:positionV relativeFrom="paragraph">
                  <wp:posOffset>248067</wp:posOffset>
                </wp:positionV>
                <wp:extent cx="652311" cy="430991"/>
                <wp:effectExtent l="0" t="0" r="14605" b="26670"/>
                <wp:wrapNone/>
                <wp:docPr id="17" name="Textfeld 17"/>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16D7BB37" w14:textId="77777777" w:rsidR="00F65EE1" w:rsidRPr="000A307E" w:rsidRDefault="00F65EE1" w:rsidP="00F65EE1">
                            <w:pPr>
                              <w:jc w:val="center"/>
                              <w:rPr>
                                <w:sz w:val="8"/>
                                <w:szCs w:val="8"/>
                              </w:rPr>
                            </w:pPr>
                          </w:p>
                          <w:p w14:paraId="6D35E300" w14:textId="77777777" w:rsidR="00F65EE1" w:rsidRPr="000A307E" w:rsidRDefault="00F65EE1" w:rsidP="00F65EE1">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7ACC7" id="Textfeld 17" o:spid="_x0000_s1030" type="#_x0000_t202" style="position:absolute;left:0;text-align:left;margin-left:0;margin-top:19.55pt;width:51.35pt;height:33.9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zOQIAAIM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" fillcolor="white [3201]" strokeweight=".5pt">
                <v:textbox>
                  <w:txbxContent>
                    <w:p w14:paraId="16D7BB37" w14:textId="77777777" w:rsidR="00F65EE1" w:rsidRPr="000A307E" w:rsidRDefault="00F65EE1" w:rsidP="00F65EE1">
                      <w:pPr>
                        <w:jc w:val="center"/>
                        <w:rPr>
                          <w:sz w:val="8"/>
                          <w:szCs w:val="8"/>
                        </w:rPr>
                      </w:pPr>
                    </w:p>
                    <w:p w14:paraId="6D35E300" w14:textId="77777777" w:rsidR="00F65EE1" w:rsidRPr="000A307E" w:rsidRDefault="00F65EE1" w:rsidP="00F65EE1">
                      <w:pPr>
                        <w:jc w:val="center"/>
                        <w:rPr>
                          <w:sz w:val="12"/>
                          <w:szCs w:val="12"/>
                        </w:rPr>
                      </w:pPr>
                      <w:r w:rsidRPr="000A307E">
                        <w:rPr>
                          <w:sz w:val="12"/>
                          <w:szCs w:val="12"/>
                        </w:rPr>
                        <w:t>Palliativampel hier aufkleben</w:t>
                      </w:r>
                    </w:p>
                  </w:txbxContent>
                </v:textbox>
                <w10:wrap anchorx="margin"/>
              </v:shape>
            </w:pict>
          </mc:Fallback>
        </mc:AlternateContent>
      </w:r>
      <w:r w:rsidR="00F65EE1">
        <w:rPr>
          <w:noProof/>
          <w:lang w:eastAsia="de-DE"/>
        </w:rPr>
        <mc:AlternateContent>
          <mc:Choice Requires="wps">
            <w:drawing>
              <wp:anchor distT="0" distB="0" distL="114300" distR="114300" simplePos="0" relativeHeight="251711488" behindDoc="0" locked="0" layoutInCell="1" allowOverlap="1" wp14:anchorId="116C7E56" wp14:editId="4A35E5F5">
                <wp:simplePos x="0" y="0"/>
                <wp:positionH relativeFrom="column">
                  <wp:posOffset>3890628</wp:posOffset>
                </wp:positionH>
                <wp:positionV relativeFrom="paragraph">
                  <wp:posOffset>250081</wp:posOffset>
                </wp:positionV>
                <wp:extent cx="652311" cy="430991"/>
                <wp:effectExtent l="0" t="0" r="14605" b="26670"/>
                <wp:wrapNone/>
                <wp:docPr id="18" name="Textfeld 18"/>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0027FEE3" w14:textId="77777777" w:rsidR="00F65EE1" w:rsidRPr="000A307E" w:rsidRDefault="00F65EE1" w:rsidP="00F65EE1">
                            <w:pPr>
                              <w:jc w:val="center"/>
                              <w:rPr>
                                <w:sz w:val="8"/>
                                <w:szCs w:val="8"/>
                              </w:rPr>
                            </w:pPr>
                          </w:p>
                          <w:p w14:paraId="1969EE5C" w14:textId="77777777" w:rsidR="00F65EE1" w:rsidRPr="000A307E" w:rsidRDefault="00F65EE1" w:rsidP="00F65EE1">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C7E56" id="Textfeld 18" o:spid="_x0000_s1031" type="#_x0000_t202" style="position:absolute;left:0;text-align:left;margin-left:306.35pt;margin-top:19.7pt;width:51.35pt;height:33.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4XOgIAAIM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" fillcolor="white [3201]" strokeweight=".5pt">
                <v:textbox>
                  <w:txbxContent>
                    <w:p w14:paraId="0027FEE3" w14:textId="77777777" w:rsidR="00F65EE1" w:rsidRPr="000A307E" w:rsidRDefault="00F65EE1" w:rsidP="00F65EE1">
                      <w:pPr>
                        <w:jc w:val="center"/>
                        <w:rPr>
                          <w:sz w:val="8"/>
                          <w:szCs w:val="8"/>
                        </w:rPr>
                      </w:pPr>
                    </w:p>
                    <w:p w14:paraId="1969EE5C" w14:textId="77777777" w:rsidR="00F65EE1" w:rsidRPr="000A307E" w:rsidRDefault="00F65EE1" w:rsidP="00F65EE1">
                      <w:pPr>
                        <w:jc w:val="center"/>
                        <w:rPr>
                          <w:sz w:val="12"/>
                          <w:szCs w:val="12"/>
                        </w:rPr>
                      </w:pPr>
                      <w:r w:rsidRPr="000A307E">
                        <w:rPr>
                          <w:sz w:val="12"/>
                          <w:szCs w:val="12"/>
                        </w:rPr>
                        <w:t>Palliativampel hier aufkleben</w:t>
                      </w:r>
                    </w:p>
                  </w:txbxContent>
                </v:textbox>
              </v:shape>
            </w:pict>
          </mc:Fallback>
        </mc:AlternateContent>
      </w:r>
    </w:p>
    <w:p w14:paraId="0D2F0A7F" w14:textId="2E93AF94" w:rsidR="00F65EE1" w:rsidRDefault="00C74255" w:rsidP="00F65EE1">
      <w:pPr>
        <w:rPr>
          <w:lang w:eastAsia="de-DE"/>
        </w:rPr>
      </w:pPr>
      <w:r>
        <w:rPr>
          <w:noProof/>
          <w:lang w:eastAsia="de-DE"/>
        </w:rPr>
        <mc:AlternateContent>
          <mc:Choice Requires="wps">
            <w:drawing>
              <wp:anchor distT="0" distB="0" distL="114300" distR="114300" simplePos="0" relativeHeight="251715584" behindDoc="0" locked="0" layoutInCell="1" allowOverlap="1" wp14:anchorId="27ED72AE" wp14:editId="114C5EF3">
                <wp:simplePos x="0" y="0"/>
                <wp:positionH relativeFrom="column">
                  <wp:posOffset>1776107</wp:posOffset>
                </wp:positionH>
                <wp:positionV relativeFrom="paragraph">
                  <wp:posOffset>6771</wp:posOffset>
                </wp:positionV>
                <wp:extent cx="652311" cy="430991"/>
                <wp:effectExtent l="0" t="0" r="14605" b="26670"/>
                <wp:wrapNone/>
                <wp:docPr id="23" name="Textfeld 23"/>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7956E0B2" w14:textId="77777777" w:rsidR="00C74255" w:rsidRPr="00DD682C" w:rsidRDefault="00C74255" w:rsidP="00C74255">
                            <w:pPr>
                              <w:jc w:val="center"/>
                              <w:rPr>
                                <w:sz w:val="10"/>
                                <w:szCs w:val="10"/>
                              </w:rPr>
                            </w:pPr>
                            <w:r w:rsidRPr="00DD682C">
                              <w:rPr>
                                <w:sz w:val="10"/>
                                <w:szCs w:val="10"/>
                              </w:rPr>
                              <w:t>Palliativ-Ampel</w:t>
                            </w:r>
                          </w:p>
                          <w:p w14:paraId="14F70108" w14:textId="77777777" w:rsidR="00C74255" w:rsidRPr="000A307E" w:rsidRDefault="00C74255" w:rsidP="00C74255">
                            <w:pPr>
                              <w:jc w:val="center"/>
                              <w:rPr>
                                <w:sz w:val="12"/>
                                <w:szCs w:val="12"/>
                              </w:rPr>
                            </w:pPr>
                            <w:r>
                              <w:rPr>
                                <w:noProof/>
                              </w:rPr>
                              <w:drawing>
                                <wp:inline distT="0" distB="0" distL="0" distR="0" wp14:anchorId="107D1254" wp14:editId="2934D5CB">
                                  <wp:extent cx="238792" cy="230436"/>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D72AE" id="Textfeld 23" o:spid="_x0000_s1032" type="#_x0000_t202" style="position:absolute;margin-left:139.85pt;margin-top:.55pt;width:51.35pt;height:33.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yFOgIAAIM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" fillcolor="white [3201]" strokeweight=".5pt">
                <v:textbox>
                  <w:txbxContent>
                    <w:p w14:paraId="7956E0B2" w14:textId="77777777" w:rsidR="00C74255" w:rsidRPr="00DD682C" w:rsidRDefault="00C74255" w:rsidP="00C74255">
                      <w:pPr>
                        <w:jc w:val="center"/>
                        <w:rPr>
                          <w:sz w:val="10"/>
                          <w:szCs w:val="10"/>
                        </w:rPr>
                      </w:pPr>
                      <w:r w:rsidRPr="00DD682C">
                        <w:rPr>
                          <w:sz w:val="10"/>
                          <w:szCs w:val="10"/>
                        </w:rPr>
                        <w:t>Palliativ-Ampel</w:t>
                      </w:r>
                    </w:p>
                    <w:p w14:paraId="14F70108" w14:textId="77777777" w:rsidR="00C74255" w:rsidRPr="000A307E" w:rsidRDefault="00C74255" w:rsidP="00C74255">
                      <w:pPr>
                        <w:jc w:val="center"/>
                        <w:rPr>
                          <w:sz w:val="12"/>
                          <w:szCs w:val="12"/>
                        </w:rPr>
                      </w:pPr>
                      <w:r>
                        <w:rPr>
                          <w:noProof/>
                        </w:rPr>
                        <w:drawing>
                          <wp:inline distT="0" distB="0" distL="0" distR="0" wp14:anchorId="107D1254" wp14:editId="2934D5CB">
                            <wp:extent cx="238792" cy="230436"/>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13536" behindDoc="0" locked="0" layoutInCell="1" allowOverlap="1" wp14:anchorId="63A8A4C4" wp14:editId="114103A8">
                <wp:simplePos x="0" y="0"/>
                <wp:positionH relativeFrom="margin">
                  <wp:align>center</wp:align>
                </wp:positionH>
                <wp:positionV relativeFrom="paragraph">
                  <wp:posOffset>5715</wp:posOffset>
                </wp:positionV>
                <wp:extent cx="652145" cy="430530"/>
                <wp:effectExtent l="0" t="0" r="14605" b="26670"/>
                <wp:wrapNone/>
                <wp:docPr id="19" name="Textfeld 19"/>
                <wp:cNvGraphicFramePr/>
                <a:graphic xmlns:a="http://schemas.openxmlformats.org/drawingml/2006/main">
                  <a:graphicData uri="http://schemas.microsoft.com/office/word/2010/wordprocessingShape">
                    <wps:wsp>
                      <wps:cNvSpPr txBox="1"/>
                      <wps:spPr>
                        <a:xfrm>
                          <a:off x="0" y="0"/>
                          <a:ext cx="652145" cy="430530"/>
                        </a:xfrm>
                        <a:prstGeom prst="rect">
                          <a:avLst/>
                        </a:prstGeom>
                        <a:solidFill>
                          <a:schemeClr val="lt1"/>
                        </a:solidFill>
                        <a:ln w="6350">
                          <a:solidFill>
                            <a:prstClr val="black"/>
                          </a:solidFill>
                        </a:ln>
                      </wps:spPr>
                      <wps:txbx>
                        <w:txbxContent>
                          <w:p w14:paraId="5E70FA3B" w14:textId="77777777" w:rsidR="00C74255" w:rsidRPr="00DD682C" w:rsidRDefault="00C74255" w:rsidP="00C74255">
                            <w:pPr>
                              <w:jc w:val="center"/>
                              <w:rPr>
                                <w:sz w:val="10"/>
                                <w:szCs w:val="10"/>
                              </w:rPr>
                            </w:pPr>
                            <w:r w:rsidRPr="00DD682C">
                              <w:rPr>
                                <w:sz w:val="10"/>
                                <w:szCs w:val="10"/>
                              </w:rPr>
                              <w:t>Palliativ-Ampel</w:t>
                            </w:r>
                          </w:p>
                          <w:p w14:paraId="2F3C9242" w14:textId="77777777" w:rsidR="00C74255" w:rsidRPr="000A307E" w:rsidRDefault="00C74255" w:rsidP="00C74255">
                            <w:pPr>
                              <w:jc w:val="center"/>
                              <w:rPr>
                                <w:sz w:val="12"/>
                                <w:szCs w:val="12"/>
                              </w:rPr>
                            </w:pPr>
                            <w:r>
                              <w:rPr>
                                <w:noProof/>
                              </w:rPr>
                              <w:drawing>
                                <wp:inline distT="0" distB="0" distL="0" distR="0" wp14:anchorId="0F7F06F8" wp14:editId="242EE5F4">
                                  <wp:extent cx="244572" cy="238651"/>
                                  <wp:effectExtent l="0" t="0" r="3175" b="9525"/>
                                  <wp:docPr id="20" name="Grafik 20"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4354" cy="248196"/>
                                          </a:xfrm>
                                          <a:prstGeom prst="rect">
                                            <a:avLst/>
                                          </a:prstGeom>
                                        </pic:spPr>
                                      </pic:pic>
                                    </a:graphicData>
                                  </a:graphic>
                                </wp:inline>
                              </w:drawing>
                            </w:r>
                            <w:r>
                              <w:rPr>
                                <w:noProof/>
                              </w:rPr>
                              <w:drawing>
                                <wp:inline distT="0" distB="0" distL="0" distR="0" wp14:anchorId="52F4E6A5" wp14:editId="18412A1A">
                                  <wp:extent cx="238792" cy="230436"/>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8A4C4" id="Textfeld 19" o:spid="_x0000_s1033" type="#_x0000_t202" style="position:absolute;margin-left:0;margin-top:.45pt;width:51.35pt;height:33.9pt;z-index:251713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" fillcolor="white [3201]" strokeweight=".5pt">
                <v:textbox>
                  <w:txbxContent>
                    <w:p w14:paraId="5E70FA3B" w14:textId="77777777" w:rsidR="00C74255" w:rsidRPr="00DD682C" w:rsidRDefault="00C74255" w:rsidP="00C74255">
                      <w:pPr>
                        <w:jc w:val="center"/>
                        <w:rPr>
                          <w:sz w:val="10"/>
                          <w:szCs w:val="10"/>
                        </w:rPr>
                      </w:pPr>
                      <w:r w:rsidRPr="00DD682C">
                        <w:rPr>
                          <w:sz w:val="10"/>
                          <w:szCs w:val="10"/>
                        </w:rPr>
                        <w:t>Palliativ-Ampel</w:t>
                      </w:r>
                    </w:p>
                    <w:p w14:paraId="2F3C9242" w14:textId="77777777" w:rsidR="00C74255" w:rsidRPr="000A307E" w:rsidRDefault="00C74255" w:rsidP="00C74255">
                      <w:pPr>
                        <w:jc w:val="center"/>
                        <w:rPr>
                          <w:sz w:val="12"/>
                          <w:szCs w:val="12"/>
                        </w:rPr>
                      </w:pPr>
                      <w:r>
                        <w:rPr>
                          <w:noProof/>
                        </w:rPr>
                        <w:drawing>
                          <wp:inline distT="0" distB="0" distL="0" distR="0" wp14:anchorId="0F7F06F8" wp14:editId="242EE5F4">
                            <wp:extent cx="244572" cy="238651"/>
                            <wp:effectExtent l="0" t="0" r="3175" b="9525"/>
                            <wp:docPr id="20" name="Grafik 20"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4354" cy="248196"/>
                                    </a:xfrm>
                                    <a:prstGeom prst="rect">
                                      <a:avLst/>
                                    </a:prstGeom>
                                  </pic:spPr>
                                </pic:pic>
                              </a:graphicData>
                            </a:graphic>
                          </wp:inline>
                        </w:drawing>
                      </w:r>
                      <w:r>
                        <w:rPr>
                          <w:noProof/>
                        </w:rPr>
                        <w:drawing>
                          <wp:inline distT="0" distB="0" distL="0" distR="0" wp14:anchorId="52F4E6A5" wp14:editId="18412A1A">
                            <wp:extent cx="238792" cy="230436"/>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v:textbox>
                <w10:wrap anchorx="margin"/>
              </v:shape>
            </w:pict>
          </mc:Fallback>
        </mc:AlternateContent>
      </w:r>
      <w:r w:rsidR="00F65EE1">
        <w:rPr>
          <w:noProof/>
          <w:lang w:eastAsia="de-DE"/>
        </w:rPr>
        <mc:AlternateContent>
          <mc:Choice Requires="wps">
            <w:drawing>
              <wp:anchor distT="0" distB="0" distL="114300" distR="114300" simplePos="0" relativeHeight="251707392" behindDoc="0" locked="0" layoutInCell="1" allowOverlap="1" wp14:anchorId="357E0E2D" wp14:editId="3FE5EDC1">
                <wp:simplePos x="0" y="0"/>
                <wp:positionH relativeFrom="column">
                  <wp:posOffset>1776095</wp:posOffset>
                </wp:positionH>
                <wp:positionV relativeFrom="paragraph">
                  <wp:posOffset>5080</wp:posOffset>
                </wp:positionV>
                <wp:extent cx="652311" cy="430991"/>
                <wp:effectExtent l="0" t="0" r="14605" b="26670"/>
                <wp:wrapNone/>
                <wp:docPr id="16" name="Textfeld 16"/>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3FCD972D" w14:textId="77777777" w:rsidR="00F65EE1" w:rsidRPr="000A307E" w:rsidRDefault="00F65EE1" w:rsidP="00F65EE1">
                            <w:pPr>
                              <w:jc w:val="center"/>
                              <w:rPr>
                                <w:sz w:val="8"/>
                                <w:szCs w:val="8"/>
                              </w:rPr>
                            </w:pPr>
                          </w:p>
                          <w:p w14:paraId="4D2D7429" w14:textId="77777777" w:rsidR="00F65EE1" w:rsidRPr="000A307E" w:rsidRDefault="00F65EE1" w:rsidP="00F65EE1">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E0E2D" id="Textfeld 16" o:spid="_x0000_s1034" type="#_x0000_t202" style="position:absolute;margin-left:139.85pt;margin-top:.4pt;width:51.35pt;height:33.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" fillcolor="white [3201]" strokeweight=".5pt">
                <v:textbox>
                  <w:txbxContent>
                    <w:p w14:paraId="3FCD972D" w14:textId="77777777" w:rsidR="00F65EE1" w:rsidRPr="000A307E" w:rsidRDefault="00F65EE1" w:rsidP="00F65EE1">
                      <w:pPr>
                        <w:jc w:val="center"/>
                        <w:rPr>
                          <w:sz w:val="8"/>
                          <w:szCs w:val="8"/>
                        </w:rPr>
                      </w:pPr>
                    </w:p>
                    <w:p w14:paraId="4D2D7429" w14:textId="77777777" w:rsidR="00F65EE1" w:rsidRPr="000A307E" w:rsidRDefault="00F65EE1" w:rsidP="00F65EE1">
                      <w:pPr>
                        <w:jc w:val="center"/>
                        <w:rPr>
                          <w:sz w:val="12"/>
                          <w:szCs w:val="12"/>
                        </w:rPr>
                      </w:pPr>
                      <w:r w:rsidRPr="000A307E">
                        <w:rPr>
                          <w:sz w:val="12"/>
                          <w:szCs w:val="12"/>
                        </w:rPr>
                        <w:t>Palliativampel hier aufkleben</w:t>
                      </w:r>
                    </w:p>
                  </w:txbxContent>
                </v:textbox>
              </v:shape>
            </w:pict>
          </mc:Fallback>
        </mc:AlternateContent>
      </w:r>
    </w:p>
    <w:p w14:paraId="38EE7CFB" w14:textId="5D39F653" w:rsidR="00F65EE1" w:rsidRDefault="00F65EE1" w:rsidP="00943CCA">
      <w:pPr>
        <w:jc w:val="center"/>
        <w:rPr>
          <w:lang w:eastAsia="de-DE"/>
        </w:rPr>
      </w:pPr>
    </w:p>
    <w:p w14:paraId="3FDBB141" w14:textId="77777777" w:rsidR="00F65EE1" w:rsidRDefault="00F65EE1" w:rsidP="00943CCA">
      <w:pPr>
        <w:jc w:val="center"/>
        <w:rPr>
          <w:lang w:eastAsia="de-DE"/>
        </w:rPr>
      </w:pPr>
    </w:p>
    <w:p w14:paraId="2E6424C8" w14:textId="77777777" w:rsidR="00F65EE1" w:rsidRDefault="00F65EE1" w:rsidP="00943CCA">
      <w:pPr>
        <w:jc w:val="center"/>
        <w:rPr>
          <w:lang w:eastAsia="de-DE"/>
        </w:rPr>
      </w:pPr>
    </w:p>
    <w:p w14:paraId="173F67AD" w14:textId="6A2BD3AB" w:rsidR="00AB4C48" w:rsidRDefault="000A307E" w:rsidP="00943CCA">
      <w:pPr>
        <w:jc w:val="center"/>
        <w:rPr>
          <w:lang w:eastAsia="de-DE"/>
        </w:rPr>
      </w:pPr>
      <w:r>
        <w:rPr>
          <w:noProof/>
          <w:lang w:eastAsia="de-DE"/>
        </w:rPr>
        <mc:AlternateContent>
          <mc:Choice Requires="wps">
            <w:drawing>
              <wp:anchor distT="0" distB="0" distL="114300" distR="114300" simplePos="0" relativeHeight="251705344" behindDoc="0" locked="0" layoutInCell="1" allowOverlap="1" wp14:anchorId="051E0CCC" wp14:editId="060B678C">
                <wp:simplePos x="0" y="0"/>
                <wp:positionH relativeFrom="column">
                  <wp:posOffset>2369735</wp:posOffset>
                </wp:positionH>
                <wp:positionV relativeFrom="paragraph">
                  <wp:posOffset>318135</wp:posOffset>
                </wp:positionV>
                <wp:extent cx="652311" cy="430991"/>
                <wp:effectExtent l="0" t="0" r="14605" b="26670"/>
                <wp:wrapNone/>
                <wp:docPr id="15" name="Textfeld 15"/>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692EA0D3" w14:textId="77777777" w:rsidR="000A307E" w:rsidRPr="000A307E" w:rsidRDefault="000A307E" w:rsidP="000A307E">
                            <w:pPr>
                              <w:jc w:val="center"/>
                              <w:rPr>
                                <w:sz w:val="8"/>
                                <w:szCs w:val="8"/>
                              </w:rPr>
                            </w:pPr>
                          </w:p>
                          <w:p w14:paraId="3B70F54F" w14:textId="6F71509E" w:rsidR="000A307E" w:rsidRPr="000A307E" w:rsidRDefault="000A307E" w:rsidP="000A307E">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1E0CCC" id="_x0000_t202" coordsize="21600,21600" o:spt="202" path="m,l,21600r21600,l21600,xe">
                <v:stroke joinstyle="miter"/>
                <v:path gradientshapeok="t" o:connecttype="rect"/>
              </v:shapetype>
              <v:shape id="Textfeld 15" o:spid="_x0000_s1029" type="#_x0000_t202" style="position:absolute;left:0;text-align:left;margin-left:186.6pt;margin-top:25.05pt;width:51.35pt;height:33.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0YOQIAAII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" fillcolor="white [3201]" strokeweight=".5pt">
                <v:textbox>
                  <w:txbxContent>
                    <w:p w14:paraId="692EA0D3" w14:textId="77777777" w:rsidR="000A307E" w:rsidRPr="000A307E" w:rsidRDefault="000A307E" w:rsidP="000A307E">
                      <w:pPr>
                        <w:jc w:val="center"/>
                        <w:rPr>
                          <w:sz w:val="8"/>
                          <w:szCs w:val="8"/>
                        </w:rPr>
                      </w:pPr>
                    </w:p>
                    <w:p w14:paraId="3B70F54F" w14:textId="6F71509E" w:rsidR="000A307E" w:rsidRPr="000A307E" w:rsidRDefault="000A307E" w:rsidP="000A307E">
                      <w:pPr>
                        <w:jc w:val="center"/>
                        <w:rPr>
                          <w:sz w:val="12"/>
                          <w:szCs w:val="12"/>
                        </w:rPr>
                      </w:pPr>
                      <w:r w:rsidRPr="000A307E">
                        <w:rPr>
                          <w:sz w:val="12"/>
                          <w:szCs w:val="12"/>
                        </w:rPr>
                        <w:t>Palliativampel hier aufkleben</w:t>
                      </w:r>
                    </w:p>
                  </w:txbxContent>
                </v:textbox>
              </v:shape>
            </w:pict>
          </mc:Fallback>
        </mc:AlternateContent>
      </w:r>
      <w:r w:rsidR="00B3780B">
        <w:rPr>
          <w:noProof/>
          <w:lang w:eastAsia="de-DE"/>
        </w:rPr>
        <mc:AlternateContent>
          <mc:Choice Requires="wps">
            <w:drawing>
              <wp:anchor distT="0" distB="0" distL="114300" distR="114300" simplePos="0" relativeHeight="251669504" behindDoc="0" locked="0" layoutInCell="1" allowOverlap="1" wp14:anchorId="582C8A34" wp14:editId="5019B217">
                <wp:simplePos x="0" y="0"/>
                <wp:positionH relativeFrom="column">
                  <wp:posOffset>4800558</wp:posOffset>
                </wp:positionH>
                <wp:positionV relativeFrom="paragraph">
                  <wp:posOffset>297117</wp:posOffset>
                </wp:positionV>
                <wp:extent cx="1519555" cy="1674097"/>
                <wp:effectExtent l="19050" t="19050" r="23495" b="21590"/>
                <wp:wrapNone/>
                <wp:docPr id="4" name="Textfeld 4"/>
                <wp:cNvGraphicFramePr/>
                <a:graphic xmlns:a="http://schemas.openxmlformats.org/drawingml/2006/main">
                  <a:graphicData uri="http://schemas.microsoft.com/office/word/2010/wordprocessingShape">
                    <wps:wsp>
                      <wps:cNvSpPr txBox="1"/>
                      <wps:spPr>
                        <a:xfrm>
                          <a:off x="0" y="0"/>
                          <a:ext cx="1519555" cy="1674097"/>
                        </a:xfrm>
                        <a:prstGeom prst="rect">
                          <a:avLst/>
                        </a:prstGeom>
                        <a:solidFill>
                          <a:schemeClr val="lt1"/>
                        </a:solidFill>
                        <a:ln w="38100">
                          <a:solidFill>
                            <a:srgbClr val="FF0000"/>
                          </a:solidFill>
                        </a:ln>
                      </wps:spPr>
                      <wps:txbx>
                        <w:txbxContent>
                          <w:p w14:paraId="1A0EF3D3" w14:textId="106813EA" w:rsidR="00392DB0" w:rsidRDefault="00392DB0" w:rsidP="00AB4C48">
                            <w:pPr>
                              <w:jc w:val="center"/>
                              <w:rPr>
                                <w:color w:val="FFFFFF" w:themeColor="background1"/>
                                <w:sz w:val="24"/>
                                <w:szCs w:val="20"/>
                              </w:rPr>
                            </w:pPr>
                            <w:r w:rsidRPr="00392DB0">
                              <w:rPr>
                                <w:color w:val="FFFFFF" w:themeColor="background1"/>
                                <w:sz w:val="24"/>
                                <w:szCs w:val="20"/>
                                <w:highlight w:val="red"/>
                              </w:rPr>
                              <w:t>WICHTIGE DATEN</w:t>
                            </w:r>
                          </w:p>
                          <w:p w14:paraId="03D0AE69" w14:textId="787680A5" w:rsidR="00392DB0" w:rsidRPr="00AB4C48" w:rsidRDefault="00392DB0">
                            <w:pPr>
                              <w:rPr>
                                <w:b w:val="0"/>
                                <w:bCs/>
                                <w:color w:val="FF0000"/>
                                <w:sz w:val="14"/>
                                <w:szCs w:val="10"/>
                              </w:rPr>
                            </w:pPr>
                            <w:r w:rsidRPr="00AB4C48">
                              <w:rPr>
                                <w:b w:val="0"/>
                                <w:bCs/>
                                <w:color w:val="FF0000"/>
                                <w:sz w:val="14"/>
                                <w:szCs w:val="10"/>
                              </w:rPr>
                              <w:t>Blutgruppe:</w:t>
                            </w:r>
                          </w:p>
                          <w:p w14:paraId="75322682" w14:textId="39D8D274" w:rsidR="00392DB0" w:rsidRPr="00AB4C48" w:rsidRDefault="00392DB0">
                            <w:pPr>
                              <w:rPr>
                                <w:b w:val="0"/>
                                <w:bCs/>
                                <w:color w:val="FF0000"/>
                                <w:sz w:val="14"/>
                                <w:szCs w:val="10"/>
                              </w:rPr>
                            </w:pPr>
                            <w:r w:rsidRPr="00AB4C48">
                              <w:rPr>
                                <w:b w:val="0"/>
                                <w:bCs/>
                                <w:color w:val="FF0000"/>
                                <w:sz w:val="14"/>
                                <w:szCs w:val="10"/>
                              </w:rPr>
                              <w:t>______________________</w:t>
                            </w:r>
                            <w:r w:rsidR="00AB4C48">
                              <w:rPr>
                                <w:b w:val="0"/>
                                <w:bCs/>
                                <w:color w:val="FF0000"/>
                                <w:sz w:val="14"/>
                                <w:szCs w:val="10"/>
                              </w:rPr>
                              <w:t>___</w:t>
                            </w:r>
                          </w:p>
                          <w:p w14:paraId="47484AED" w14:textId="6371B182" w:rsidR="00392DB0" w:rsidRPr="00AB4C48" w:rsidRDefault="00AB4C48">
                            <w:pPr>
                              <w:rPr>
                                <w:b w:val="0"/>
                                <w:bCs/>
                                <w:color w:val="FF0000"/>
                                <w:sz w:val="14"/>
                                <w:szCs w:val="10"/>
                              </w:rPr>
                            </w:pPr>
                            <w:r w:rsidRPr="00AB4C48">
                              <w:rPr>
                                <w:b w:val="0"/>
                                <w:bCs/>
                                <w:color w:val="FF0000"/>
                                <w:sz w:val="14"/>
                                <w:szCs w:val="10"/>
                              </w:rPr>
                              <w:t>Rhesusfaktor:</w:t>
                            </w:r>
                          </w:p>
                          <w:p w14:paraId="1BB3AC55" w14:textId="34AF43ED" w:rsidR="00AB4C48" w:rsidRPr="00AB4C48" w:rsidRDefault="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2D679965" w14:textId="4923CCA5" w:rsidR="00AB4C48" w:rsidRPr="00AB4C48" w:rsidRDefault="00AB4C48">
                            <w:pPr>
                              <w:rPr>
                                <w:b w:val="0"/>
                                <w:bCs/>
                                <w:color w:val="FF0000"/>
                                <w:sz w:val="14"/>
                                <w:szCs w:val="10"/>
                              </w:rPr>
                            </w:pPr>
                            <w:r w:rsidRPr="00AB4C48">
                              <w:rPr>
                                <w:b w:val="0"/>
                                <w:bCs/>
                                <w:color w:val="FF0000"/>
                                <w:sz w:val="14"/>
                                <w:szCs w:val="10"/>
                              </w:rPr>
                              <w:t>Chronische Erkrankungen:</w:t>
                            </w:r>
                          </w:p>
                          <w:p w14:paraId="7D6EC296" w14:textId="7E5CDEC3" w:rsidR="00AB4C48" w:rsidRPr="00AB4C48" w:rsidRDefault="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26ACAAF5" w14:textId="4BDAD54D" w:rsidR="00AB4C48" w:rsidRDefault="00AB4C48">
                            <w:pPr>
                              <w:rPr>
                                <w:b w:val="0"/>
                                <w:bCs/>
                                <w:color w:val="FF0000"/>
                                <w:sz w:val="14"/>
                                <w:szCs w:val="10"/>
                              </w:rPr>
                            </w:pPr>
                            <w:r w:rsidRPr="00AB4C48">
                              <w:rPr>
                                <w:b w:val="0"/>
                                <w:bCs/>
                                <w:color w:val="FF0000"/>
                                <w:sz w:val="14"/>
                                <w:szCs w:val="10"/>
                              </w:rPr>
                              <w:t xml:space="preserve">Regelmäßige Medikamente: </w:t>
                            </w:r>
                          </w:p>
                          <w:p w14:paraId="2535CB8F" w14:textId="24ADAF84" w:rsidR="00AB4C48" w:rsidRDefault="00AB4C48">
                            <w:pPr>
                              <w:rPr>
                                <w:b w:val="0"/>
                                <w:bCs/>
                                <w:color w:val="FF0000"/>
                                <w:sz w:val="14"/>
                                <w:szCs w:val="10"/>
                              </w:rPr>
                            </w:pPr>
                            <w:r>
                              <w:rPr>
                                <w:b w:val="0"/>
                                <w:bCs/>
                                <w:color w:val="FF0000"/>
                                <w:sz w:val="14"/>
                                <w:szCs w:val="10"/>
                              </w:rPr>
                              <w:t>_________________________</w:t>
                            </w:r>
                          </w:p>
                          <w:p w14:paraId="363313E6" w14:textId="4BCC8559" w:rsidR="00AB4C48" w:rsidRDefault="00AB4C48">
                            <w:pPr>
                              <w:rPr>
                                <w:b w:val="0"/>
                                <w:bCs/>
                                <w:color w:val="FF0000"/>
                                <w:sz w:val="14"/>
                                <w:szCs w:val="10"/>
                              </w:rPr>
                            </w:pPr>
                            <w:r>
                              <w:rPr>
                                <w:b w:val="0"/>
                                <w:bCs/>
                                <w:color w:val="FF0000"/>
                                <w:sz w:val="14"/>
                                <w:szCs w:val="10"/>
                              </w:rPr>
                              <w:t>Hausarzt:</w:t>
                            </w:r>
                          </w:p>
                          <w:p w14:paraId="00249302" w14:textId="12354A0E" w:rsidR="00AB4C48" w:rsidRPr="00AB4C48" w:rsidRDefault="00AB4C48">
                            <w:pPr>
                              <w:rPr>
                                <w:b w:val="0"/>
                                <w:bCs/>
                                <w:color w:val="FF0000"/>
                                <w:sz w:val="14"/>
                                <w:szCs w:val="10"/>
                              </w:rPr>
                            </w:pPr>
                            <w:r>
                              <w:rPr>
                                <w:b w:val="0"/>
                                <w:bCs/>
                                <w:color w:val="FF0000"/>
                                <w:sz w:val="14"/>
                                <w:szCs w:val="10"/>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8A34" id="Textfeld 4" o:spid="_x0000_s1029" type="#_x0000_t202" style="position:absolute;left:0;text-align:left;margin-left:378pt;margin-top:23.4pt;width:119.65pt;height:1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" fillcolor="white [3201]" strokecolor="red" strokeweight="3pt">
                <v:textbox>
                  <w:txbxContent>
                    <w:p w14:paraId="1A0EF3D3" w14:textId="106813EA" w:rsidR="00392DB0" w:rsidRDefault="00392DB0" w:rsidP="00AB4C48">
                      <w:pPr>
                        <w:jc w:val="center"/>
                        <w:rPr>
                          <w:color w:val="FFFFFF" w:themeColor="background1"/>
                          <w:sz w:val="24"/>
                          <w:szCs w:val="20"/>
                        </w:rPr>
                      </w:pPr>
                      <w:r w:rsidRPr="00392DB0">
                        <w:rPr>
                          <w:color w:val="FFFFFF" w:themeColor="background1"/>
                          <w:sz w:val="24"/>
                          <w:szCs w:val="20"/>
                          <w:highlight w:val="red"/>
                        </w:rPr>
                        <w:t>WICHTIGE DATEN</w:t>
                      </w:r>
                    </w:p>
                    <w:p w14:paraId="03D0AE69" w14:textId="787680A5" w:rsidR="00392DB0" w:rsidRPr="00AB4C48" w:rsidRDefault="00392DB0">
                      <w:pPr>
                        <w:rPr>
                          <w:b w:val="0"/>
                          <w:bCs/>
                          <w:color w:val="FF0000"/>
                          <w:sz w:val="14"/>
                          <w:szCs w:val="10"/>
                        </w:rPr>
                      </w:pPr>
                      <w:r w:rsidRPr="00AB4C48">
                        <w:rPr>
                          <w:b w:val="0"/>
                          <w:bCs/>
                          <w:color w:val="FF0000"/>
                          <w:sz w:val="14"/>
                          <w:szCs w:val="10"/>
                        </w:rPr>
                        <w:t>Blutgruppe:</w:t>
                      </w:r>
                    </w:p>
                    <w:p w14:paraId="75322682" w14:textId="39D8D274" w:rsidR="00392DB0" w:rsidRPr="00AB4C48" w:rsidRDefault="00392DB0">
                      <w:pPr>
                        <w:rPr>
                          <w:b w:val="0"/>
                          <w:bCs/>
                          <w:color w:val="FF0000"/>
                          <w:sz w:val="14"/>
                          <w:szCs w:val="10"/>
                        </w:rPr>
                      </w:pPr>
                      <w:r w:rsidRPr="00AB4C48">
                        <w:rPr>
                          <w:b w:val="0"/>
                          <w:bCs/>
                          <w:color w:val="FF0000"/>
                          <w:sz w:val="14"/>
                          <w:szCs w:val="10"/>
                        </w:rPr>
                        <w:t>______________________</w:t>
                      </w:r>
                      <w:r w:rsidR="00AB4C48">
                        <w:rPr>
                          <w:b w:val="0"/>
                          <w:bCs/>
                          <w:color w:val="FF0000"/>
                          <w:sz w:val="14"/>
                          <w:szCs w:val="10"/>
                        </w:rPr>
                        <w:t>___</w:t>
                      </w:r>
                    </w:p>
                    <w:p w14:paraId="47484AED" w14:textId="6371B182" w:rsidR="00392DB0" w:rsidRPr="00AB4C48" w:rsidRDefault="00AB4C48">
                      <w:pPr>
                        <w:rPr>
                          <w:b w:val="0"/>
                          <w:bCs/>
                          <w:color w:val="FF0000"/>
                          <w:sz w:val="14"/>
                          <w:szCs w:val="10"/>
                        </w:rPr>
                      </w:pPr>
                      <w:r w:rsidRPr="00AB4C48">
                        <w:rPr>
                          <w:b w:val="0"/>
                          <w:bCs/>
                          <w:color w:val="FF0000"/>
                          <w:sz w:val="14"/>
                          <w:szCs w:val="10"/>
                        </w:rPr>
                        <w:t>Rhesusfaktor:</w:t>
                      </w:r>
                    </w:p>
                    <w:p w14:paraId="1BB3AC55" w14:textId="34AF43ED" w:rsidR="00AB4C48" w:rsidRPr="00AB4C48" w:rsidRDefault="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2D679965" w14:textId="4923CCA5" w:rsidR="00AB4C48" w:rsidRPr="00AB4C48" w:rsidRDefault="00AB4C48">
                      <w:pPr>
                        <w:rPr>
                          <w:b w:val="0"/>
                          <w:bCs/>
                          <w:color w:val="FF0000"/>
                          <w:sz w:val="14"/>
                          <w:szCs w:val="10"/>
                        </w:rPr>
                      </w:pPr>
                      <w:r w:rsidRPr="00AB4C48">
                        <w:rPr>
                          <w:b w:val="0"/>
                          <w:bCs/>
                          <w:color w:val="FF0000"/>
                          <w:sz w:val="14"/>
                          <w:szCs w:val="10"/>
                        </w:rPr>
                        <w:t>Chronische Erkrankungen:</w:t>
                      </w:r>
                    </w:p>
                    <w:p w14:paraId="7D6EC296" w14:textId="7E5CDEC3" w:rsidR="00AB4C48" w:rsidRPr="00AB4C48" w:rsidRDefault="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26ACAAF5" w14:textId="4BDAD54D" w:rsidR="00AB4C48" w:rsidRDefault="00AB4C48">
                      <w:pPr>
                        <w:rPr>
                          <w:b w:val="0"/>
                          <w:bCs/>
                          <w:color w:val="FF0000"/>
                          <w:sz w:val="14"/>
                          <w:szCs w:val="10"/>
                        </w:rPr>
                      </w:pPr>
                      <w:r w:rsidRPr="00AB4C48">
                        <w:rPr>
                          <w:b w:val="0"/>
                          <w:bCs/>
                          <w:color w:val="FF0000"/>
                          <w:sz w:val="14"/>
                          <w:szCs w:val="10"/>
                        </w:rPr>
                        <w:t xml:space="preserve">Regelmäßige Medikamente: </w:t>
                      </w:r>
                    </w:p>
                    <w:p w14:paraId="2535CB8F" w14:textId="24ADAF84" w:rsidR="00AB4C48" w:rsidRDefault="00AB4C48">
                      <w:pPr>
                        <w:rPr>
                          <w:b w:val="0"/>
                          <w:bCs/>
                          <w:color w:val="FF0000"/>
                          <w:sz w:val="14"/>
                          <w:szCs w:val="10"/>
                        </w:rPr>
                      </w:pPr>
                      <w:r>
                        <w:rPr>
                          <w:b w:val="0"/>
                          <w:bCs/>
                          <w:color w:val="FF0000"/>
                          <w:sz w:val="14"/>
                          <w:szCs w:val="10"/>
                        </w:rPr>
                        <w:t>_________________________</w:t>
                      </w:r>
                    </w:p>
                    <w:p w14:paraId="363313E6" w14:textId="4BCC8559" w:rsidR="00AB4C48" w:rsidRDefault="00AB4C48">
                      <w:pPr>
                        <w:rPr>
                          <w:b w:val="0"/>
                          <w:bCs/>
                          <w:color w:val="FF0000"/>
                          <w:sz w:val="14"/>
                          <w:szCs w:val="10"/>
                        </w:rPr>
                      </w:pPr>
                      <w:r>
                        <w:rPr>
                          <w:b w:val="0"/>
                          <w:bCs/>
                          <w:color w:val="FF0000"/>
                          <w:sz w:val="14"/>
                          <w:szCs w:val="10"/>
                        </w:rPr>
                        <w:t>Hausarzt:</w:t>
                      </w:r>
                    </w:p>
                    <w:p w14:paraId="00249302" w14:textId="12354A0E" w:rsidR="00AB4C48" w:rsidRPr="00AB4C48" w:rsidRDefault="00AB4C48">
                      <w:pPr>
                        <w:rPr>
                          <w:b w:val="0"/>
                          <w:bCs/>
                          <w:color w:val="FF0000"/>
                          <w:sz w:val="14"/>
                          <w:szCs w:val="10"/>
                        </w:rPr>
                      </w:pPr>
                      <w:r>
                        <w:rPr>
                          <w:b w:val="0"/>
                          <w:bCs/>
                          <w:color w:val="FF0000"/>
                          <w:sz w:val="14"/>
                          <w:szCs w:val="10"/>
                        </w:rPr>
                        <w:t>_________________________</w:t>
                      </w:r>
                    </w:p>
                  </w:txbxContent>
                </v:textbox>
              </v:shape>
            </w:pict>
          </mc:Fallback>
        </mc:AlternateContent>
      </w:r>
      <w:r w:rsidR="00F07FBE">
        <w:rPr>
          <w:noProof/>
          <w:lang w:eastAsia="de-DE"/>
        </w:rPr>
        <mc:AlternateContent>
          <mc:Choice Requires="wps">
            <w:drawing>
              <wp:anchor distT="0" distB="0" distL="114300" distR="114300" simplePos="0" relativeHeight="251693056" behindDoc="0" locked="0" layoutInCell="1" allowOverlap="1" wp14:anchorId="6B9FB28A" wp14:editId="3BBE9D77">
                <wp:simplePos x="0" y="0"/>
                <wp:positionH relativeFrom="column">
                  <wp:posOffset>3172510</wp:posOffset>
                </wp:positionH>
                <wp:positionV relativeFrom="paragraph">
                  <wp:posOffset>206165</wp:posOffset>
                </wp:positionV>
                <wp:extent cx="0" cy="1864800"/>
                <wp:effectExtent l="76200" t="38100" r="76200" b="59690"/>
                <wp:wrapNone/>
                <wp:docPr id="39" name="Gerade Verbindung mit Pfeil 39"/>
                <wp:cNvGraphicFramePr/>
                <a:graphic xmlns:a="http://schemas.openxmlformats.org/drawingml/2006/main">
                  <a:graphicData uri="http://schemas.microsoft.com/office/word/2010/wordprocessingShape">
                    <wps:wsp>
                      <wps:cNvCnPr/>
                      <wps:spPr>
                        <a:xfrm>
                          <a:off x="0" y="0"/>
                          <a:ext cx="0" cy="186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069E39" id="_x0000_t32" coordsize="21600,21600" o:spt="32" o:oned="t" path="m,l21600,21600e" filled="f">
                <v:path arrowok="t" fillok="f" o:connecttype="none"/>
                <o:lock v:ext="edit" shapetype="t"/>
              </v:shapetype>
              <v:shape id="Gerade Verbindung mit Pfeil 39" o:spid="_x0000_s1026" type="#_x0000_t32" style="position:absolute;margin-left:249.8pt;margin-top:16.25pt;width:0;height:146.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" strokecolor="#024f75 [3204]" strokeweight="1pt">
                <v:stroke startarrow="block" endarrow="block"/>
              </v:shape>
            </w:pict>
          </mc:Fallback>
        </mc:AlternateContent>
      </w:r>
      <w:r w:rsidR="00F07FBE">
        <w:rPr>
          <w:noProof/>
          <w:lang w:eastAsia="de-DE"/>
        </w:rPr>
        <mc:AlternateContent>
          <mc:Choice Requires="wps">
            <w:drawing>
              <wp:anchor distT="45720" distB="45720" distL="114300" distR="114300" simplePos="0" relativeHeight="251668480" behindDoc="0" locked="0" layoutInCell="1" allowOverlap="1" wp14:anchorId="7676FF24" wp14:editId="777FACF7">
                <wp:simplePos x="0" y="0"/>
                <wp:positionH relativeFrom="margin">
                  <wp:posOffset>3168650</wp:posOffset>
                </wp:positionH>
                <wp:positionV relativeFrom="paragraph">
                  <wp:posOffset>273685</wp:posOffset>
                </wp:positionV>
                <wp:extent cx="3167380" cy="1715770"/>
                <wp:effectExtent l="0" t="0" r="13970" b="1778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15770"/>
                        </a:xfrm>
                        <a:prstGeom prst="rect">
                          <a:avLst/>
                        </a:prstGeom>
                        <a:solidFill>
                          <a:srgbClr val="FFFFFF"/>
                        </a:solidFill>
                        <a:ln w="9525">
                          <a:solidFill>
                            <a:srgbClr val="000000"/>
                          </a:solidFill>
                          <a:miter lim="800000"/>
                          <a:headEnd/>
                          <a:tailEnd/>
                        </a:ln>
                      </wps:spPr>
                      <wps:txbx>
                        <w:txbxContent>
                          <w:p w14:paraId="56AA3E31" w14:textId="34BE3FC4" w:rsidR="003B5A93" w:rsidRPr="00392DB0" w:rsidRDefault="00392DB0" w:rsidP="003B5A93">
                            <w:pPr>
                              <w:rPr>
                                <w:sz w:val="18"/>
                                <w:szCs w:val="14"/>
                              </w:rPr>
                            </w:pPr>
                            <w:r w:rsidRPr="00392DB0">
                              <w:rPr>
                                <w:sz w:val="18"/>
                                <w:szCs w:val="14"/>
                              </w:rPr>
                              <w:t>Folgende Dokumente wurden</w:t>
                            </w:r>
                          </w:p>
                          <w:p w14:paraId="01A10292" w14:textId="0EF3A6C5" w:rsidR="00392DB0" w:rsidRPr="00392DB0" w:rsidRDefault="00392DB0" w:rsidP="003B5A93">
                            <w:pPr>
                              <w:rPr>
                                <w:sz w:val="18"/>
                                <w:szCs w:val="14"/>
                              </w:rPr>
                            </w:pPr>
                            <w:r w:rsidRPr="00392DB0">
                              <w:rPr>
                                <w:sz w:val="18"/>
                                <w:szCs w:val="14"/>
                              </w:rPr>
                              <w:t>hinterlegt:</w:t>
                            </w:r>
                          </w:p>
                          <w:p w14:paraId="430D750F" w14:textId="1E96A8C6" w:rsidR="00392DB0" w:rsidRPr="00392DB0" w:rsidRDefault="00392DB0" w:rsidP="00392DB0">
                            <w:pPr>
                              <w:pStyle w:val="Listenabsatz"/>
                              <w:numPr>
                                <w:ilvl w:val="0"/>
                                <w:numId w:val="17"/>
                              </w:numPr>
                              <w:rPr>
                                <w:sz w:val="18"/>
                                <w:szCs w:val="14"/>
                              </w:rPr>
                            </w:pPr>
                            <w:r w:rsidRPr="00392DB0">
                              <w:rPr>
                                <w:sz w:val="18"/>
                                <w:szCs w:val="14"/>
                              </w:rPr>
                              <w:t>Patientenverfügung</w:t>
                            </w:r>
                          </w:p>
                          <w:p w14:paraId="14D581C8" w14:textId="558B7FC6" w:rsidR="00392DB0" w:rsidRPr="00392DB0" w:rsidRDefault="00392DB0" w:rsidP="00392DB0">
                            <w:pPr>
                              <w:pStyle w:val="Listenabsatz"/>
                              <w:numPr>
                                <w:ilvl w:val="0"/>
                                <w:numId w:val="17"/>
                              </w:numPr>
                              <w:rPr>
                                <w:sz w:val="18"/>
                                <w:szCs w:val="14"/>
                              </w:rPr>
                            </w:pPr>
                            <w:r w:rsidRPr="00392DB0">
                              <w:rPr>
                                <w:sz w:val="18"/>
                                <w:szCs w:val="14"/>
                              </w:rPr>
                              <w:t>Vorsorgevollmacht</w:t>
                            </w:r>
                          </w:p>
                          <w:p w14:paraId="63B1C3D1" w14:textId="75F22812" w:rsidR="00392DB0" w:rsidRPr="00392DB0" w:rsidRDefault="00392DB0" w:rsidP="00392DB0">
                            <w:pPr>
                              <w:pStyle w:val="Listenabsatz"/>
                              <w:numPr>
                                <w:ilvl w:val="0"/>
                                <w:numId w:val="17"/>
                              </w:numPr>
                              <w:rPr>
                                <w:sz w:val="18"/>
                                <w:szCs w:val="14"/>
                              </w:rPr>
                            </w:pPr>
                            <w:r w:rsidRPr="00392DB0">
                              <w:rPr>
                                <w:sz w:val="18"/>
                                <w:szCs w:val="14"/>
                              </w:rPr>
                              <w:t>Sorgerechtsverfügung</w:t>
                            </w:r>
                          </w:p>
                          <w:p w14:paraId="65F83F9C" w14:textId="65AED3C3" w:rsidR="00392DB0" w:rsidRPr="00392DB0" w:rsidRDefault="00392DB0" w:rsidP="00392DB0">
                            <w:pPr>
                              <w:pStyle w:val="Listenabsatz"/>
                              <w:numPr>
                                <w:ilvl w:val="0"/>
                                <w:numId w:val="17"/>
                              </w:numPr>
                              <w:rPr>
                                <w:sz w:val="18"/>
                                <w:szCs w:val="14"/>
                              </w:rPr>
                            </w:pPr>
                            <w:r w:rsidRPr="00392DB0">
                              <w:rPr>
                                <w:sz w:val="18"/>
                                <w:szCs w:val="14"/>
                              </w:rPr>
                              <w:t>Betreuungsverfügung</w:t>
                            </w:r>
                          </w:p>
                          <w:p w14:paraId="7EFEC0DE" w14:textId="51B62AB3" w:rsidR="00392DB0" w:rsidRPr="00392DB0" w:rsidRDefault="00392DB0" w:rsidP="00392DB0">
                            <w:pPr>
                              <w:pStyle w:val="Listenabsatz"/>
                              <w:numPr>
                                <w:ilvl w:val="0"/>
                                <w:numId w:val="17"/>
                              </w:numPr>
                              <w:rPr>
                                <w:sz w:val="18"/>
                                <w:szCs w:val="14"/>
                              </w:rPr>
                            </w:pPr>
                            <w:r w:rsidRPr="00392DB0">
                              <w:rPr>
                                <w:sz w:val="18"/>
                                <w:szCs w:val="14"/>
                              </w:rPr>
                              <w:t>Testament</w:t>
                            </w:r>
                          </w:p>
                          <w:p w14:paraId="549104D2" w14:textId="2BC668D7" w:rsidR="00392DB0" w:rsidRPr="00392DB0" w:rsidRDefault="00392DB0" w:rsidP="00392DB0">
                            <w:pPr>
                              <w:pStyle w:val="Listenabsatz"/>
                              <w:numPr>
                                <w:ilvl w:val="0"/>
                                <w:numId w:val="17"/>
                              </w:numPr>
                              <w:rPr>
                                <w:sz w:val="18"/>
                                <w:szCs w:val="14"/>
                              </w:rPr>
                            </w:pPr>
                            <w:r w:rsidRPr="00392DB0">
                              <w:rPr>
                                <w:sz w:val="18"/>
                                <w:szCs w:val="14"/>
                              </w:rPr>
                              <w:t>Generalvollmacht</w:t>
                            </w:r>
                          </w:p>
                          <w:p w14:paraId="75B0C782" w14:textId="2F620880" w:rsidR="00392DB0" w:rsidRPr="00392DB0" w:rsidRDefault="00392DB0" w:rsidP="00392DB0">
                            <w:pPr>
                              <w:pStyle w:val="Listenabsatz"/>
                              <w:numPr>
                                <w:ilvl w:val="0"/>
                                <w:numId w:val="17"/>
                              </w:numPr>
                              <w:rPr>
                                <w:sz w:val="18"/>
                                <w:szCs w:val="14"/>
                              </w:rPr>
                            </w:pPr>
                            <w:r w:rsidRPr="00392DB0">
                              <w:rPr>
                                <w:sz w:val="18"/>
                                <w:szCs w:val="14"/>
                              </w:rPr>
                              <w:t>Bestattungsverfügung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6FF24" id="_x0000_s1031" type="#_x0000_t202" style="position:absolute;left:0;text-align:left;margin-left:249.5pt;margin-top:21.55pt;width:249.4pt;height:135.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">
                <v:textbox>
                  <w:txbxContent>
                    <w:p w14:paraId="56AA3E31" w14:textId="34BE3FC4" w:rsidR="003B5A93" w:rsidRPr="00392DB0" w:rsidRDefault="00392DB0" w:rsidP="003B5A93">
                      <w:pPr>
                        <w:rPr>
                          <w:sz w:val="18"/>
                          <w:szCs w:val="14"/>
                        </w:rPr>
                      </w:pPr>
                      <w:r w:rsidRPr="00392DB0">
                        <w:rPr>
                          <w:sz w:val="18"/>
                          <w:szCs w:val="14"/>
                        </w:rPr>
                        <w:t>Folgende Dokumente wurden</w:t>
                      </w:r>
                    </w:p>
                    <w:p w14:paraId="01A10292" w14:textId="0EF3A6C5" w:rsidR="00392DB0" w:rsidRPr="00392DB0" w:rsidRDefault="00392DB0" w:rsidP="003B5A93">
                      <w:pPr>
                        <w:rPr>
                          <w:sz w:val="18"/>
                          <w:szCs w:val="14"/>
                        </w:rPr>
                      </w:pPr>
                      <w:r w:rsidRPr="00392DB0">
                        <w:rPr>
                          <w:sz w:val="18"/>
                          <w:szCs w:val="14"/>
                        </w:rPr>
                        <w:t>hinterlegt:</w:t>
                      </w:r>
                    </w:p>
                    <w:p w14:paraId="430D750F" w14:textId="1E96A8C6" w:rsidR="00392DB0" w:rsidRPr="00392DB0" w:rsidRDefault="00392DB0" w:rsidP="00392DB0">
                      <w:pPr>
                        <w:pStyle w:val="Listenabsatz"/>
                        <w:numPr>
                          <w:ilvl w:val="0"/>
                          <w:numId w:val="17"/>
                        </w:numPr>
                        <w:rPr>
                          <w:sz w:val="18"/>
                          <w:szCs w:val="14"/>
                        </w:rPr>
                      </w:pPr>
                      <w:r w:rsidRPr="00392DB0">
                        <w:rPr>
                          <w:sz w:val="18"/>
                          <w:szCs w:val="14"/>
                        </w:rPr>
                        <w:t>Patientenverfügung</w:t>
                      </w:r>
                    </w:p>
                    <w:p w14:paraId="14D581C8" w14:textId="558B7FC6" w:rsidR="00392DB0" w:rsidRPr="00392DB0" w:rsidRDefault="00392DB0" w:rsidP="00392DB0">
                      <w:pPr>
                        <w:pStyle w:val="Listenabsatz"/>
                        <w:numPr>
                          <w:ilvl w:val="0"/>
                          <w:numId w:val="17"/>
                        </w:numPr>
                        <w:rPr>
                          <w:sz w:val="18"/>
                          <w:szCs w:val="14"/>
                        </w:rPr>
                      </w:pPr>
                      <w:r w:rsidRPr="00392DB0">
                        <w:rPr>
                          <w:sz w:val="18"/>
                          <w:szCs w:val="14"/>
                        </w:rPr>
                        <w:t>Vorsorgevollmacht</w:t>
                      </w:r>
                    </w:p>
                    <w:p w14:paraId="63B1C3D1" w14:textId="75F22812" w:rsidR="00392DB0" w:rsidRPr="00392DB0" w:rsidRDefault="00392DB0" w:rsidP="00392DB0">
                      <w:pPr>
                        <w:pStyle w:val="Listenabsatz"/>
                        <w:numPr>
                          <w:ilvl w:val="0"/>
                          <w:numId w:val="17"/>
                        </w:numPr>
                        <w:rPr>
                          <w:sz w:val="18"/>
                          <w:szCs w:val="14"/>
                        </w:rPr>
                      </w:pPr>
                      <w:r w:rsidRPr="00392DB0">
                        <w:rPr>
                          <w:sz w:val="18"/>
                          <w:szCs w:val="14"/>
                        </w:rPr>
                        <w:t>Sorgerechtsverfügung</w:t>
                      </w:r>
                    </w:p>
                    <w:p w14:paraId="65F83F9C" w14:textId="65AED3C3" w:rsidR="00392DB0" w:rsidRPr="00392DB0" w:rsidRDefault="00392DB0" w:rsidP="00392DB0">
                      <w:pPr>
                        <w:pStyle w:val="Listenabsatz"/>
                        <w:numPr>
                          <w:ilvl w:val="0"/>
                          <w:numId w:val="17"/>
                        </w:numPr>
                        <w:rPr>
                          <w:sz w:val="18"/>
                          <w:szCs w:val="14"/>
                        </w:rPr>
                      </w:pPr>
                      <w:r w:rsidRPr="00392DB0">
                        <w:rPr>
                          <w:sz w:val="18"/>
                          <w:szCs w:val="14"/>
                        </w:rPr>
                        <w:t>Betreuungsverfügung</w:t>
                      </w:r>
                    </w:p>
                    <w:p w14:paraId="7EFEC0DE" w14:textId="51B62AB3" w:rsidR="00392DB0" w:rsidRPr="00392DB0" w:rsidRDefault="00392DB0" w:rsidP="00392DB0">
                      <w:pPr>
                        <w:pStyle w:val="Listenabsatz"/>
                        <w:numPr>
                          <w:ilvl w:val="0"/>
                          <w:numId w:val="17"/>
                        </w:numPr>
                        <w:rPr>
                          <w:sz w:val="18"/>
                          <w:szCs w:val="14"/>
                        </w:rPr>
                      </w:pPr>
                      <w:r w:rsidRPr="00392DB0">
                        <w:rPr>
                          <w:sz w:val="18"/>
                          <w:szCs w:val="14"/>
                        </w:rPr>
                        <w:t>Testament</w:t>
                      </w:r>
                    </w:p>
                    <w:p w14:paraId="549104D2" w14:textId="2BC668D7" w:rsidR="00392DB0" w:rsidRPr="00392DB0" w:rsidRDefault="00392DB0" w:rsidP="00392DB0">
                      <w:pPr>
                        <w:pStyle w:val="Listenabsatz"/>
                        <w:numPr>
                          <w:ilvl w:val="0"/>
                          <w:numId w:val="17"/>
                        </w:numPr>
                        <w:rPr>
                          <w:sz w:val="18"/>
                          <w:szCs w:val="14"/>
                        </w:rPr>
                      </w:pPr>
                      <w:r w:rsidRPr="00392DB0">
                        <w:rPr>
                          <w:sz w:val="18"/>
                          <w:szCs w:val="14"/>
                        </w:rPr>
                        <w:t>Generalvollmacht</w:t>
                      </w:r>
                    </w:p>
                    <w:p w14:paraId="75B0C782" w14:textId="2F620880" w:rsidR="00392DB0" w:rsidRPr="00392DB0" w:rsidRDefault="00392DB0" w:rsidP="00392DB0">
                      <w:pPr>
                        <w:pStyle w:val="Listenabsatz"/>
                        <w:numPr>
                          <w:ilvl w:val="0"/>
                          <w:numId w:val="17"/>
                        </w:numPr>
                        <w:rPr>
                          <w:sz w:val="18"/>
                          <w:szCs w:val="14"/>
                        </w:rPr>
                      </w:pPr>
                      <w:r w:rsidRPr="00392DB0">
                        <w:rPr>
                          <w:sz w:val="18"/>
                          <w:szCs w:val="14"/>
                        </w:rPr>
                        <w:t>Bestattungsverfügung</w:t>
                      </w:r>
                    </w:p>
                  </w:txbxContent>
                </v:textbox>
                <w10:wrap type="square" anchorx="margin"/>
              </v:shape>
            </w:pict>
          </mc:Fallback>
        </mc:AlternateContent>
      </w:r>
      <w:r w:rsidR="0055744A">
        <w:rPr>
          <w:noProof/>
          <w:lang w:eastAsia="de-DE"/>
        </w:rPr>
        <mc:AlternateContent>
          <mc:Choice Requires="wps">
            <w:drawing>
              <wp:anchor distT="45720" distB="45720" distL="114300" distR="114300" simplePos="0" relativeHeight="251666432" behindDoc="0" locked="0" layoutInCell="1" allowOverlap="1" wp14:anchorId="2670118F" wp14:editId="0F038CE4">
                <wp:simplePos x="0" y="0"/>
                <wp:positionH relativeFrom="margin">
                  <wp:align>left</wp:align>
                </wp:positionH>
                <wp:positionV relativeFrom="paragraph">
                  <wp:posOffset>274057</wp:posOffset>
                </wp:positionV>
                <wp:extent cx="3167380" cy="1717675"/>
                <wp:effectExtent l="0" t="0" r="13970" b="158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17675"/>
                        </a:xfrm>
                        <a:prstGeom prst="rect">
                          <a:avLst/>
                        </a:prstGeom>
                        <a:solidFill>
                          <a:srgbClr val="FFFFFF"/>
                        </a:solidFill>
                        <a:ln w="9525">
                          <a:solidFill>
                            <a:srgbClr val="000000"/>
                          </a:solidFill>
                          <a:miter lim="800000"/>
                          <a:headEnd/>
                          <a:tailEnd/>
                        </a:ln>
                      </wps:spPr>
                      <wps:txbx>
                        <w:txbxContent>
                          <w:p w14:paraId="12FC982E" w14:textId="00DB07C8" w:rsidR="003B5A93" w:rsidRPr="00392DB0" w:rsidRDefault="003B5A93" w:rsidP="000A307E">
                            <w:pPr>
                              <w:rPr>
                                <w:color w:val="FF0000"/>
                                <w:sz w:val="32"/>
                                <w:szCs w:val="24"/>
                              </w:rPr>
                            </w:pPr>
                            <w:r w:rsidRPr="00392DB0">
                              <w:rPr>
                                <w:color w:val="FF0000"/>
                                <w:sz w:val="32"/>
                                <w:szCs w:val="24"/>
                              </w:rPr>
                              <w:t>NOTFALLKARTE</w:t>
                            </w:r>
                            <w:r w:rsidR="00392DB0" w:rsidRPr="00392DB0">
                              <w:rPr>
                                <w:color w:val="FF0000"/>
                                <w:sz w:val="32"/>
                                <w:szCs w:val="24"/>
                              </w:rPr>
                              <w:t xml:space="preserve"> VON</w:t>
                            </w:r>
                          </w:p>
                          <w:p w14:paraId="6DC623F3" w14:textId="4188A5F2" w:rsidR="00392DB0" w:rsidRDefault="00392DB0">
                            <w:r>
                              <w:t>_________________________________</w:t>
                            </w:r>
                          </w:p>
                          <w:p w14:paraId="14861DA1" w14:textId="0F776232" w:rsidR="00D97AA5" w:rsidRPr="00392DB0" w:rsidRDefault="00392DB0">
                            <w:pPr>
                              <w:rPr>
                                <w:b w:val="0"/>
                                <w:bCs/>
                                <w:sz w:val="12"/>
                                <w:szCs w:val="8"/>
                              </w:rPr>
                            </w:pPr>
                            <w:r w:rsidRPr="00392DB0">
                              <w:rPr>
                                <w:b w:val="0"/>
                                <w:bCs/>
                                <w:sz w:val="12"/>
                                <w:szCs w:val="8"/>
                              </w:rPr>
                              <w:t>NAME, VORNAME</w:t>
                            </w:r>
                          </w:p>
                          <w:p w14:paraId="312A51F5" w14:textId="71FED441" w:rsidR="00D97AA5" w:rsidRDefault="00D97AA5">
                            <w:pPr>
                              <w:rPr>
                                <w:sz w:val="16"/>
                                <w:szCs w:val="12"/>
                              </w:rPr>
                            </w:pPr>
                          </w:p>
                          <w:p w14:paraId="5821B560" w14:textId="4FC8F04A" w:rsidR="00392DB0" w:rsidRPr="00392DB0" w:rsidRDefault="00392DB0" w:rsidP="00392DB0">
                            <w:pPr>
                              <w:jc w:val="center"/>
                              <w:rPr>
                                <w:sz w:val="18"/>
                                <w:szCs w:val="14"/>
                              </w:rPr>
                            </w:pPr>
                            <w:r w:rsidRPr="00392DB0">
                              <w:rPr>
                                <w:sz w:val="18"/>
                                <w:szCs w:val="14"/>
                              </w:rPr>
                              <w:t>Folgende Person ist mein Notfallkontakt und hat Zugriff auf meine Vorsorgedokumente</w:t>
                            </w:r>
                            <w:r w:rsidR="00AB4C48">
                              <w:rPr>
                                <w:sz w:val="18"/>
                                <w:szCs w:val="14"/>
                              </w:rPr>
                              <w:t>:</w:t>
                            </w:r>
                          </w:p>
                          <w:p w14:paraId="2801DA85" w14:textId="6A28E03A" w:rsidR="00392DB0" w:rsidRDefault="00392DB0" w:rsidP="00392DB0">
                            <w:pPr>
                              <w:jc w:val="center"/>
                              <w:rPr>
                                <w:sz w:val="16"/>
                                <w:szCs w:val="12"/>
                              </w:rPr>
                            </w:pPr>
                          </w:p>
                          <w:p w14:paraId="3D2F0EF3" w14:textId="1BB55F49" w:rsidR="00392DB0" w:rsidRDefault="00392DB0" w:rsidP="00392DB0">
                            <w:pPr>
                              <w:jc w:val="center"/>
                              <w:rPr>
                                <w:sz w:val="16"/>
                                <w:szCs w:val="12"/>
                              </w:rPr>
                            </w:pPr>
                            <w:r>
                              <w:rPr>
                                <w:sz w:val="16"/>
                                <w:szCs w:val="12"/>
                              </w:rPr>
                              <w:t>__________________________________________________________</w:t>
                            </w:r>
                          </w:p>
                          <w:p w14:paraId="18153635" w14:textId="48D75058" w:rsidR="00392DB0" w:rsidRDefault="00392DB0" w:rsidP="00392DB0">
                            <w:pPr>
                              <w:rPr>
                                <w:b w:val="0"/>
                                <w:bCs/>
                                <w:sz w:val="12"/>
                                <w:szCs w:val="8"/>
                              </w:rPr>
                            </w:pPr>
                            <w:r w:rsidRPr="00392DB0">
                              <w:rPr>
                                <w:b w:val="0"/>
                                <w:bCs/>
                                <w:sz w:val="12"/>
                                <w:szCs w:val="8"/>
                              </w:rPr>
                              <w:t>NAME, VORNAME</w:t>
                            </w:r>
                            <w:r>
                              <w:rPr>
                                <w:b w:val="0"/>
                                <w:bCs/>
                                <w:sz w:val="12"/>
                                <w:szCs w:val="8"/>
                              </w:rPr>
                              <w:tab/>
                            </w:r>
                            <w:r>
                              <w:rPr>
                                <w:b w:val="0"/>
                                <w:bCs/>
                                <w:sz w:val="12"/>
                                <w:szCs w:val="8"/>
                              </w:rPr>
                              <w:tab/>
                              <w:t>TELEFON</w:t>
                            </w:r>
                          </w:p>
                          <w:p w14:paraId="44149CB6" w14:textId="7270EC15" w:rsidR="00392DB0" w:rsidRPr="00392DB0" w:rsidRDefault="00392DB0" w:rsidP="00392DB0">
                            <w:pPr>
                              <w:rPr>
                                <w:b w:val="0"/>
                                <w:bCs/>
                                <w:sz w:val="12"/>
                                <w:szCs w:val="8"/>
                              </w:rPr>
                            </w:pPr>
                            <w:r>
                              <w:rPr>
                                <w:b w:val="0"/>
                                <w:bCs/>
                                <w:sz w:val="12"/>
                                <w:szCs w:val="8"/>
                              </w:rPr>
                              <w:t xml:space="preserve">  Bitte informieren, danke!</w:t>
                            </w:r>
                            <w:r>
                              <w:rPr>
                                <w:b w:val="0"/>
                                <w:bCs/>
                                <w:sz w:val="12"/>
                                <w:szCs w:val="8"/>
                              </w:rPr>
                              <w:tab/>
                            </w:r>
                            <w:r>
                              <w:rPr>
                                <w:b w:val="0"/>
                                <w:bCs/>
                                <w:sz w:val="12"/>
                                <w:szCs w:val="8"/>
                              </w:rPr>
                              <w:tab/>
                            </w:r>
                            <w:r>
                              <w:rPr>
                                <w:b w:val="0"/>
                                <w:bCs/>
                                <w:sz w:val="12"/>
                                <w:szCs w:val="8"/>
                              </w:rPr>
                              <w:tab/>
                            </w:r>
                            <w:r>
                              <w:rPr>
                                <w:b w:val="0"/>
                                <w:bCs/>
                                <w:sz w:val="12"/>
                                <w:szCs w:val="8"/>
                              </w:rPr>
                              <w:tab/>
                              <w:t xml:space="preserve">           </w:t>
                            </w:r>
                            <w:r w:rsidRPr="00392DB0">
                              <w:rPr>
                                <w:b w:val="0"/>
                                <w:bCs/>
                                <w:i/>
                                <w:iCs/>
                                <w:sz w:val="12"/>
                                <w:szCs w:val="8"/>
                              </w:rPr>
                              <w:t>(Bitte wenden!)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0118F" id="_x0000_s1032" type="#_x0000_t202" style="position:absolute;left:0;text-align:left;margin-left:0;margin-top:21.6pt;width:249.4pt;height:135.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">
                <v:textbox>
                  <w:txbxContent>
                    <w:p w14:paraId="12FC982E" w14:textId="00DB07C8" w:rsidR="003B5A93" w:rsidRPr="00392DB0" w:rsidRDefault="003B5A93" w:rsidP="000A307E">
                      <w:pPr>
                        <w:rPr>
                          <w:color w:val="FF0000"/>
                          <w:sz w:val="32"/>
                          <w:szCs w:val="24"/>
                        </w:rPr>
                      </w:pPr>
                      <w:r w:rsidRPr="00392DB0">
                        <w:rPr>
                          <w:color w:val="FF0000"/>
                          <w:sz w:val="32"/>
                          <w:szCs w:val="24"/>
                        </w:rPr>
                        <w:t>NOTFALLKARTE</w:t>
                      </w:r>
                      <w:r w:rsidR="00392DB0" w:rsidRPr="00392DB0">
                        <w:rPr>
                          <w:color w:val="FF0000"/>
                          <w:sz w:val="32"/>
                          <w:szCs w:val="24"/>
                        </w:rPr>
                        <w:t xml:space="preserve"> VON</w:t>
                      </w:r>
                    </w:p>
                    <w:p w14:paraId="6DC623F3" w14:textId="4188A5F2" w:rsidR="00392DB0" w:rsidRDefault="00392DB0">
                      <w:r>
                        <w:t>_________________________________</w:t>
                      </w:r>
                    </w:p>
                    <w:p w14:paraId="14861DA1" w14:textId="0F776232" w:rsidR="00D97AA5" w:rsidRPr="00392DB0" w:rsidRDefault="00392DB0">
                      <w:pPr>
                        <w:rPr>
                          <w:b w:val="0"/>
                          <w:bCs/>
                          <w:sz w:val="12"/>
                          <w:szCs w:val="8"/>
                        </w:rPr>
                      </w:pPr>
                      <w:r w:rsidRPr="00392DB0">
                        <w:rPr>
                          <w:b w:val="0"/>
                          <w:bCs/>
                          <w:sz w:val="12"/>
                          <w:szCs w:val="8"/>
                        </w:rPr>
                        <w:t>NAME, VORNAME</w:t>
                      </w:r>
                    </w:p>
                    <w:p w14:paraId="312A51F5" w14:textId="71FED441" w:rsidR="00D97AA5" w:rsidRDefault="00D97AA5">
                      <w:pPr>
                        <w:rPr>
                          <w:sz w:val="16"/>
                          <w:szCs w:val="12"/>
                        </w:rPr>
                      </w:pPr>
                    </w:p>
                    <w:p w14:paraId="5821B560" w14:textId="4FC8F04A" w:rsidR="00392DB0" w:rsidRPr="00392DB0" w:rsidRDefault="00392DB0" w:rsidP="00392DB0">
                      <w:pPr>
                        <w:jc w:val="center"/>
                        <w:rPr>
                          <w:sz w:val="18"/>
                          <w:szCs w:val="14"/>
                        </w:rPr>
                      </w:pPr>
                      <w:r w:rsidRPr="00392DB0">
                        <w:rPr>
                          <w:sz w:val="18"/>
                          <w:szCs w:val="14"/>
                        </w:rPr>
                        <w:t>Folgende Person ist mein Notfallkontakt und hat Zugriff auf meine Vorsorgedokumente</w:t>
                      </w:r>
                      <w:r w:rsidR="00AB4C48">
                        <w:rPr>
                          <w:sz w:val="18"/>
                          <w:szCs w:val="14"/>
                        </w:rPr>
                        <w:t>:</w:t>
                      </w:r>
                    </w:p>
                    <w:p w14:paraId="2801DA85" w14:textId="6A28E03A" w:rsidR="00392DB0" w:rsidRDefault="00392DB0" w:rsidP="00392DB0">
                      <w:pPr>
                        <w:jc w:val="center"/>
                        <w:rPr>
                          <w:sz w:val="16"/>
                          <w:szCs w:val="12"/>
                        </w:rPr>
                      </w:pPr>
                    </w:p>
                    <w:p w14:paraId="3D2F0EF3" w14:textId="1BB55F49" w:rsidR="00392DB0" w:rsidRDefault="00392DB0" w:rsidP="00392DB0">
                      <w:pPr>
                        <w:jc w:val="center"/>
                        <w:rPr>
                          <w:sz w:val="16"/>
                          <w:szCs w:val="12"/>
                        </w:rPr>
                      </w:pPr>
                      <w:r>
                        <w:rPr>
                          <w:sz w:val="16"/>
                          <w:szCs w:val="12"/>
                        </w:rPr>
                        <w:t>__________________________________________________________</w:t>
                      </w:r>
                    </w:p>
                    <w:p w14:paraId="18153635" w14:textId="48D75058" w:rsidR="00392DB0" w:rsidRDefault="00392DB0" w:rsidP="00392DB0">
                      <w:pPr>
                        <w:rPr>
                          <w:b w:val="0"/>
                          <w:bCs/>
                          <w:sz w:val="12"/>
                          <w:szCs w:val="8"/>
                        </w:rPr>
                      </w:pPr>
                      <w:r w:rsidRPr="00392DB0">
                        <w:rPr>
                          <w:b w:val="0"/>
                          <w:bCs/>
                          <w:sz w:val="12"/>
                          <w:szCs w:val="8"/>
                        </w:rPr>
                        <w:t>NAME, VORNAME</w:t>
                      </w:r>
                      <w:r>
                        <w:rPr>
                          <w:b w:val="0"/>
                          <w:bCs/>
                          <w:sz w:val="12"/>
                          <w:szCs w:val="8"/>
                        </w:rPr>
                        <w:tab/>
                      </w:r>
                      <w:r>
                        <w:rPr>
                          <w:b w:val="0"/>
                          <w:bCs/>
                          <w:sz w:val="12"/>
                          <w:szCs w:val="8"/>
                        </w:rPr>
                        <w:tab/>
                        <w:t>TELEFON</w:t>
                      </w:r>
                    </w:p>
                    <w:p w14:paraId="44149CB6" w14:textId="7270EC15" w:rsidR="00392DB0" w:rsidRPr="00392DB0" w:rsidRDefault="00392DB0" w:rsidP="00392DB0">
                      <w:pPr>
                        <w:rPr>
                          <w:b w:val="0"/>
                          <w:bCs/>
                          <w:sz w:val="12"/>
                          <w:szCs w:val="8"/>
                        </w:rPr>
                      </w:pPr>
                      <w:r>
                        <w:rPr>
                          <w:b w:val="0"/>
                          <w:bCs/>
                          <w:sz w:val="12"/>
                          <w:szCs w:val="8"/>
                        </w:rPr>
                        <w:t xml:space="preserve">  Bitte informieren, danke!</w:t>
                      </w:r>
                      <w:r>
                        <w:rPr>
                          <w:b w:val="0"/>
                          <w:bCs/>
                          <w:sz w:val="12"/>
                          <w:szCs w:val="8"/>
                        </w:rPr>
                        <w:tab/>
                      </w:r>
                      <w:r>
                        <w:rPr>
                          <w:b w:val="0"/>
                          <w:bCs/>
                          <w:sz w:val="12"/>
                          <w:szCs w:val="8"/>
                        </w:rPr>
                        <w:tab/>
                      </w:r>
                      <w:r>
                        <w:rPr>
                          <w:b w:val="0"/>
                          <w:bCs/>
                          <w:sz w:val="12"/>
                          <w:szCs w:val="8"/>
                        </w:rPr>
                        <w:tab/>
                      </w:r>
                      <w:r>
                        <w:rPr>
                          <w:b w:val="0"/>
                          <w:bCs/>
                          <w:sz w:val="12"/>
                          <w:szCs w:val="8"/>
                        </w:rPr>
                        <w:tab/>
                        <w:t xml:space="preserve">           </w:t>
                      </w:r>
                      <w:r w:rsidRPr="00392DB0">
                        <w:rPr>
                          <w:b w:val="0"/>
                          <w:bCs/>
                          <w:i/>
                          <w:iCs/>
                          <w:sz w:val="12"/>
                          <w:szCs w:val="8"/>
                        </w:rPr>
                        <w:t>(Bitte wenden!)</w:t>
                      </w:r>
                    </w:p>
                  </w:txbxContent>
                </v:textbox>
                <w10:wrap type="square" anchorx="margin"/>
              </v:shape>
            </w:pict>
          </mc:Fallback>
        </mc:AlternateContent>
      </w:r>
      <w:r w:rsidR="00392DB0">
        <w:rPr>
          <w:lang w:eastAsia="de-DE"/>
        </w:rPr>
        <w:t>Notfallkarte mit Kontaktperson</w:t>
      </w:r>
    </w:p>
    <w:p w14:paraId="5BD386B7" w14:textId="1DD94650" w:rsidR="0055744A" w:rsidRDefault="0055744A" w:rsidP="00AB4C48">
      <w:pPr>
        <w:rPr>
          <w:lang w:eastAsia="de-DE"/>
        </w:rPr>
      </w:pPr>
    </w:p>
    <w:p w14:paraId="7B6B2222" w14:textId="7E8C77B3" w:rsidR="00AB4C48" w:rsidRDefault="00B3780B" w:rsidP="00943CCA">
      <w:pPr>
        <w:jc w:val="center"/>
        <w:rPr>
          <w:lang w:eastAsia="de-DE"/>
        </w:rPr>
      </w:pPr>
      <w:r>
        <w:rPr>
          <w:noProof/>
          <w:lang w:eastAsia="de-DE"/>
        </w:rPr>
        <mc:AlternateContent>
          <mc:Choice Requires="wps">
            <w:drawing>
              <wp:anchor distT="0" distB="0" distL="114300" distR="114300" simplePos="0" relativeHeight="251673600" behindDoc="0" locked="0" layoutInCell="1" allowOverlap="1" wp14:anchorId="58097AA5" wp14:editId="456BC24A">
                <wp:simplePos x="0" y="0"/>
                <wp:positionH relativeFrom="column">
                  <wp:posOffset>4800558</wp:posOffset>
                </wp:positionH>
                <wp:positionV relativeFrom="paragraph">
                  <wp:posOffset>295680</wp:posOffset>
                </wp:positionV>
                <wp:extent cx="1519555" cy="1674097"/>
                <wp:effectExtent l="19050" t="19050" r="23495" b="21590"/>
                <wp:wrapNone/>
                <wp:docPr id="11" name="Textfeld 11"/>
                <wp:cNvGraphicFramePr/>
                <a:graphic xmlns:a="http://schemas.openxmlformats.org/drawingml/2006/main">
                  <a:graphicData uri="http://schemas.microsoft.com/office/word/2010/wordprocessingShape">
                    <wps:wsp>
                      <wps:cNvSpPr txBox="1"/>
                      <wps:spPr>
                        <a:xfrm>
                          <a:off x="0" y="0"/>
                          <a:ext cx="1519555" cy="1674097"/>
                        </a:xfrm>
                        <a:prstGeom prst="rect">
                          <a:avLst/>
                        </a:prstGeom>
                        <a:solidFill>
                          <a:schemeClr val="lt1"/>
                        </a:solidFill>
                        <a:ln w="38100">
                          <a:solidFill>
                            <a:srgbClr val="FF0000"/>
                          </a:solidFill>
                        </a:ln>
                      </wps:spPr>
                      <wps:txbx>
                        <w:txbxContent>
                          <w:p w14:paraId="6AA7DE90" w14:textId="77777777" w:rsidR="00AB4C48" w:rsidRDefault="00AB4C48" w:rsidP="00AB4C48">
                            <w:pPr>
                              <w:jc w:val="center"/>
                              <w:rPr>
                                <w:color w:val="FFFFFF" w:themeColor="background1"/>
                                <w:sz w:val="24"/>
                                <w:szCs w:val="20"/>
                              </w:rPr>
                            </w:pPr>
                            <w:r w:rsidRPr="00392DB0">
                              <w:rPr>
                                <w:color w:val="FFFFFF" w:themeColor="background1"/>
                                <w:sz w:val="24"/>
                                <w:szCs w:val="20"/>
                                <w:highlight w:val="red"/>
                              </w:rPr>
                              <w:t>WICHTIGE DATEN</w:t>
                            </w:r>
                          </w:p>
                          <w:p w14:paraId="45122E3A" w14:textId="77777777" w:rsidR="00AB4C48" w:rsidRPr="00AB4C48" w:rsidRDefault="00AB4C48" w:rsidP="00AB4C48">
                            <w:pPr>
                              <w:rPr>
                                <w:b w:val="0"/>
                                <w:bCs/>
                                <w:color w:val="FF0000"/>
                                <w:sz w:val="14"/>
                                <w:szCs w:val="10"/>
                              </w:rPr>
                            </w:pPr>
                            <w:r w:rsidRPr="00AB4C48">
                              <w:rPr>
                                <w:b w:val="0"/>
                                <w:bCs/>
                                <w:color w:val="FF0000"/>
                                <w:sz w:val="14"/>
                                <w:szCs w:val="10"/>
                              </w:rPr>
                              <w:t>Blutgruppe:</w:t>
                            </w:r>
                          </w:p>
                          <w:p w14:paraId="658440D5"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1DB81C73" w14:textId="77777777" w:rsidR="00AB4C48" w:rsidRPr="00AB4C48" w:rsidRDefault="00AB4C48" w:rsidP="00AB4C48">
                            <w:pPr>
                              <w:rPr>
                                <w:b w:val="0"/>
                                <w:bCs/>
                                <w:color w:val="FF0000"/>
                                <w:sz w:val="14"/>
                                <w:szCs w:val="10"/>
                              </w:rPr>
                            </w:pPr>
                            <w:r w:rsidRPr="00AB4C48">
                              <w:rPr>
                                <w:b w:val="0"/>
                                <w:bCs/>
                                <w:color w:val="FF0000"/>
                                <w:sz w:val="14"/>
                                <w:szCs w:val="10"/>
                              </w:rPr>
                              <w:t>Rhesusfaktor:</w:t>
                            </w:r>
                          </w:p>
                          <w:p w14:paraId="3B281EED"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0D3737F4" w14:textId="77777777" w:rsidR="00AB4C48" w:rsidRPr="00AB4C48" w:rsidRDefault="00AB4C48" w:rsidP="00AB4C48">
                            <w:pPr>
                              <w:rPr>
                                <w:b w:val="0"/>
                                <w:bCs/>
                                <w:color w:val="FF0000"/>
                                <w:sz w:val="14"/>
                                <w:szCs w:val="10"/>
                              </w:rPr>
                            </w:pPr>
                            <w:r w:rsidRPr="00AB4C48">
                              <w:rPr>
                                <w:b w:val="0"/>
                                <w:bCs/>
                                <w:color w:val="FF0000"/>
                                <w:sz w:val="14"/>
                                <w:szCs w:val="10"/>
                              </w:rPr>
                              <w:t>Chronische Erkrankungen:</w:t>
                            </w:r>
                          </w:p>
                          <w:p w14:paraId="1A6A348E"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776EE5CD" w14:textId="7F8012DF" w:rsidR="00AB4C48" w:rsidRDefault="00AB4C48" w:rsidP="00AB4C48">
                            <w:pPr>
                              <w:rPr>
                                <w:b w:val="0"/>
                                <w:bCs/>
                                <w:color w:val="FF0000"/>
                                <w:sz w:val="14"/>
                                <w:szCs w:val="10"/>
                              </w:rPr>
                            </w:pPr>
                            <w:r w:rsidRPr="00AB4C48">
                              <w:rPr>
                                <w:b w:val="0"/>
                                <w:bCs/>
                                <w:color w:val="FF0000"/>
                                <w:sz w:val="14"/>
                                <w:szCs w:val="10"/>
                              </w:rPr>
                              <w:t>Regelmäßige Medikamente:</w:t>
                            </w:r>
                          </w:p>
                          <w:p w14:paraId="7472EED8" w14:textId="77777777" w:rsidR="00AB4C48" w:rsidRDefault="00AB4C48" w:rsidP="00AB4C48">
                            <w:pPr>
                              <w:rPr>
                                <w:b w:val="0"/>
                                <w:bCs/>
                                <w:color w:val="FF0000"/>
                                <w:sz w:val="14"/>
                                <w:szCs w:val="10"/>
                              </w:rPr>
                            </w:pPr>
                            <w:r>
                              <w:rPr>
                                <w:b w:val="0"/>
                                <w:bCs/>
                                <w:color w:val="FF0000"/>
                                <w:sz w:val="14"/>
                                <w:szCs w:val="10"/>
                              </w:rPr>
                              <w:t>_________________________</w:t>
                            </w:r>
                          </w:p>
                          <w:p w14:paraId="7841BA98" w14:textId="77777777" w:rsidR="00AB4C48" w:rsidRDefault="00AB4C48" w:rsidP="00AB4C48">
                            <w:pPr>
                              <w:rPr>
                                <w:b w:val="0"/>
                                <w:bCs/>
                                <w:color w:val="FF0000"/>
                                <w:sz w:val="14"/>
                                <w:szCs w:val="10"/>
                              </w:rPr>
                            </w:pPr>
                            <w:r>
                              <w:rPr>
                                <w:b w:val="0"/>
                                <w:bCs/>
                                <w:color w:val="FF0000"/>
                                <w:sz w:val="14"/>
                                <w:szCs w:val="10"/>
                              </w:rPr>
                              <w:t>Hausarzt:</w:t>
                            </w:r>
                          </w:p>
                          <w:p w14:paraId="0CA0493D" w14:textId="77777777" w:rsidR="00AB4C48" w:rsidRPr="00AB4C48" w:rsidRDefault="00AB4C48" w:rsidP="00AB4C48">
                            <w:pPr>
                              <w:rPr>
                                <w:b w:val="0"/>
                                <w:bCs/>
                                <w:color w:val="FF0000"/>
                                <w:sz w:val="14"/>
                                <w:szCs w:val="10"/>
                              </w:rPr>
                            </w:pPr>
                            <w:r>
                              <w:rPr>
                                <w:b w:val="0"/>
                                <w:bCs/>
                                <w:color w:val="FF0000"/>
                                <w:sz w:val="14"/>
                                <w:szCs w:val="10"/>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7AA5" id="Textfeld 11" o:spid="_x0000_s1032" type="#_x0000_t202" style="position:absolute;left:0;text-align:left;margin-left:378pt;margin-top:23.3pt;width:119.65pt;height:1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" fillcolor="white [3201]" strokecolor="red" strokeweight="3pt">
                <v:textbox>
                  <w:txbxContent>
                    <w:p w14:paraId="6AA7DE90" w14:textId="77777777" w:rsidR="00AB4C48" w:rsidRDefault="00AB4C48" w:rsidP="00AB4C48">
                      <w:pPr>
                        <w:jc w:val="center"/>
                        <w:rPr>
                          <w:color w:val="FFFFFF" w:themeColor="background1"/>
                          <w:sz w:val="24"/>
                          <w:szCs w:val="20"/>
                        </w:rPr>
                      </w:pPr>
                      <w:r w:rsidRPr="00392DB0">
                        <w:rPr>
                          <w:color w:val="FFFFFF" w:themeColor="background1"/>
                          <w:sz w:val="24"/>
                          <w:szCs w:val="20"/>
                          <w:highlight w:val="red"/>
                        </w:rPr>
                        <w:t>WICHTIGE DATEN</w:t>
                      </w:r>
                    </w:p>
                    <w:p w14:paraId="45122E3A" w14:textId="77777777" w:rsidR="00AB4C48" w:rsidRPr="00AB4C48" w:rsidRDefault="00AB4C48" w:rsidP="00AB4C48">
                      <w:pPr>
                        <w:rPr>
                          <w:b w:val="0"/>
                          <w:bCs/>
                          <w:color w:val="FF0000"/>
                          <w:sz w:val="14"/>
                          <w:szCs w:val="10"/>
                        </w:rPr>
                      </w:pPr>
                      <w:r w:rsidRPr="00AB4C48">
                        <w:rPr>
                          <w:b w:val="0"/>
                          <w:bCs/>
                          <w:color w:val="FF0000"/>
                          <w:sz w:val="14"/>
                          <w:szCs w:val="10"/>
                        </w:rPr>
                        <w:t>Blutgruppe:</w:t>
                      </w:r>
                    </w:p>
                    <w:p w14:paraId="658440D5"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1DB81C73" w14:textId="77777777" w:rsidR="00AB4C48" w:rsidRPr="00AB4C48" w:rsidRDefault="00AB4C48" w:rsidP="00AB4C48">
                      <w:pPr>
                        <w:rPr>
                          <w:b w:val="0"/>
                          <w:bCs/>
                          <w:color w:val="FF0000"/>
                          <w:sz w:val="14"/>
                          <w:szCs w:val="10"/>
                        </w:rPr>
                      </w:pPr>
                      <w:r w:rsidRPr="00AB4C48">
                        <w:rPr>
                          <w:b w:val="0"/>
                          <w:bCs/>
                          <w:color w:val="FF0000"/>
                          <w:sz w:val="14"/>
                          <w:szCs w:val="10"/>
                        </w:rPr>
                        <w:t>Rhesusfaktor:</w:t>
                      </w:r>
                    </w:p>
                    <w:p w14:paraId="3B281EED"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0D3737F4" w14:textId="77777777" w:rsidR="00AB4C48" w:rsidRPr="00AB4C48" w:rsidRDefault="00AB4C48" w:rsidP="00AB4C48">
                      <w:pPr>
                        <w:rPr>
                          <w:b w:val="0"/>
                          <w:bCs/>
                          <w:color w:val="FF0000"/>
                          <w:sz w:val="14"/>
                          <w:szCs w:val="10"/>
                        </w:rPr>
                      </w:pPr>
                      <w:r w:rsidRPr="00AB4C48">
                        <w:rPr>
                          <w:b w:val="0"/>
                          <w:bCs/>
                          <w:color w:val="FF0000"/>
                          <w:sz w:val="14"/>
                          <w:szCs w:val="10"/>
                        </w:rPr>
                        <w:t>Chronische Erkrankungen:</w:t>
                      </w:r>
                    </w:p>
                    <w:p w14:paraId="1A6A348E"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776EE5CD" w14:textId="7F8012DF" w:rsidR="00AB4C48" w:rsidRDefault="00AB4C48" w:rsidP="00AB4C48">
                      <w:pPr>
                        <w:rPr>
                          <w:b w:val="0"/>
                          <w:bCs/>
                          <w:color w:val="FF0000"/>
                          <w:sz w:val="14"/>
                          <w:szCs w:val="10"/>
                        </w:rPr>
                      </w:pPr>
                      <w:r w:rsidRPr="00AB4C48">
                        <w:rPr>
                          <w:b w:val="0"/>
                          <w:bCs/>
                          <w:color w:val="FF0000"/>
                          <w:sz w:val="14"/>
                          <w:szCs w:val="10"/>
                        </w:rPr>
                        <w:t>Regelmäßige Medikamente:</w:t>
                      </w:r>
                    </w:p>
                    <w:p w14:paraId="7472EED8" w14:textId="77777777" w:rsidR="00AB4C48" w:rsidRDefault="00AB4C48" w:rsidP="00AB4C48">
                      <w:pPr>
                        <w:rPr>
                          <w:b w:val="0"/>
                          <w:bCs/>
                          <w:color w:val="FF0000"/>
                          <w:sz w:val="14"/>
                          <w:szCs w:val="10"/>
                        </w:rPr>
                      </w:pPr>
                      <w:r>
                        <w:rPr>
                          <w:b w:val="0"/>
                          <w:bCs/>
                          <w:color w:val="FF0000"/>
                          <w:sz w:val="14"/>
                          <w:szCs w:val="10"/>
                        </w:rPr>
                        <w:t>_________________________</w:t>
                      </w:r>
                    </w:p>
                    <w:p w14:paraId="7841BA98" w14:textId="77777777" w:rsidR="00AB4C48" w:rsidRDefault="00AB4C48" w:rsidP="00AB4C48">
                      <w:pPr>
                        <w:rPr>
                          <w:b w:val="0"/>
                          <w:bCs/>
                          <w:color w:val="FF0000"/>
                          <w:sz w:val="14"/>
                          <w:szCs w:val="10"/>
                        </w:rPr>
                      </w:pPr>
                      <w:r>
                        <w:rPr>
                          <w:b w:val="0"/>
                          <w:bCs/>
                          <w:color w:val="FF0000"/>
                          <w:sz w:val="14"/>
                          <w:szCs w:val="10"/>
                        </w:rPr>
                        <w:t>Hausarzt:</w:t>
                      </w:r>
                    </w:p>
                    <w:p w14:paraId="0CA0493D" w14:textId="77777777" w:rsidR="00AB4C48" w:rsidRPr="00AB4C48" w:rsidRDefault="00AB4C48" w:rsidP="00AB4C48">
                      <w:pPr>
                        <w:rPr>
                          <w:b w:val="0"/>
                          <w:bCs/>
                          <w:color w:val="FF0000"/>
                          <w:sz w:val="14"/>
                          <w:szCs w:val="10"/>
                        </w:rPr>
                      </w:pPr>
                      <w:r>
                        <w:rPr>
                          <w:b w:val="0"/>
                          <w:bCs/>
                          <w:color w:val="FF0000"/>
                          <w:sz w:val="14"/>
                          <w:szCs w:val="10"/>
                        </w:rPr>
                        <w:t>_________________________</w:t>
                      </w:r>
                    </w:p>
                  </w:txbxContent>
                </v:textbox>
              </v:shape>
            </w:pict>
          </mc:Fallback>
        </mc:AlternateContent>
      </w:r>
      <w:r w:rsidR="00F07FBE">
        <w:rPr>
          <w:noProof/>
          <w:lang w:eastAsia="de-DE"/>
        </w:rPr>
        <mc:AlternateContent>
          <mc:Choice Requires="wps">
            <w:drawing>
              <wp:anchor distT="0" distB="0" distL="114300" distR="114300" simplePos="0" relativeHeight="251695104" behindDoc="0" locked="0" layoutInCell="1" allowOverlap="1" wp14:anchorId="042515FB" wp14:editId="380ADB6B">
                <wp:simplePos x="0" y="0"/>
                <wp:positionH relativeFrom="column">
                  <wp:posOffset>3169920</wp:posOffset>
                </wp:positionH>
                <wp:positionV relativeFrom="paragraph">
                  <wp:posOffset>199180</wp:posOffset>
                </wp:positionV>
                <wp:extent cx="0" cy="1864800"/>
                <wp:effectExtent l="76200" t="38100" r="76200" b="59690"/>
                <wp:wrapNone/>
                <wp:docPr id="41" name="Gerade Verbindung mit Pfeil 41"/>
                <wp:cNvGraphicFramePr/>
                <a:graphic xmlns:a="http://schemas.openxmlformats.org/drawingml/2006/main">
                  <a:graphicData uri="http://schemas.microsoft.com/office/word/2010/wordprocessingShape">
                    <wps:wsp>
                      <wps:cNvCnPr/>
                      <wps:spPr>
                        <a:xfrm>
                          <a:off x="0" y="0"/>
                          <a:ext cx="0" cy="1864800"/>
                        </a:xfrm>
                        <a:prstGeom prst="straightConnector1">
                          <a:avLst/>
                        </a:prstGeom>
                        <a:noFill/>
                        <a:ln w="12700">
                          <a:solidFill>
                            <a:srgbClr val="024F75"/>
                          </a:solidFill>
                          <a:prstDash val="solid"/>
                          <a:headEnd type="triangle"/>
                          <a:tailEnd type="triangle"/>
                        </a:ln>
                        <a:effectLst/>
                      </wps:spPr>
                      <wps:bodyPr/>
                    </wps:wsp>
                  </a:graphicData>
                </a:graphic>
              </wp:anchor>
            </w:drawing>
          </mc:Choice>
          <mc:Fallback>
            <w:pict>
              <v:shapetype w14:anchorId="0090E1AC" id="_x0000_t32" coordsize="21600,21600" o:spt="32" o:oned="t" path="m,l21600,21600e" filled="f">
                <v:path arrowok="t" fillok="f" o:connecttype="none"/>
                <o:lock v:ext="edit" shapetype="t"/>
              </v:shapetype>
              <v:shape id="Gerade Verbindung mit Pfeil 41" o:spid="_x0000_s1026" type="#_x0000_t32" style="position:absolute;margin-left:249.6pt;margin-top:15.7pt;width:0;height:146.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" strokecolor="#024f75" strokeweight="1pt">
                <v:stroke startarrow="block" endarrow="block"/>
              </v:shape>
            </w:pict>
          </mc:Fallback>
        </mc:AlternateContent>
      </w:r>
      <w:r w:rsidR="0055744A">
        <w:rPr>
          <w:noProof/>
          <w:lang w:eastAsia="de-DE"/>
        </w:rPr>
        <mc:AlternateContent>
          <mc:Choice Requires="wps">
            <w:drawing>
              <wp:anchor distT="45720" distB="45720" distL="114300" distR="114300" simplePos="0" relativeHeight="251672576" behindDoc="0" locked="0" layoutInCell="1" allowOverlap="1" wp14:anchorId="050EE26D" wp14:editId="0258BF99">
                <wp:simplePos x="0" y="0"/>
                <wp:positionH relativeFrom="margin">
                  <wp:posOffset>3167380</wp:posOffset>
                </wp:positionH>
                <wp:positionV relativeFrom="paragraph">
                  <wp:posOffset>276225</wp:posOffset>
                </wp:positionV>
                <wp:extent cx="3167380" cy="1715770"/>
                <wp:effectExtent l="0" t="0" r="13970" b="1778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15770"/>
                        </a:xfrm>
                        <a:prstGeom prst="rect">
                          <a:avLst/>
                        </a:prstGeom>
                        <a:solidFill>
                          <a:srgbClr val="FFFFFF"/>
                        </a:solidFill>
                        <a:ln w="9525">
                          <a:solidFill>
                            <a:srgbClr val="000000"/>
                          </a:solidFill>
                          <a:miter lim="800000"/>
                          <a:headEnd/>
                          <a:tailEnd/>
                        </a:ln>
                      </wps:spPr>
                      <wps:txbx>
                        <w:txbxContent>
                          <w:p w14:paraId="0CF6EEF8" w14:textId="77777777" w:rsidR="00AB4C48" w:rsidRPr="00392DB0" w:rsidRDefault="00AB4C48" w:rsidP="00AB4C48">
                            <w:pPr>
                              <w:rPr>
                                <w:sz w:val="18"/>
                                <w:szCs w:val="14"/>
                              </w:rPr>
                            </w:pPr>
                            <w:r w:rsidRPr="00392DB0">
                              <w:rPr>
                                <w:sz w:val="18"/>
                                <w:szCs w:val="14"/>
                              </w:rPr>
                              <w:t>Folgende Dokumente wurden</w:t>
                            </w:r>
                          </w:p>
                          <w:p w14:paraId="783A4E52" w14:textId="77777777" w:rsidR="00AB4C48" w:rsidRPr="00392DB0" w:rsidRDefault="00AB4C48" w:rsidP="00AB4C48">
                            <w:pPr>
                              <w:rPr>
                                <w:sz w:val="18"/>
                                <w:szCs w:val="14"/>
                              </w:rPr>
                            </w:pPr>
                            <w:r w:rsidRPr="00392DB0">
                              <w:rPr>
                                <w:sz w:val="18"/>
                                <w:szCs w:val="14"/>
                              </w:rPr>
                              <w:t>hinterlegt:</w:t>
                            </w:r>
                          </w:p>
                          <w:p w14:paraId="6FDBA2C3" w14:textId="77777777" w:rsidR="00AB4C48" w:rsidRPr="00392DB0" w:rsidRDefault="00AB4C48" w:rsidP="00AB4C48">
                            <w:pPr>
                              <w:pStyle w:val="Listenabsatz"/>
                              <w:numPr>
                                <w:ilvl w:val="0"/>
                                <w:numId w:val="17"/>
                              </w:numPr>
                              <w:rPr>
                                <w:sz w:val="18"/>
                                <w:szCs w:val="14"/>
                              </w:rPr>
                            </w:pPr>
                            <w:r w:rsidRPr="00392DB0">
                              <w:rPr>
                                <w:sz w:val="18"/>
                                <w:szCs w:val="14"/>
                              </w:rPr>
                              <w:t>Patientenverfügung</w:t>
                            </w:r>
                          </w:p>
                          <w:p w14:paraId="58000029" w14:textId="77777777" w:rsidR="00AB4C48" w:rsidRPr="00392DB0" w:rsidRDefault="00AB4C48" w:rsidP="00AB4C48">
                            <w:pPr>
                              <w:pStyle w:val="Listenabsatz"/>
                              <w:numPr>
                                <w:ilvl w:val="0"/>
                                <w:numId w:val="17"/>
                              </w:numPr>
                              <w:rPr>
                                <w:sz w:val="18"/>
                                <w:szCs w:val="14"/>
                              </w:rPr>
                            </w:pPr>
                            <w:r w:rsidRPr="00392DB0">
                              <w:rPr>
                                <w:sz w:val="18"/>
                                <w:szCs w:val="14"/>
                              </w:rPr>
                              <w:t>Vorsorgevollmacht</w:t>
                            </w:r>
                          </w:p>
                          <w:p w14:paraId="1312FF56" w14:textId="77777777" w:rsidR="00AB4C48" w:rsidRPr="00392DB0" w:rsidRDefault="00AB4C48" w:rsidP="00AB4C48">
                            <w:pPr>
                              <w:pStyle w:val="Listenabsatz"/>
                              <w:numPr>
                                <w:ilvl w:val="0"/>
                                <w:numId w:val="17"/>
                              </w:numPr>
                              <w:rPr>
                                <w:sz w:val="18"/>
                                <w:szCs w:val="14"/>
                              </w:rPr>
                            </w:pPr>
                            <w:r w:rsidRPr="00392DB0">
                              <w:rPr>
                                <w:sz w:val="18"/>
                                <w:szCs w:val="14"/>
                              </w:rPr>
                              <w:t>Sorgerechtsverfügung</w:t>
                            </w:r>
                          </w:p>
                          <w:p w14:paraId="5ADA42EF" w14:textId="77777777" w:rsidR="00AB4C48" w:rsidRPr="00392DB0" w:rsidRDefault="00AB4C48" w:rsidP="00AB4C48">
                            <w:pPr>
                              <w:pStyle w:val="Listenabsatz"/>
                              <w:numPr>
                                <w:ilvl w:val="0"/>
                                <w:numId w:val="17"/>
                              </w:numPr>
                              <w:rPr>
                                <w:sz w:val="18"/>
                                <w:szCs w:val="14"/>
                              </w:rPr>
                            </w:pPr>
                            <w:r w:rsidRPr="00392DB0">
                              <w:rPr>
                                <w:sz w:val="18"/>
                                <w:szCs w:val="14"/>
                              </w:rPr>
                              <w:t>Betreuungsverfügung</w:t>
                            </w:r>
                          </w:p>
                          <w:p w14:paraId="0246A99D" w14:textId="77777777" w:rsidR="00AB4C48" w:rsidRPr="00392DB0" w:rsidRDefault="00AB4C48" w:rsidP="00AB4C48">
                            <w:pPr>
                              <w:pStyle w:val="Listenabsatz"/>
                              <w:numPr>
                                <w:ilvl w:val="0"/>
                                <w:numId w:val="17"/>
                              </w:numPr>
                              <w:rPr>
                                <w:sz w:val="18"/>
                                <w:szCs w:val="14"/>
                              </w:rPr>
                            </w:pPr>
                            <w:r w:rsidRPr="00392DB0">
                              <w:rPr>
                                <w:sz w:val="18"/>
                                <w:szCs w:val="14"/>
                              </w:rPr>
                              <w:t>Testament</w:t>
                            </w:r>
                          </w:p>
                          <w:p w14:paraId="6BE596E4" w14:textId="77777777" w:rsidR="00AB4C48" w:rsidRPr="00392DB0" w:rsidRDefault="00AB4C48" w:rsidP="00AB4C48">
                            <w:pPr>
                              <w:pStyle w:val="Listenabsatz"/>
                              <w:numPr>
                                <w:ilvl w:val="0"/>
                                <w:numId w:val="17"/>
                              </w:numPr>
                              <w:rPr>
                                <w:sz w:val="18"/>
                                <w:szCs w:val="14"/>
                              </w:rPr>
                            </w:pPr>
                            <w:r w:rsidRPr="00392DB0">
                              <w:rPr>
                                <w:sz w:val="18"/>
                                <w:szCs w:val="14"/>
                              </w:rPr>
                              <w:t>Generalvollmacht</w:t>
                            </w:r>
                          </w:p>
                          <w:p w14:paraId="61DAA522" w14:textId="77777777" w:rsidR="00AB4C48" w:rsidRPr="00392DB0" w:rsidRDefault="00AB4C48" w:rsidP="00AB4C48">
                            <w:pPr>
                              <w:pStyle w:val="Listenabsatz"/>
                              <w:numPr>
                                <w:ilvl w:val="0"/>
                                <w:numId w:val="17"/>
                              </w:numPr>
                              <w:rPr>
                                <w:sz w:val="18"/>
                                <w:szCs w:val="14"/>
                              </w:rPr>
                            </w:pPr>
                            <w:r w:rsidRPr="00392DB0">
                              <w:rPr>
                                <w:sz w:val="18"/>
                                <w:szCs w:val="14"/>
                              </w:rPr>
                              <w:t>Bestattungsverfügung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E26D" id="_x0000_s1033" type="#_x0000_t202" style="position:absolute;left:0;text-align:left;margin-left:249.4pt;margin-top:21.75pt;width:249.4pt;height:135.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">
                <v:textbox>
                  <w:txbxContent>
                    <w:p w14:paraId="0CF6EEF8" w14:textId="77777777" w:rsidR="00AB4C48" w:rsidRPr="00392DB0" w:rsidRDefault="00AB4C48" w:rsidP="00AB4C48">
                      <w:pPr>
                        <w:rPr>
                          <w:sz w:val="18"/>
                          <w:szCs w:val="14"/>
                        </w:rPr>
                      </w:pPr>
                      <w:r w:rsidRPr="00392DB0">
                        <w:rPr>
                          <w:sz w:val="18"/>
                          <w:szCs w:val="14"/>
                        </w:rPr>
                        <w:t>Folgende Dokumente wurden</w:t>
                      </w:r>
                    </w:p>
                    <w:p w14:paraId="783A4E52" w14:textId="77777777" w:rsidR="00AB4C48" w:rsidRPr="00392DB0" w:rsidRDefault="00AB4C48" w:rsidP="00AB4C48">
                      <w:pPr>
                        <w:rPr>
                          <w:sz w:val="18"/>
                          <w:szCs w:val="14"/>
                        </w:rPr>
                      </w:pPr>
                      <w:r w:rsidRPr="00392DB0">
                        <w:rPr>
                          <w:sz w:val="18"/>
                          <w:szCs w:val="14"/>
                        </w:rPr>
                        <w:t>hinterlegt:</w:t>
                      </w:r>
                    </w:p>
                    <w:p w14:paraId="6FDBA2C3" w14:textId="77777777" w:rsidR="00AB4C48" w:rsidRPr="00392DB0" w:rsidRDefault="00AB4C48" w:rsidP="00AB4C48">
                      <w:pPr>
                        <w:pStyle w:val="Listenabsatz"/>
                        <w:numPr>
                          <w:ilvl w:val="0"/>
                          <w:numId w:val="17"/>
                        </w:numPr>
                        <w:rPr>
                          <w:sz w:val="18"/>
                          <w:szCs w:val="14"/>
                        </w:rPr>
                      </w:pPr>
                      <w:r w:rsidRPr="00392DB0">
                        <w:rPr>
                          <w:sz w:val="18"/>
                          <w:szCs w:val="14"/>
                        </w:rPr>
                        <w:t>Patientenverfügung</w:t>
                      </w:r>
                    </w:p>
                    <w:p w14:paraId="58000029" w14:textId="77777777" w:rsidR="00AB4C48" w:rsidRPr="00392DB0" w:rsidRDefault="00AB4C48" w:rsidP="00AB4C48">
                      <w:pPr>
                        <w:pStyle w:val="Listenabsatz"/>
                        <w:numPr>
                          <w:ilvl w:val="0"/>
                          <w:numId w:val="17"/>
                        </w:numPr>
                        <w:rPr>
                          <w:sz w:val="18"/>
                          <w:szCs w:val="14"/>
                        </w:rPr>
                      </w:pPr>
                      <w:r w:rsidRPr="00392DB0">
                        <w:rPr>
                          <w:sz w:val="18"/>
                          <w:szCs w:val="14"/>
                        </w:rPr>
                        <w:t>Vorsorgevollmacht</w:t>
                      </w:r>
                    </w:p>
                    <w:p w14:paraId="1312FF56" w14:textId="77777777" w:rsidR="00AB4C48" w:rsidRPr="00392DB0" w:rsidRDefault="00AB4C48" w:rsidP="00AB4C48">
                      <w:pPr>
                        <w:pStyle w:val="Listenabsatz"/>
                        <w:numPr>
                          <w:ilvl w:val="0"/>
                          <w:numId w:val="17"/>
                        </w:numPr>
                        <w:rPr>
                          <w:sz w:val="18"/>
                          <w:szCs w:val="14"/>
                        </w:rPr>
                      </w:pPr>
                      <w:r w:rsidRPr="00392DB0">
                        <w:rPr>
                          <w:sz w:val="18"/>
                          <w:szCs w:val="14"/>
                        </w:rPr>
                        <w:t>Sorgerechtsverfügung</w:t>
                      </w:r>
                    </w:p>
                    <w:p w14:paraId="5ADA42EF" w14:textId="77777777" w:rsidR="00AB4C48" w:rsidRPr="00392DB0" w:rsidRDefault="00AB4C48" w:rsidP="00AB4C48">
                      <w:pPr>
                        <w:pStyle w:val="Listenabsatz"/>
                        <w:numPr>
                          <w:ilvl w:val="0"/>
                          <w:numId w:val="17"/>
                        </w:numPr>
                        <w:rPr>
                          <w:sz w:val="18"/>
                          <w:szCs w:val="14"/>
                        </w:rPr>
                      </w:pPr>
                      <w:r w:rsidRPr="00392DB0">
                        <w:rPr>
                          <w:sz w:val="18"/>
                          <w:szCs w:val="14"/>
                        </w:rPr>
                        <w:t>Betreuungsverfügung</w:t>
                      </w:r>
                    </w:p>
                    <w:p w14:paraId="0246A99D" w14:textId="77777777" w:rsidR="00AB4C48" w:rsidRPr="00392DB0" w:rsidRDefault="00AB4C48" w:rsidP="00AB4C48">
                      <w:pPr>
                        <w:pStyle w:val="Listenabsatz"/>
                        <w:numPr>
                          <w:ilvl w:val="0"/>
                          <w:numId w:val="17"/>
                        </w:numPr>
                        <w:rPr>
                          <w:sz w:val="18"/>
                          <w:szCs w:val="14"/>
                        </w:rPr>
                      </w:pPr>
                      <w:r w:rsidRPr="00392DB0">
                        <w:rPr>
                          <w:sz w:val="18"/>
                          <w:szCs w:val="14"/>
                        </w:rPr>
                        <w:t>Testament</w:t>
                      </w:r>
                    </w:p>
                    <w:p w14:paraId="6BE596E4" w14:textId="77777777" w:rsidR="00AB4C48" w:rsidRPr="00392DB0" w:rsidRDefault="00AB4C48" w:rsidP="00AB4C48">
                      <w:pPr>
                        <w:pStyle w:val="Listenabsatz"/>
                        <w:numPr>
                          <w:ilvl w:val="0"/>
                          <w:numId w:val="17"/>
                        </w:numPr>
                        <w:rPr>
                          <w:sz w:val="18"/>
                          <w:szCs w:val="14"/>
                        </w:rPr>
                      </w:pPr>
                      <w:r w:rsidRPr="00392DB0">
                        <w:rPr>
                          <w:sz w:val="18"/>
                          <w:szCs w:val="14"/>
                        </w:rPr>
                        <w:t>Generalvollmacht</w:t>
                      </w:r>
                    </w:p>
                    <w:p w14:paraId="61DAA522" w14:textId="77777777" w:rsidR="00AB4C48" w:rsidRPr="00392DB0" w:rsidRDefault="00AB4C48" w:rsidP="00AB4C48">
                      <w:pPr>
                        <w:pStyle w:val="Listenabsatz"/>
                        <w:numPr>
                          <w:ilvl w:val="0"/>
                          <w:numId w:val="17"/>
                        </w:numPr>
                        <w:rPr>
                          <w:sz w:val="18"/>
                          <w:szCs w:val="14"/>
                        </w:rPr>
                      </w:pPr>
                      <w:r w:rsidRPr="00392DB0">
                        <w:rPr>
                          <w:sz w:val="18"/>
                          <w:szCs w:val="14"/>
                        </w:rPr>
                        <w:t>Bestattungsverfügung</w:t>
                      </w:r>
                    </w:p>
                  </w:txbxContent>
                </v:textbox>
                <w10:wrap type="square" anchorx="margin"/>
              </v:shape>
            </w:pict>
          </mc:Fallback>
        </mc:AlternateContent>
      </w:r>
      <w:r w:rsidR="00AB4C48">
        <w:rPr>
          <w:lang w:eastAsia="de-DE"/>
        </w:rPr>
        <w:t>Notfallkarte ohne Kontaktperson</w:t>
      </w:r>
    </w:p>
    <w:p w14:paraId="1B9B042C" w14:textId="0FD5BD89" w:rsidR="0055744A" w:rsidRPr="0055744A" w:rsidRDefault="0055744A" w:rsidP="00480201">
      <w:pPr>
        <w:rPr>
          <w:sz w:val="20"/>
          <w:szCs w:val="16"/>
          <w:lang w:eastAsia="de-DE"/>
        </w:rPr>
      </w:pPr>
      <w:r>
        <w:rPr>
          <w:noProof/>
          <w:lang w:eastAsia="de-DE"/>
        </w:rPr>
        <mc:AlternateContent>
          <mc:Choice Requires="wps">
            <w:drawing>
              <wp:anchor distT="45720" distB="45720" distL="114300" distR="114300" simplePos="0" relativeHeight="251671552" behindDoc="0" locked="0" layoutInCell="1" allowOverlap="1" wp14:anchorId="327BE06E" wp14:editId="24C15640">
                <wp:simplePos x="0" y="0"/>
                <wp:positionH relativeFrom="column">
                  <wp:posOffset>7403</wp:posOffset>
                </wp:positionH>
                <wp:positionV relativeFrom="paragraph">
                  <wp:posOffset>26685</wp:posOffset>
                </wp:positionV>
                <wp:extent cx="3167380" cy="1717675"/>
                <wp:effectExtent l="0" t="0" r="13970" b="1587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17675"/>
                        </a:xfrm>
                        <a:prstGeom prst="rect">
                          <a:avLst/>
                        </a:prstGeom>
                        <a:solidFill>
                          <a:srgbClr val="FFFFFF"/>
                        </a:solidFill>
                        <a:ln w="9525">
                          <a:solidFill>
                            <a:srgbClr val="000000"/>
                          </a:solidFill>
                          <a:miter lim="800000"/>
                          <a:headEnd/>
                          <a:tailEnd/>
                        </a:ln>
                      </wps:spPr>
                      <wps:txbx>
                        <w:txbxContent>
                          <w:p w14:paraId="4FC74559" w14:textId="2816A5BA" w:rsidR="00AB4C48" w:rsidRDefault="000A307E" w:rsidP="00AB4C48">
                            <w:pPr>
                              <w:rPr>
                                <w:sz w:val="16"/>
                                <w:szCs w:val="12"/>
                              </w:rPr>
                            </w:pPr>
                            <w:r>
                              <w:rPr>
                                <w:noProof/>
                              </w:rPr>
                              <w:drawing>
                                <wp:inline distT="0" distB="0" distL="0" distR="0" wp14:anchorId="2FD591CE" wp14:editId="06FA423C">
                                  <wp:extent cx="2975610" cy="642620"/>
                                  <wp:effectExtent l="0" t="0" r="0" b="508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12"/>
                                          <a:stretch>
                                            <a:fillRect/>
                                          </a:stretch>
                                        </pic:blipFill>
                                        <pic:spPr>
                                          <a:xfrm>
                                            <a:off x="0" y="0"/>
                                            <a:ext cx="2975610" cy="642620"/>
                                          </a:xfrm>
                                          <a:prstGeom prst="rect">
                                            <a:avLst/>
                                          </a:prstGeom>
                                        </pic:spPr>
                                      </pic:pic>
                                    </a:graphicData>
                                  </a:graphic>
                                </wp:inline>
                              </w:drawing>
                            </w:r>
                          </w:p>
                          <w:p w14:paraId="07E08732" w14:textId="77777777" w:rsidR="000A307E" w:rsidRDefault="000A307E" w:rsidP="00AB4C48">
                            <w:pPr>
                              <w:rPr>
                                <w:sz w:val="16"/>
                                <w:szCs w:val="12"/>
                              </w:rPr>
                            </w:pPr>
                          </w:p>
                          <w:p w14:paraId="2ABC45BE" w14:textId="70859599" w:rsidR="00AB4C48" w:rsidRPr="00AB4C48" w:rsidRDefault="00AB4C48" w:rsidP="00AB4C48">
                            <w:pPr>
                              <w:jc w:val="center"/>
                              <w:rPr>
                                <w:sz w:val="16"/>
                                <w:szCs w:val="12"/>
                              </w:rPr>
                            </w:pPr>
                            <w:r w:rsidRPr="00AB4C48">
                              <w:rPr>
                                <w:sz w:val="16"/>
                                <w:szCs w:val="12"/>
                              </w:rPr>
                              <w:t>Meine Vorsorgedokumente wurden an folgender Stelle hinterlegt:</w:t>
                            </w:r>
                          </w:p>
                          <w:p w14:paraId="13CC5EC5" w14:textId="77777777" w:rsidR="00AB4C48" w:rsidRDefault="00AB4C48" w:rsidP="00AB4C48">
                            <w:pPr>
                              <w:jc w:val="center"/>
                              <w:rPr>
                                <w:sz w:val="16"/>
                                <w:szCs w:val="12"/>
                              </w:rPr>
                            </w:pPr>
                          </w:p>
                          <w:p w14:paraId="225C6FC1" w14:textId="108D3E50" w:rsidR="00AB4C48" w:rsidRDefault="00AB4C48" w:rsidP="00AB4C48">
                            <w:pPr>
                              <w:jc w:val="center"/>
                              <w:rPr>
                                <w:sz w:val="18"/>
                                <w:szCs w:val="14"/>
                              </w:rPr>
                            </w:pPr>
                            <w:r w:rsidRPr="00AB4C48">
                              <w:rPr>
                                <w:sz w:val="18"/>
                                <w:szCs w:val="14"/>
                              </w:rPr>
                              <w:t>__________________________________________________</w:t>
                            </w:r>
                          </w:p>
                          <w:p w14:paraId="159C2CA7" w14:textId="77777777" w:rsidR="00AB4C48" w:rsidRPr="00AB4C48" w:rsidRDefault="00AB4C48" w:rsidP="00AB4C48">
                            <w:pPr>
                              <w:jc w:val="center"/>
                              <w:rPr>
                                <w:sz w:val="18"/>
                                <w:szCs w:val="14"/>
                              </w:rPr>
                            </w:pPr>
                          </w:p>
                          <w:p w14:paraId="30927F31" w14:textId="4CF50DBB" w:rsidR="00AB4C48" w:rsidRPr="00AB4C48" w:rsidRDefault="00AB4C48" w:rsidP="00AB4C48">
                            <w:pPr>
                              <w:jc w:val="center"/>
                              <w:rPr>
                                <w:sz w:val="18"/>
                                <w:szCs w:val="14"/>
                              </w:rPr>
                            </w:pPr>
                            <w:r w:rsidRPr="00AB4C48">
                              <w:rPr>
                                <w:sz w:val="18"/>
                                <w:szCs w:val="14"/>
                              </w:rPr>
                              <w:t>__________________________________________________</w:t>
                            </w:r>
                          </w:p>
                          <w:p w14:paraId="3455D89E" w14:textId="77777777" w:rsidR="00AB4C48" w:rsidRDefault="00AB4C48" w:rsidP="00AB4C48">
                            <w:pPr>
                              <w:jc w:val="center"/>
                              <w:rPr>
                                <w:sz w:val="16"/>
                                <w:szCs w:val="12"/>
                              </w:rPr>
                            </w:pPr>
                          </w:p>
                          <w:p w14:paraId="32118921" w14:textId="0DA03432" w:rsidR="00AB4C48" w:rsidRPr="00392DB0" w:rsidRDefault="00AB4C48" w:rsidP="00AB4C48">
                            <w:pPr>
                              <w:rPr>
                                <w:b w:val="0"/>
                                <w:bCs/>
                                <w:sz w:val="12"/>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BE06E" id="_x0000_s1035" type="#_x0000_t202" style="position:absolute;margin-left:.6pt;margin-top:2.1pt;width:249.4pt;height:135.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">
                <v:textbox>
                  <w:txbxContent>
                    <w:p w14:paraId="4FC74559" w14:textId="2816A5BA" w:rsidR="00AB4C48" w:rsidRDefault="000A307E" w:rsidP="00AB4C48">
                      <w:pPr>
                        <w:rPr>
                          <w:sz w:val="16"/>
                          <w:szCs w:val="12"/>
                        </w:rPr>
                      </w:pPr>
                      <w:r>
                        <w:rPr>
                          <w:noProof/>
                        </w:rPr>
                        <w:drawing>
                          <wp:inline distT="0" distB="0" distL="0" distR="0" wp14:anchorId="2FD591CE" wp14:editId="06FA423C">
                            <wp:extent cx="2975610" cy="642620"/>
                            <wp:effectExtent l="0" t="0" r="0" b="508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13"/>
                                    <a:stretch>
                                      <a:fillRect/>
                                    </a:stretch>
                                  </pic:blipFill>
                                  <pic:spPr>
                                    <a:xfrm>
                                      <a:off x="0" y="0"/>
                                      <a:ext cx="2975610" cy="642620"/>
                                    </a:xfrm>
                                    <a:prstGeom prst="rect">
                                      <a:avLst/>
                                    </a:prstGeom>
                                  </pic:spPr>
                                </pic:pic>
                              </a:graphicData>
                            </a:graphic>
                          </wp:inline>
                        </w:drawing>
                      </w:r>
                    </w:p>
                    <w:p w14:paraId="07E08732" w14:textId="77777777" w:rsidR="000A307E" w:rsidRDefault="000A307E" w:rsidP="00AB4C48">
                      <w:pPr>
                        <w:rPr>
                          <w:sz w:val="16"/>
                          <w:szCs w:val="12"/>
                        </w:rPr>
                      </w:pPr>
                    </w:p>
                    <w:p w14:paraId="2ABC45BE" w14:textId="70859599" w:rsidR="00AB4C48" w:rsidRPr="00AB4C48" w:rsidRDefault="00AB4C48" w:rsidP="00AB4C48">
                      <w:pPr>
                        <w:jc w:val="center"/>
                        <w:rPr>
                          <w:sz w:val="16"/>
                          <w:szCs w:val="12"/>
                        </w:rPr>
                      </w:pPr>
                      <w:r w:rsidRPr="00AB4C48">
                        <w:rPr>
                          <w:sz w:val="16"/>
                          <w:szCs w:val="12"/>
                        </w:rPr>
                        <w:t>Meine Vorsorgedokumente wurden an folgender Stelle hinterlegt:</w:t>
                      </w:r>
                    </w:p>
                    <w:p w14:paraId="13CC5EC5" w14:textId="77777777" w:rsidR="00AB4C48" w:rsidRDefault="00AB4C48" w:rsidP="00AB4C48">
                      <w:pPr>
                        <w:jc w:val="center"/>
                        <w:rPr>
                          <w:sz w:val="16"/>
                          <w:szCs w:val="12"/>
                        </w:rPr>
                      </w:pPr>
                    </w:p>
                    <w:p w14:paraId="225C6FC1" w14:textId="108D3E50" w:rsidR="00AB4C48" w:rsidRDefault="00AB4C48" w:rsidP="00AB4C48">
                      <w:pPr>
                        <w:jc w:val="center"/>
                        <w:rPr>
                          <w:sz w:val="18"/>
                          <w:szCs w:val="14"/>
                        </w:rPr>
                      </w:pPr>
                      <w:r w:rsidRPr="00AB4C48">
                        <w:rPr>
                          <w:sz w:val="18"/>
                          <w:szCs w:val="14"/>
                        </w:rPr>
                        <w:t>__________________________________________________</w:t>
                      </w:r>
                    </w:p>
                    <w:p w14:paraId="159C2CA7" w14:textId="77777777" w:rsidR="00AB4C48" w:rsidRPr="00AB4C48" w:rsidRDefault="00AB4C48" w:rsidP="00AB4C48">
                      <w:pPr>
                        <w:jc w:val="center"/>
                        <w:rPr>
                          <w:sz w:val="18"/>
                          <w:szCs w:val="14"/>
                        </w:rPr>
                      </w:pPr>
                    </w:p>
                    <w:p w14:paraId="30927F31" w14:textId="4CF50DBB" w:rsidR="00AB4C48" w:rsidRPr="00AB4C48" w:rsidRDefault="00AB4C48" w:rsidP="00AB4C48">
                      <w:pPr>
                        <w:jc w:val="center"/>
                        <w:rPr>
                          <w:sz w:val="18"/>
                          <w:szCs w:val="14"/>
                        </w:rPr>
                      </w:pPr>
                      <w:r w:rsidRPr="00AB4C48">
                        <w:rPr>
                          <w:sz w:val="18"/>
                          <w:szCs w:val="14"/>
                        </w:rPr>
                        <w:t>__________________________________________________</w:t>
                      </w:r>
                    </w:p>
                    <w:p w14:paraId="3455D89E" w14:textId="77777777" w:rsidR="00AB4C48" w:rsidRDefault="00AB4C48" w:rsidP="00AB4C48">
                      <w:pPr>
                        <w:jc w:val="center"/>
                        <w:rPr>
                          <w:sz w:val="16"/>
                          <w:szCs w:val="12"/>
                        </w:rPr>
                      </w:pPr>
                    </w:p>
                    <w:p w14:paraId="32118921" w14:textId="0DA03432" w:rsidR="00AB4C48" w:rsidRPr="00392DB0" w:rsidRDefault="00AB4C48" w:rsidP="00AB4C48">
                      <w:pPr>
                        <w:rPr>
                          <w:b w:val="0"/>
                          <w:bCs/>
                          <w:sz w:val="12"/>
                          <w:szCs w:val="8"/>
                        </w:rPr>
                      </w:pPr>
                    </w:p>
                  </w:txbxContent>
                </v:textbox>
                <w10:wrap type="square"/>
              </v:shape>
            </w:pict>
          </mc:Fallback>
        </mc:AlternateContent>
      </w:r>
    </w:p>
    <w:sectPr w:rsidR="0055744A" w:rsidRPr="0055744A" w:rsidSect="0040345C">
      <w:headerReference w:type="default" r:id="rId14"/>
      <w:footerReference w:type="default" r:id="rId15"/>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F8656" w14:textId="77777777" w:rsidR="00A4614A" w:rsidRDefault="00A4614A">
      <w:r>
        <w:separator/>
      </w:r>
    </w:p>
    <w:p w14:paraId="48D15CFF" w14:textId="77777777" w:rsidR="00A4614A" w:rsidRDefault="00A4614A"/>
  </w:endnote>
  <w:endnote w:type="continuationSeparator" w:id="0">
    <w:p w14:paraId="70455DEA" w14:textId="77777777" w:rsidR="00A4614A" w:rsidRDefault="00A4614A">
      <w:r>
        <w:continuationSeparator/>
      </w:r>
    </w:p>
    <w:p w14:paraId="3030D4E4" w14:textId="77777777" w:rsidR="00A4614A" w:rsidRDefault="00A46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44BA8" w14:textId="77777777" w:rsidR="00A4614A" w:rsidRDefault="00A4614A">
      <w:r>
        <w:separator/>
      </w:r>
    </w:p>
    <w:p w14:paraId="19572F8B" w14:textId="77777777" w:rsidR="00A4614A" w:rsidRDefault="00A4614A"/>
  </w:footnote>
  <w:footnote w:type="continuationSeparator" w:id="0">
    <w:p w14:paraId="4859C88C" w14:textId="77777777" w:rsidR="00A4614A" w:rsidRDefault="00A4614A">
      <w:r>
        <w:continuationSeparator/>
      </w:r>
    </w:p>
    <w:p w14:paraId="376F7488" w14:textId="77777777" w:rsidR="00A4614A" w:rsidRDefault="00A46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A50FEE"/>
    <w:multiLevelType w:val="hybridMultilevel"/>
    <w:tmpl w:val="AC4C84D0"/>
    <w:lvl w:ilvl="0" w:tplc="A1084E3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6168474">
    <w:abstractNumId w:val="0"/>
  </w:num>
  <w:num w:numId="2" w16cid:durableId="312298012">
    <w:abstractNumId w:val="5"/>
  </w:num>
  <w:num w:numId="3" w16cid:durableId="1074670206">
    <w:abstractNumId w:val="12"/>
  </w:num>
  <w:num w:numId="4" w16cid:durableId="467866550">
    <w:abstractNumId w:val="8"/>
  </w:num>
  <w:num w:numId="5" w16cid:durableId="832181348">
    <w:abstractNumId w:val="14"/>
  </w:num>
  <w:num w:numId="6" w16cid:durableId="2019696244">
    <w:abstractNumId w:val="10"/>
  </w:num>
  <w:num w:numId="7" w16cid:durableId="268782976">
    <w:abstractNumId w:val="13"/>
  </w:num>
  <w:num w:numId="8" w16cid:durableId="251009336">
    <w:abstractNumId w:val="16"/>
  </w:num>
  <w:num w:numId="9" w16cid:durableId="1112937068">
    <w:abstractNumId w:val="2"/>
  </w:num>
  <w:num w:numId="10" w16cid:durableId="189219412">
    <w:abstractNumId w:val="11"/>
  </w:num>
  <w:num w:numId="11" w16cid:durableId="2025597311">
    <w:abstractNumId w:val="6"/>
  </w:num>
  <w:num w:numId="12" w16cid:durableId="840004104">
    <w:abstractNumId w:val="15"/>
  </w:num>
  <w:num w:numId="13" w16cid:durableId="746072333">
    <w:abstractNumId w:val="4"/>
  </w:num>
  <w:num w:numId="14" w16cid:durableId="910693598">
    <w:abstractNumId w:val="9"/>
  </w:num>
  <w:num w:numId="15" w16cid:durableId="343166081">
    <w:abstractNumId w:val="1"/>
  </w:num>
  <w:num w:numId="16" w16cid:durableId="515922501">
    <w:abstractNumId w:val="7"/>
  </w:num>
  <w:num w:numId="17" w16cid:durableId="23397439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482E"/>
    <w:rsid w:val="00050324"/>
    <w:rsid w:val="000A0150"/>
    <w:rsid w:val="000A307E"/>
    <w:rsid w:val="000A7C46"/>
    <w:rsid w:val="000E63C9"/>
    <w:rsid w:val="000F7254"/>
    <w:rsid w:val="00122E6C"/>
    <w:rsid w:val="001305CF"/>
    <w:rsid w:val="00130E9D"/>
    <w:rsid w:val="00150A6D"/>
    <w:rsid w:val="00185B35"/>
    <w:rsid w:val="001A2F3C"/>
    <w:rsid w:val="001F2BC8"/>
    <w:rsid w:val="001F5F6B"/>
    <w:rsid w:val="0023205A"/>
    <w:rsid w:val="00243EBC"/>
    <w:rsid w:val="00246A35"/>
    <w:rsid w:val="00263949"/>
    <w:rsid w:val="00284348"/>
    <w:rsid w:val="00293F82"/>
    <w:rsid w:val="002F51F5"/>
    <w:rsid w:val="00312137"/>
    <w:rsid w:val="00330359"/>
    <w:rsid w:val="0033762F"/>
    <w:rsid w:val="0034679E"/>
    <w:rsid w:val="00360494"/>
    <w:rsid w:val="00366C7E"/>
    <w:rsid w:val="00384EA3"/>
    <w:rsid w:val="00386BE2"/>
    <w:rsid w:val="00392DB0"/>
    <w:rsid w:val="003A39A1"/>
    <w:rsid w:val="003B5A93"/>
    <w:rsid w:val="003C2191"/>
    <w:rsid w:val="003C77E2"/>
    <w:rsid w:val="003D3863"/>
    <w:rsid w:val="0040345C"/>
    <w:rsid w:val="004110DE"/>
    <w:rsid w:val="0044085A"/>
    <w:rsid w:val="00480201"/>
    <w:rsid w:val="0049542F"/>
    <w:rsid w:val="004B21A5"/>
    <w:rsid w:val="004C6166"/>
    <w:rsid w:val="00501680"/>
    <w:rsid w:val="005037F0"/>
    <w:rsid w:val="0050581E"/>
    <w:rsid w:val="00516A86"/>
    <w:rsid w:val="0052048D"/>
    <w:rsid w:val="005275F6"/>
    <w:rsid w:val="0055744A"/>
    <w:rsid w:val="00572102"/>
    <w:rsid w:val="005E7F50"/>
    <w:rsid w:val="005F1BB0"/>
    <w:rsid w:val="00656C4D"/>
    <w:rsid w:val="00682827"/>
    <w:rsid w:val="0068303D"/>
    <w:rsid w:val="00694B4F"/>
    <w:rsid w:val="006D7037"/>
    <w:rsid w:val="006E5716"/>
    <w:rsid w:val="006F3927"/>
    <w:rsid w:val="007302B3"/>
    <w:rsid w:val="00730733"/>
    <w:rsid w:val="00730E3A"/>
    <w:rsid w:val="00736AAF"/>
    <w:rsid w:val="00765B2A"/>
    <w:rsid w:val="00783A34"/>
    <w:rsid w:val="007C6B52"/>
    <w:rsid w:val="007D16C5"/>
    <w:rsid w:val="00805B27"/>
    <w:rsid w:val="00846406"/>
    <w:rsid w:val="00846429"/>
    <w:rsid w:val="0085089D"/>
    <w:rsid w:val="00862FE4"/>
    <w:rsid w:val="0086389A"/>
    <w:rsid w:val="0087605E"/>
    <w:rsid w:val="008B1FEE"/>
    <w:rsid w:val="00903C32"/>
    <w:rsid w:val="00916B16"/>
    <w:rsid w:val="009173B9"/>
    <w:rsid w:val="0093335D"/>
    <w:rsid w:val="0093613E"/>
    <w:rsid w:val="00943026"/>
    <w:rsid w:val="00943CCA"/>
    <w:rsid w:val="00966B81"/>
    <w:rsid w:val="009C7720"/>
    <w:rsid w:val="00A23AFA"/>
    <w:rsid w:val="00A31B3E"/>
    <w:rsid w:val="00A35D36"/>
    <w:rsid w:val="00A4614A"/>
    <w:rsid w:val="00A532F3"/>
    <w:rsid w:val="00A8489E"/>
    <w:rsid w:val="00AB02A7"/>
    <w:rsid w:val="00AB4C48"/>
    <w:rsid w:val="00AC29F3"/>
    <w:rsid w:val="00B122CF"/>
    <w:rsid w:val="00B231E5"/>
    <w:rsid w:val="00B3780B"/>
    <w:rsid w:val="00C02B87"/>
    <w:rsid w:val="00C13C64"/>
    <w:rsid w:val="00C4086D"/>
    <w:rsid w:val="00C74255"/>
    <w:rsid w:val="00C77D7F"/>
    <w:rsid w:val="00CA1896"/>
    <w:rsid w:val="00CB5B28"/>
    <w:rsid w:val="00CF5371"/>
    <w:rsid w:val="00D0323A"/>
    <w:rsid w:val="00D0559F"/>
    <w:rsid w:val="00D077E9"/>
    <w:rsid w:val="00D23D85"/>
    <w:rsid w:val="00D42CB7"/>
    <w:rsid w:val="00D5413D"/>
    <w:rsid w:val="00D570A9"/>
    <w:rsid w:val="00D70D02"/>
    <w:rsid w:val="00D770C7"/>
    <w:rsid w:val="00D86945"/>
    <w:rsid w:val="00D90290"/>
    <w:rsid w:val="00D97AA5"/>
    <w:rsid w:val="00DA0992"/>
    <w:rsid w:val="00DD152F"/>
    <w:rsid w:val="00DE213F"/>
    <w:rsid w:val="00DF027C"/>
    <w:rsid w:val="00DF4533"/>
    <w:rsid w:val="00E00A32"/>
    <w:rsid w:val="00E15222"/>
    <w:rsid w:val="00E22ACD"/>
    <w:rsid w:val="00E620B0"/>
    <w:rsid w:val="00E81B40"/>
    <w:rsid w:val="00EF555B"/>
    <w:rsid w:val="00F027BB"/>
    <w:rsid w:val="00F07FBE"/>
    <w:rsid w:val="00F11DCF"/>
    <w:rsid w:val="00F162EA"/>
    <w:rsid w:val="00F52D27"/>
    <w:rsid w:val="00F65EE1"/>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307E"/>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70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C69F2"/>
    <w:rsid w:val="002946AD"/>
    <w:rsid w:val="00390D38"/>
    <w:rsid w:val="00AF2CA0"/>
    <w:rsid w:val="00E37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37D9E"/>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E37D9E"/>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438</Words>
  <Characters>2763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7</cp:revision>
  <cp:lastPrinted>2022-07-27T09:00:00Z</cp:lastPrinted>
  <dcterms:created xsi:type="dcterms:W3CDTF">2021-03-09T14:31:00Z</dcterms:created>
  <dcterms:modified xsi:type="dcterms:W3CDTF">2022-07-27T09:01:00Z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