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7252054"/>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F05DCD" w14:paraId="11EC0D28" w14:textId="77777777" w:rsidTr="001E387F">
            <w:trPr>
              <w:trHeight w:val="2977"/>
            </w:trPr>
            <w:tc>
              <w:tcPr>
                <w:tcW w:w="4770" w:type="dxa"/>
                <w:tcBorders>
                  <w:top w:val="nil"/>
                  <w:left w:val="nil"/>
                  <w:bottom w:val="nil"/>
                  <w:right w:val="nil"/>
                </w:tcBorders>
              </w:tcPr>
              <w:p w14:paraId="2B3F532D" w14:textId="02777206" w:rsidR="00F05DCD" w:rsidRPr="00B574AC" w:rsidRDefault="00F05DCD" w:rsidP="00ED55B1">
                <w:r>
                  <w:rPr>
                    <w:noProof/>
                    <w:lang w:eastAsia="de-DE"/>
                  </w:rPr>
                  <mc:AlternateContent>
                    <mc:Choice Requires="wps">
                      <w:drawing>
                        <wp:anchor distT="0" distB="0" distL="114300" distR="114300" simplePos="0" relativeHeight="251670528" behindDoc="0" locked="0" layoutInCell="1" allowOverlap="1" wp14:anchorId="05E04BE3" wp14:editId="15618164">
                          <wp:simplePos x="0" y="0"/>
                          <wp:positionH relativeFrom="column">
                            <wp:posOffset>11314</wp:posOffset>
                          </wp:positionH>
                          <wp:positionV relativeFrom="paragraph">
                            <wp:posOffset>87168</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1DCBB72F" w14:textId="14E034D9" w:rsidR="00F05DCD" w:rsidRPr="005E3C71" w:rsidRDefault="00F05DCD"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GENERAL-VOLLMACHT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04BE3" id="_x0000_t202" coordsize="21600,21600" o:spt="202" path="m,l,21600r21600,l21600,xe">
                          <v:stroke joinstyle="miter"/>
                          <v:path gradientshapeok="t" o:connecttype="rect"/>
                        </v:shapetype>
                        <v:shape id="Textfeld 1" o:spid="_x0000_s1026" type="#_x0000_t202" style="position:absolute;margin-left:.9pt;margin-top:6.85pt;width:237.45pt;height:8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" filled="f" stroked="f" strokeweight=".5pt">
                          <v:textbox>
                            <w:txbxContent>
                              <w:p w14:paraId="1DCBB72F" w14:textId="14E034D9" w:rsidR="00F05DCD" w:rsidRPr="005E3C71" w:rsidRDefault="00F05DCD"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GENERAL-VOLLMACHT</w:t>
                                </w:r>
                              </w:p>
                            </w:txbxContent>
                          </v:textbox>
                        </v:shape>
                      </w:pict>
                    </mc:Fallback>
                  </mc:AlternateContent>
                </w:r>
              </w:p>
              <w:p w14:paraId="3766BBAA" w14:textId="33D80CFF" w:rsidR="00F05DCD" w:rsidRDefault="00F05DCD" w:rsidP="00ED55B1">
                <w:pPr>
                  <w:rPr>
                    <w:noProof/>
                    <w:sz w:val="26"/>
                    <w:szCs w:val="26"/>
                    <w:lang w:eastAsia="zh-CN"/>
                  </w:rPr>
                </w:pPr>
                <w:r>
                  <w:rPr>
                    <w:noProof/>
                    <w:sz w:val="26"/>
                    <w:szCs w:val="26"/>
                    <w:lang w:eastAsia="zh-CN"/>
                  </w:rPr>
                  <w:t xml:space="preserve">  </w:t>
                </w:r>
              </w:p>
              <w:p w14:paraId="7B3A4C2F" w14:textId="77777777" w:rsidR="00F05DCD" w:rsidRDefault="00F05DCD" w:rsidP="00ED55B1">
                <w:pPr>
                  <w:rPr>
                    <w:noProof/>
                    <w:sz w:val="26"/>
                    <w:szCs w:val="26"/>
                    <w:lang w:eastAsia="zh-CN"/>
                  </w:rPr>
                </w:pPr>
              </w:p>
              <w:p w14:paraId="0689A8B4" w14:textId="77777777" w:rsidR="00F05DCD" w:rsidRDefault="00F05DCD" w:rsidP="00ED55B1">
                <w:pPr>
                  <w:rPr>
                    <w:noProof/>
                    <w:sz w:val="26"/>
                    <w:szCs w:val="26"/>
                    <w:lang w:eastAsia="zh-CN"/>
                  </w:rPr>
                </w:pPr>
              </w:p>
              <w:p w14:paraId="6A19BE28" w14:textId="77777777" w:rsidR="00F05DCD" w:rsidRDefault="00F05DCD" w:rsidP="00ED55B1">
                <w:pPr>
                  <w:rPr>
                    <w:noProof/>
                    <w:sz w:val="26"/>
                    <w:szCs w:val="26"/>
                    <w:lang w:eastAsia="zh-CN"/>
                  </w:rPr>
                </w:pPr>
              </w:p>
              <w:p w14:paraId="78A0EA48" w14:textId="77777777" w:rsidR="00F05DCD" w:rsidRDefault="00F05DCD" w:rsidP="00ED55B1">
                <w:pPr>
                  <w:rPr>
                    <w:noProof/>
                    <w:sz w:val="26"/>
                    <w:szCs w:val="26"/>
                    <w:lang w:eastAsia="zh-CN"/>
                  </w:rPr>
                </w:pPr>
              </w:p>
              <w:p w14:paraId="5048BF9F" w14:textId="77777777" w:rsidR="00F05DCD" w:rsidRDefault="00F05DCD"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12859BF8" wp14:editId="2ABD3590">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F72469"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F05DCD" w14:paraId="44AE40D1" w14:textId="77777777" w:rsidTr="001B275A">
            <w:trPr>
              <w:trHeight w:val="9408"/>
            </w:trPr>
            <w:tc>
              <w:tcPr>
                <w:tcW w:w="4770" w:type="dxa"/>
                <w:tcBorders>
                  <w:top w:val="nil"/>
                  <w:left w:val="nil"/>
                  <w:bottom w:val="nil"/>
                  <w:right w:val="nil"/>
                </w:tcBorders>
              </w:tcPr>
              <w:p w14:paraId="27C17B91" w14:textId="77777777" w:rsidR="00F05DCD" w:rsidRDefault="00F05DCD" w:rsidP="00ED55B1">
                <w:pPr>
                  <w:rPr>
                    <w:noProof/>
                  </w:rPr>
                </w:pPr>
                <w:r w:rsidRPr="00D967AC">
                  <w:rPr>
                    <w:noProof/>
                    <w:lang w:eastAsia="de-DE"/>
                  </w:rPr>
                  <w:drawing>
                    <wp:anchor distT="0" distB="0" distL="114300" distR="114300" simplePos="0" relativeHeight="251669504" behindDoc="0" locked="0" layoutInCell="1" allowOverlap="1" wp14:anchorId="37BC9F31" wp14:editId="5A33F863">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480" behindDoc="1" locked="0" layoutInCell="1" allowOverlap="1" wp14:anchorId="16CCC2C9" wp14:editId="4859642C">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3771" id="Rechteck 3" o:spid="_x0000_s1026" alt="weißes Rechteck für Text auf dem Titelblatt" style="position:absolute;margin-left:-7.55pt;margin-top:-169.5pt;width:252.7pt;height:76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F05DCD" w14:paraId="0F981BD5" w14:textId="77777777" w:rsidTr="00ED55B1">
            <w:trPr>
              <w:trHeight w:val="2413"/>
            </w:trPr>
            <w:tc>
              <w:tcPr>
                <w:tcW w:w="4770" w:type="dxa"/>
                <w:tcBorders>
                  <w:top w:val="nil"/>
                  <w:left w:val="nil"/>
                  <w:bottom w:val="nil"/>
                  <w:right w:val="nil"/>
                </w:tcBorders>
              </w:tcPr>
              <w:p w14:paraId="6BF97547" w14:textId="77777777" w:rsidR="00F05DCD" w:rsidRDefault="00F05DCD" w:rsidP="00ED55B1"/>
              <w:p w14:paraId="5C151F73" w14:textId="77777777" w:rsidR="00F05DCD" w:rsidRDefault="00F05DCD" w:rsidP="00ED55B1">
                <w:pPr>
                  <w:rPr>
                    <w:noProof/>
                    <w:sz w:val="10"/>
                    <w:szCs w:val="10"/>
                  </w:rPr>
                </w:pPr>
                <w:r w:rsidRPr="00D86945">
                  <w:rPr>
                    <w:noProof/>
                    <w:sz w:val="10"/>
                    <w:szCs w:val="10"/>
                    <w:lang w:eastAsia="de-DE"/>
                  </w:rPr>
                  <mc:AlternateContent>
                    <mc:Choice Requires="wps">
                      <w:drawing>
                        <wp:inline distT="0" distB="0" distL="0" distR="0" wp14:anchorId="2864CCF1" wp14:editId="3E17150A">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6EB3D3"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316465F4" w14:textId="77777777" w:rsidR="00F05DCD" w:rsidRDefault="00F05DCD" w:rsidP="00ED55B1">
                <w:pPr>
                  <w:rPr>
                    <w:noProof/>
                    <w:sz w:val="10"/>
                    <w:szCs w:val="10"/>
                  </w:rPr>
                </w:pPr>
              </w:p>
              <w:p w14:paraId="73A8200C" w14:textId="77777777" w:rsidR="00F05DCD" w:rsidRPr="00DA0992" w:rsidRDefault="00F05DCD"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13E26778" w14:textId="77777777" w:rsidR="00F05DCD" w:rsidRPr="00DA0992" w:rsidRDefault="00F05DCD"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6FA82ADA" w14:textId="77777777" w:rsidR="00F05DCD" w:rsidRPr="00DA0992" w:rsidRDefault="00F05DCD" w:rsidP="00ED55B1">
                <w:pPr>
                  <w:rPr>
                    <w:b w:val="0"/>
                    <w:bCs/>
                    <w:sz w:val="12"/>
                    <w:szCs w:val="8"/>
                  </w:rPr>
                </w:pPr>
              </w:p>
              <w:p w14:paraId="2180D93E" w14:textId="02467AF5" w:rsidR="00F05DCD" w:rsidRPr="00DA0992" w:rsidRDefault="00F05DCD" w:rsidP="00ED55B1">
                <w:pPr>
                  <w:rPr>
                    <w:b w:val="0"/>
                    <w:bCs/>
                    <w:sz w:val="12"/>
                    <w:szCs w:val="8"/>
                  </w:rPr>
                </w:pPr>
                <w:r w:rsidRPr="00DA0992">
                  <w:rPr>
                    <w:bCs/>
                    <w:sz w:val="12"/>
                    <w:szCs w:val="8"/>
                  </w:rPr>
                  <w:t>© 202</w:t>
                </w:r>
                <w:r w:rsidR="00207554">
                  <w:rPr>
                    <w:bCs/>
                    <w:sz w:val="12"/>
                    <w:szCs w:val="8"/>
                  </w:rPr>
                  <w:t>2</w:t>
                </w:r>
                <w:r w:rsidRPr="00DA0992">
                  <w:rPr>
                    <w:bCs/>
                    <w:sz w:val="12"/>
                    <w:szCs w:val="8"/>
                  </w:rPr>
                  <w:t>. Alle Rechte liegen bei Markt+Technik Verlag GmbH.</w:t>
                </w:r>
              </w:p>
              <w:p w14:paraId="671AF6AA" w14:textId="77777777" w:rsidR="00F05DCD" w:rsidRPr="00DA0992" w:rsidRDefault="00F05DCD" w:rsidP="00ED55B1">
                <w:pPr>
                  <w:rPr>
                    <w:b w:val="0"/>
                    <w:bCs/>
                    <w:sz w:val="12"/>
                    <w:szCs w:val="8"/>
                  </w:rPr>
                </w:pPr>
                <w:r w:rsidRPr="00DA0992">
                  <w:rPr>
                    <w:bCs/>
                    <w:sz w:val="12"/>
                    <w:szCs w:val="8"/>
                  </w:rPr>
                  <w:t>Nachdruck, Verbreitung oder Vervielfältigung nicht ohne Genehmigung des Verlags.</w:t>
                </w:r>
              </w:p>
              <w:p w14:paraId="1075BB1E" w14:textId="77777777" w:rsidR="00F05DCD" w:rsidRPr="00D86945" w:rsidRDefault="00F05DCD" w:rsidP="00ED55B1">
                <w:pPr>
                  <w:rPr>
                    <w:noProof/>
                    <w:sz w:val="10"/>
                    <w:szCs w:val="10"/>
                  </w:rPr>
                </w:pPr>
              </w:p>
            </w:tc>
          </w:tr>
        </w:tbl>
        <w:p w14:paraId="59707B1E" w14:textId="77777777" w:rsidR="00F05DCD" w:rsidRDefault="00F05DCD" w:rsidP="009A71D3">
          <w:r>
            <w:rPr>
              <w:noProof/>
              <w:lang w:eastAsia="de-DE"/>
            </w:rPr>
            <w:drawing>
              <wp:anchor distT="0" distB="0" distL="114300" distR="114300" simplePos="0" relativeHeight="251667456" behindDoc="1" locked="0" layoutInCell="1" allowOverlap="1" wp14:anchorId="168EF228" wp14:editId="04ECB3FD">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00557" w14:textId="77777777" w:rsidR="00F05DCD" w:rsidRDefault="00F05DCD" w:rsidP="009A71D3">
          <w:pPr>
            <w:spacing w:after="200"/>
            <w:rPr>
              <w:lang w:bidi="de-DE"/>
            </w:rPr>
          </w:pPr>
        </w:p>
        <w:p w14:paraId="0C49B379" w14:textId="77777777" w:rsidR="00F05DCD" w:rsidRDefault="00F05DCD" w:rsidP="009A71D3">
          <w:pPr>
            <w:pStyle w:val="berschrift3"/>
            <w:rPr>
              <w:sz w:val="40"/>
              <w:szCs w:val="40"/>
            </w:rPr>
          </w:pPr>
        </w:p>
        <w:p w14:paraId="0276ECC5" w14:textId="77777777" w:rsidR="00F05DCD" w:rsidRDefault="00F05DCD" w:rsidP="009A71D3"/>
        <w:p w14:paraId="276603CE" w14:textId="77777777" w:rsidR="00F05DCD" w:rsidRDefault="00F05DCD" w:rsidP="009A71D3"/>
        <w:p w14:paraId="0FACBF32" w14:textId="77777777" w:rsidR="00F05DCD" w:rsidRDefault="00F05DCD" w:rsidP="009A71D3"/>
        <w:p w14:paraId="712FA4F9" w14:textId="77777777" w:rsidR="00F05DCD" w:rsidRDefault="00F05DCD" w:rsidP="009A71D3"/>
        <w:p w14:paraId="4BD8CD0E" w14:textId="77777777" w:rsidR="00F05DCD" w:rsidRDefault="00F05DCD" w:rsidP="009A71D3"/>
        <w:p w14:paraId="573F81CE" w14:textId="77777777" w:rsidR="00F05DCD" w:rsidRDefault="00F05DCD" w:rsidP="009A71D3"/>
        <w:p w14:paraId="3A638F02" w14:textId="77777777" w:rsidR="00F05DCD" w:rsidRDefault="00F05DCD" w:rsidP="009A71D3"/>
        <w:p w14:paraId="18720B08" w14:textId="77777777" w:rsidR="00F05DCD" w:rsidRDefault="00F05DCD" w:rsidP="009A71D3"/>
        <w:p w14:paraId="6A1DFA6F" w14:textId="77777777" w:rsidR="00F05DCD" w:rsidRDefault="00F05DCD" w:rsidP="009A71D3"/>
        <w:p w14:paraId="1B1D6DEF" w14:textId="77777777" w:rsidR="00F05DCD" w:rsidRDefault="00F05DCD" w:rsidP="009A71D3"/>
        <w:p w14:paraId="530F3C18" w14:textId="77777777" w:rsidR="00F05DCD" w:rsidRDefault="00F05DCD" w:rsidP="009A71D3"/>
        <w:p w14:paraId="0A814F7F" w14:textId="77777777" w:rsidR="00F05DCD" w:rsidRDefault="00F05DCD" w:rsidP="009A71D3"/>
        <w:p w14:paraId="1DD36865" w14:textId="77777777" w:rsidR="00F05DCD" w:rsidRDefault="00F05DCD" w:rsidP="009A71D3"/>
        <w:p w14:paraId="5258B971" w14:textId="77777777" w:rsidR="00F05DCD" w:rsidRDefault="00F05DCD" w:rsidP="009A71D3"/>
        <w:p w14:paraId="30CEFA38" w14:textId="77777777" w:rsidR="00F05DCD" w:rsidRDefault="00F05DCD" w:rsidP="009A71D3"/>
        <w:p w14:paraId="0F620BD7" w14:textId="77777777" w:rsidR="00F05DCD" w:rsidRDefault="00F05DCD" w:rsidP="009A71D3"/>
        <w:p w14:paraId="3F6CF43F" w14:textId="77777777" w:rsidR="00F05DCD" w:rsidRDefault="00F05DCD" w:rsidP="009A71D3"/>
        <w:p w14:paraId="51E2F71E" w14:textId="77777777" w:rsidR="00F05DCD" w:rsidRDefault="00F05DCD" w:rsidP="009A71D3"/>
        <w:p w14:paraId="0B2F18C3" w14:textId="77777777" w:rsidR="00F05DCD" w:rsidRDefault="00F05DCD" w:rsidP="009A71D3"/>
        <w:p w14:paraId="28D5A2AB" w14:textId="77777777" w:rsidR="00F05DCD" w:rsidRDefault="00F05DCD" w:rsidP="009A71D3"/>
        <w:p w14:paraId="26CE4BF2" w14:textId="77777777" w:rsidR="00F05DCD" w:rsidRDefault="00F05DCD" w:rsidP="009A71D3">
          <w:r>
            <w:rPr>
              <w:noProof/>
              <w:lang w:eastAsia="de-DE"/>
            </w:rPr>
            <mc:AlternateContent>
              <mc:Choice Requires="wps">
                <w:drawing>
                  <wp:anchor distT="0" distB="0" distL="114300" distR="114300" simplePos="0" relativeHeight="251666432" behindDoc="1" locked="0" layoutInCell="1" allowOverlap="1" wp14:anchorId="07C1A105" wp14:editId="2A4AE175">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B6DC6" id="Rechteck 5" o:spid="_x0000_s1026" alt="Farbiges Rechteck" style="position:absolute;margin-left:0;margin-top:0;width:611.1pt;height:316.5pt;z-index:-251650048;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534443E0" w14:textId="77777777" w:rsidR="00F05DCD" w:rsidRDefault="00F05DCD" w:rsidP="009A71D3"/>
        <w:p w14:paraId="7CECD4B8" w14:textId="77777777" w:rsidR="00F05DCD" w:rsidRDefault="00F05DCD" w:rsidP="009A71D3"/>
        <w:p w14:paraId="24A989B6" w14:textId="77777777" w:rsidR="00F05DCD" w:rsidRDefault="00F05DCD" w:rsidP="009A71D3"/>
        <w:p w14:paraId="1714D021" w14:textId="77777777" w:rsidR="00F05DCD" w:rsidRDefault="00F05DCD" w:rsidP="009A71D3"/>
        <w:p w14:paraId="148140A2" w14:textId="77777777" w:rsidR="00F05DCD" w:rsidRDefault="00F05DCD" w:rsidP="009A71D3"/>
        <w:p w14:paraId="3D9934A2" w14:textId="77777777" w:rsidR="00F05DCD" w:rsidRDefault="00F05DCD" w:rsidP="009A71D3"/>
        <w:p w14:paraId="39850404" w14:textId="77777777" w:rsidR="00F05DCD" w:rsidRDefault="00F05DCD" w:rsidP="009A71D3"/>
        <w:p w14:paraId="3EF7ED23" w14:textId="77777777" w:rsidR="00F05DCD" w:rsidRDefault="00F05DCD" w:rsidP="009A71D3"/>
        <w:p w14:paraId="48512FD5" w14:textId="77777777" w:rsidR="00F05DCD" w:rsidRDefault="00F05DCD" w:rsidP="009A71D3"/>
        <w:p w14:paraId="6DA4C93B" w14:textId="77777777" w:rsidR="00F05DCD" w:rsidRDefault="00F05DCD" w:rsidP="009A71D3"/>
        <w:p w14:paraId="65C8C7E1" w14:textId="77777777" w:rsidR="00F05DCD" w:rsidRDefault="00F05DCD"/>
        <w:p w14:paraId="17186447" w14:textId="18939678" w:rsidR="00480201" w:rsidRPr="00480201" w:rsidRDefault="00F05DCD" w:rsidP="00F05DCD">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3AA64AA0"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0002D2">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3D95FFE3" w14:textId="77777777" w:rsidR="000002D2" w:rsidRPr="00AA5936" w:rsidRDefault="000002D2" w:rsidP="000002D2">
            <w:pPr>
              <w:rPr>
                <w:sz w:val="18"/>
                <w:szCs w:val="18"/>
              </w:rPr>
            </w:pPr>
            <w:r>
              <w:rPr>
                <w:sz w:val="18"/>
                <w:szCs w:val="18"/>
              </w:rPr>
              <w:t>Im Vorfeld müssen Sie sicherstellen, dass der Schreibschutz des Dokuments aktiv ist. Schalten Sie ihn ggf. so ein:</w:t>
            </w:r>
          </w:p>
          <w:p w14:paraId="3E867B63" w14:textId="77777777" w:rsidR="000002D2" w:rsidRDefault="000002D2" w:rsidP="000002D2">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48384939" w14:textId="77777777" w:rsidR="000002D2" w:rsidRPr="003C7F79" w:rsidRDefault="000002D2" w:rsidP="000002D2">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25DFBC1" w14:textId="77777777" w:rsidR="000002D2" w:rsidRPr="00AA5936" w:rsidRDefault="000002D2" w:rsidP="000002D2">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5A8FF21B" w14:textId="77777777" w:rsidR="000002D2" w:rsidRPr="00AA5936" w:rsidRDefault="000002D2" w:rsidP="000002D2">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5F47CB3A" w14:textId="77777777" w:rsidR="000002D2" w:rsidRPr="00AA5936" w:rsidRDefault="000002D2" w:rsidP="000002D2">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604C4C9B" w14:textId="77777777" w:rsidR="000002D2" w:rsidRPr="00AA5936" w:rsidRDefault="000002D2" w:rsidP="000002D2">
            <w:pPr>
              <w:rPr>
                <w:sz w:val="18"/>
                <w:szCs w:val="18"/>
              </w:rPr>
            </w:pPr>
          </w:p>
          <w:p w14:paraId="6A23BCA9" w14:textId="77777777" w:rsidR="000002D2" w:rsidRPr="003C7F79" w:rsidRDefault="000002D2" w:rsidP="000002D2">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78097DE0" w14:textId="77777777" w:rsidR="000002D2" w:rsidRPr="00AA5936" w:rsidRDefault="000002D2" w:rsidP="000002D2">
            <w:pPr>
              <w:rPr>
                <w:sz w:val="18"/>
                <w:szCs w:val="18"/>
              </w:rPr>
            </w:pPr>
          </w:p>
          <w:p w14:paraId="1F2EFC74" w14:textId="77777777" w:rsidR="000002D2" w:rsidRPr="00AA5936" w:rsidRDefault="000002D2" w:rsidP="000002D2">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6897AE34" w14:textId="77777777" w:rsidR="000002D2" w:rsidRPr="00AA5936" w:rsidRDefault="000002D2" w:rsidP="000002D2">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1E02E659" w14:textId="77777777" w:rsidR="000002D2" w:rsidRPr="00AA5936" w:rsidRDefault="000002D2" w:rsidP="000002D2">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04B958F" w14:textId="77777777" w:rsidR="000002D2" w:rsidRPr="00AA5936" w:rsidRDefault="000002D2" w:rsidP="000002D2">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1EB575C1" w14:textId="77777777" w:rsidR="000002D2" w:rsidRPr="00AA5936" w:rsidRDefault="000002D2" w:rsidP="000002D2">
            <w:pPr>
              <w:rPr>
                <w:sz w:val="18"/>
                <w:szCs w:val="18"/>
              </w:rPr>
            </w:pPr>
          </w:p>
          <w:p w14:paraId="12EAE44C" w14:textId="02643838" w:rsidR="0068303D" w:rsidRDefault="008C5654" w:rsidP="0068303D">
            <w:pPr>
              <w:rPr>
                <w:sz w:val="18"/>
                <w:szCs w:val="18"/>
              </w:rPr>
            </w:pPr>
            <w:r w:rsidRPr="003B2333">
              <w:rPr>
                <w:noProof/>
                <w:sz w:val="18"/>
                <w:szCs w:val="18"/>
                <w:lang w:eastAsia="de-DE"/>
              </w:rPr>
              <mc:AlternateContent>
                <mc:Choice Requires="wps">
                  <w:drawing>
                    <wp:anchor distT="45720" distB="45720" distL="114300" distR="114300" simplePos="0" relativeHeight="251664384" behindDoc="0" locked="0" layoutInCell="1" allowOverlap="1" wp14:anchorId="5E1272F1" wp14:editId="05B0EC96">
                      <wp:simplePos x="0" y="0"/>
                      <wp:positionH relativeFrom="column">
                        <wp:posOffset>19050</wp:posOffset>
                      </wp:positionH>
                      <wp:positionV relativeFrom="paragraph">
                        <wp:posOffset>572135</wp:posOffset>
                      </wp:positionV>
                      <wp:extent cx="6345266" cy="735965"/>
                      <wp:effectExtent l="19050" t="19050" r="17780"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266" cy="735965"/>
                              </a:xfrm>
                              <a:prstGeom prst="rect">
                                <a:avLst/>
                              </a:prstGeom>
                              <a:solidFill>
                                <a:srgbClr val="FFFFFF"/>
                              </a:solidFill>
                              <a:ln w="28575">
                                <a:solidFill>
                                  <a:srgbClr val="FF0000"/>
                                </a:solidFill>
                                <a:miter lim="800000"/>
                                <a:headEnd/>
                                <a:tailEnd/>
                              </a:ln>
                            </wps:spPr>
                            <wps:txb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1889AC73" w:rsidR="00501680" w:rsidRPr="00973C76" w:rsidRDefault="00501680" w:rsidP="00501680">
                                  <w:pPr>
                                    <w:rPr>
                                      <w:b w:val="0"/>
                                      <w:bCs/>
                                      <w:sz w:val="18"/>
                                      <w:szCs w:val="14"/>
                                    </w:rPr>
                                  </w:pPr>
                                  <w:r>
                                    <w:rPr>
                                      <w:b w:val="0"/>
                                      <w:bCs/>
                                      <w:sz w:val="18"/>
                                      <w:szCs w:val="14"/>
                                    </w:rPr>
                                    <w:t>Eine unterschriebene Generalvollmacht überträgt im Falle Ihrer Handlungsunfähigkeit</w:t>
                                  </w:r>
                                  <w:r w:rsidR="00846406">
                                    <w:rPr>
                                      <w:b w:val="0"/>
                                      <w:bCs/>
                                      <w:sz w:val="18"/>
                                      <w:szCs w:val="14"/>
                                    </w:rPr>
                                    <w:t xml:space="preserve"> </w:t>
                                  </w:r>
                                  <w:r>
                                    <w:rPr>
                                      <w:b w:val="0"/>
                                      <w:bCs/>
                                      <w:sz w:val="18"/>
                                      <w:szCs w:val="14"/>
                                    </w:rPr>
                                    <w:t>Ihre komplette Geschäftsfähigkeit und die Möglichkeit, vollumfänglich in Ihrem Namen zu handeln, auf die benannte Person bzw. Personen. Füllen Sie dieses Formular nur aus, wenn Sie sich dessen absolut bewusst sind</w:t>
                                  </w:r>
                                  <w:r w:rsidR="000002D2">
                                    <w:rPr>
                                      <w:b w:val="0"/>
                                      <w:bCs/>
                                      <w:sz w:val="18"/>
                                      <w:szCs w:val="14"/>
                                    </w:rPr>
                                    <w:t>,</w:t>
                                  </w:r>
                                  <w:r>
                                    <w:rPr>
                                      <w:b w:val="0"/>
                                      <w:bCs/>
                                      <w:sz w:val="18"/>
                                      <w:szCs w:val="14"/>
                                    </w:rPr>
                                    <w:t xml:space="preserve"> und lassen Sie sich im Vorfeld möglichst umfassend juristisch beraten.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72F1" id="Textfeld 2" o:spid="_x0000_s1027" type="#_x0000_t202" style="position:absolute;margin-left:1.5pt;margin-top:45.05pt;width:499.65pt;height:57.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" strokecolor="red" strokeweight="2.25pt">
                      <v:textbo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1889AC73" w:rsidR="00501680" w:rsidRPr="00973C76" w:rsidRDefault="00501680" w:rsidP="00501680">
                            <w:pPr>
                              <w:rPr>
                                <w:b w:val="0"/>
                                <w:bCs/>
                                <w:sz w:val="18"/>
                                <w:szCs w:val="14"/>
                              </w:rPr>
                            </w:pPr>
                            <w:r>
                              <w:rPr>
                                <w:b w:val="0"/>
                                <w:bCs/>
                                <w:sz w:val="18"/>
                                <w:szCs w:val="14"/>
                              </w:rPr>
                              <w:t>Eine unterschriebene Generalvollmacht überträgt im Falle Ihrer Handlungsunfähigkeit</w:t>
                            </w:r>
                            <w:r w:rsidR="00846406">
                              <w:rPr>
                                <w:b w:val="0"/>
                                <w:bCs/>
                                <w:sz w:val="18"/>
                                <w:szCs w:val="14"/>
                              </w:rPr>
                              <w:t xml:space="preserve"> </w:t>
                            </w:r>
                            <w:r>
                              <w:rPr>
                                <w:b w:val="0"/>
                                <w:bCs/>
                                <w:sz w:val="18"/>
                                <w:szCs w:val="14"/>
                              </w:rPr>
                              <w:t>Ihre komplette Geschäftsfähigkeit und die Möglichkeit, vollumfänglich in Ihrem Namen zu handeln, auf die benannte Person bzw. Personen. Füllen Sie dieses Formular nur aus, wenn Sie sich dessen absolut bewusst sind</w:t>
                            </w:r>
                            <w:r w:rsidR="000002D2">
                              <w:rPr>
                                <w:b w:val="0"/>
                                <w:bCs/>
                                <w:sz w:val="18"/>
                                <w:szCs w:val="14"/>
                              </w:rPr>
                              <w:t>,</w:t>
                            </w:r>
                            <w:r>
                              <w:rPr>
                                <w:b w:val="0"/>
                                <w:bCs/>
                                <w:sz w:val="18"/>
                                <w:szCs w:val="14"/>
                              </w:rPr>
                              <w:t xml:space="preserve"> und lassen Sie sich im Vorfeld möglichst umfassend juristisch beraten.</w:t>
                            </w:r>
                          </w:p>
                        </w:txbxContent>
                      </v:textbox>
                      <w10:wrap type="square"/>
                    </v:shape>
                  </w:pict>
                </mc:Fallback>
              </mc:AlternateContent>
            </w: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0F3BAD8D">
                      <wp:extent cx="5422005" cy="2037080"/>
                      <wp:effectExtent l="0" t="0" r="0" b="1270"/>
                      <wp:docPr id="7" name="Textfeld 7"/>
                      <wp:cNvGraphicFramePr/>
                      <a:graphic xmlns:a="http://schemas.openxmlformats.org/drawingml/2006/main">
                        <a:graphicData uri="http://schemas.microsoft.com/office/word/2010/wordprocessingShape">
                          <wps:wsp>
                            <wps:cNvSpPr txBox="1"/>
                            <wps:spPr>
                              <a:xfrm>
                                <a:off x="0" y="0"/>
                                <a:ext cx="5422005" cy="20370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2BFF7D2"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Generalvollmacht</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8" type="#_x0000_t202" style="width:426.95pt;height:1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2BFF7D2"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Generalvollmacht</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EDAC2E5" w14:textId="77777777" w:rsidR="00480201" w:rsidRPr="00480201" w:rsidRDefault="00480201" w:rsidP="00480201">
      <w:pPr>
        <w:rPr>
          <w:lang w:eastAsia="de-DE"/>
        </w:rPr>
      </w:pPr>
    </w:p>
    <w:p w14:paraId="26DAC762" w14:textId="2F47C8DE" w:rsidR="00805B27" w:rsidRPr="00E15222" w:rsidRDefault="00501680" w:rsidP="00805B27">
      <w:pPr>
        <w:pStyle w:val="berschrift3"/>
        <w:rPr>
          <w:sz w:val="44"/>
          <w:szCs w:val="44"/>
        </w:rPr>
      </w:pPr>
      <w:r w:rsidRPr="00E15222">
        <w:rPr>
          <w:sz w:val="44"/>
          <w:szCs w:val="44"/>
        </w:rPr>
        <w:lastRenderedPageBreak/>
        <w:t>Genera</w:t>
      </w:r>
      <w:r w:rsidR="0049542F">
        <w:rPr>
          <w:sz w:val="44"/>
          <w:szCs w:val="44"/>
        </w:rPr>
        <w:t>l</w:t>
      </w:r>
      <w:r w:rsidRPr="00E15222">
        <w:rPr>
          <w:sz w:val="44"/>
          <w:szCs w:val="44"/>
        </w:rPr>
        <w:t>vollmacht</w:t>
      </w:r>
    </w:p>
    <w:p w14:paraId="7D6A0144" w14:textId="66BF76D3" w:rsidR="00805B27" w:rsidRDefault="00805B27" w:rsidP="00805B27">
      <w:pPr>
        <w:rPr>
          <w:lang w:eastAsia="de-DE"/>
        </w:rPr>
      </w:pPr>
    </w:p>
    <w:p w14:paraId="5A3E76DC" w14:textId="17F99536" w:rsidR="00805B27" w:rsidRDefault="00805B27" w:rsidP="00805B27">
      <w:pPr>
        <w:rPr>
          <w:lang w:eastAsia="de-DE"/>
        </w:rPr>
      </w:pPr>
    </w:p>
    <w:p w14:paraId="5CDE075E" w14:textId="733BFED5" w:rsidR="00501680" w:rsidRPr="00E15222" w:rsidRDefault="00501680" w:rsidP="00805B27">
      <w:pPr>
        <w:rPr>
          <w:sz w:val="32"/>
          <w:szCs w:val="24"/>
          <w:lang w:eastAsia="de-DE"/>
        </w:rPr>
      </w:pPr>
      <w:r w:rsidRPr="00E15222">
        <w:rPr>
          <w:sz w:val="32"/>
          <w:szCs w:val="24"/>
          <w:lang w:eastAsia="de-DE"/>
        </w:rPr>
        <w:t>Bevollmächtigte Personen</w:t>
      </w:r>
    </w:p>
    <w:p w14:paraId="5FAC1D6D" w14:textId="77777777" w:rsidR="00501680" w:rsidRPr="00805B27" w:rsidRDefault="00501680" w:rsidP="00805B27">
      <w:pPr>
        <w:rPr>
          <w:lang w:eastAsia="de-DE"/>
        </w:rPr>
      </w:pPr>
    </w:p>
    <w:p w14:paraId="321FBB57" w14:textId="2993263B" w:rsidR="00805B27" w:rsidRPr="00E15222" w:rsidRDefault="00501680" w:rsidP="00805B27">
      <w:r w:rsidRPr="00E15222">
        <w:t>I</w:t>
      </w:r>
      <w:r w:rsidR="00805B27" w:rsidRPr="00E15222">
        <w:t>ch,</w:t>
      </w:r>
    </w:p>
    <w:p w14:paraId="3358F153" w14:textId="77777777" w:rsidR="00805B27" w:rsidRPr="00805B27" w:rsidRDefault="00805B27" w:rsidP="00805B27">
      <w:pPr>
        <w:rPr>
          <w:b w:val="0"/>
          <w:bCs/>
        </w:rPr>
      </w:pPr>
    </w:p>
    <w:p w14:paraId="19822B9D" w14:textId="77777777" w:rsidR="00480201" w:rsidRDefault="00480201" w:rsidP="00480201">
      <w:r>
        <w:fldChar w:fldCharType="begin">
          <w:ffData>
            <w:name w:val="Text1"/>
            <w:enabled/>
            <w:calcOnExit w:val="0"/>
            <w:textInput>
              <w:default w:val="____________________________________________ "/>
            </w:textInput>
          </w:ffData>
        </w:fldChar>
      </w:r>
      <w:bookmarkStart w:id="0" w:name="Text1"/>
      <w:r>
        <w:instrText xml:space="preserve"> FORMTEXT </w:instrText>
      </w:r>
      <w:r>
        <w:fldChar w:fldCharType="separate"/>
      </w:r>
      <w:r>
        <w:rPr>
          <w:noProof/>
        </w:rPr>
        <w:t xml:space="preserve">____________________________________________ </w:t>
      </w:r>
      <w:r>
        <w:fldChar w:fldCharType="end"/>
      </w:r>
      <w:bookmarkEnd w:id="0"/>
      <w:r>
        <w:t xml:space="preserve"> </w:t>
      </w:r>
    </w:p>
    <w:p w14:paraId="31CFEAD2" w14:textId="77777777" w:rsidR="00480201" w:rsidRDefault="00480201" w:rsidP="00480201">
      <w:pPr>
        <w:rPr>
          <w:sz w:val="20"/>
          <w:szCs w:val="20"/>
        </w:rPr>
      </w:pPr>
      <w:r w:rsidRPr="001F16BD">
        <w:rPr>
          <w:sz w:val="20"/>
          <w:szCs w:val="20"/>
        </w:rPr>
        <w:t>VORNAME(N) UND NACHNAME</w:t>
      </w:r>
    </w:p>
    <w:p w14:paraId="10704A64" w14:textId="77777777" w:rsidR="00480201" w:rsidRPr="001F16BD" w:rsidRDefault="00480201" w:rsidP="00480201">
      <w:pPr>
        <w:rPr>
          <w:sz w:val="20"/>
          <w:szCs w:val="20"/>
        </w:rPr>
      </w:pPr>
    </w:p>
    <w:p w14:paraId="3EE29879" w14:textId="77777777" w:rsidR="00480201" w:rsidRPr="001F16BD"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bookmarkStart w:id="1" w:name="Text2"/>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bookmarkEnd w:id="1"/>
      <w:r w:rsidRPr="001F16BD">
        <w:rPr>
          <w:szCs w:val="28"/>
        </w:rPr>
        <w:t xml:space="preserve"> </w:t>
      </w:r>
    </w:p>
    <w:p w14:paraId="16003200" w14:textId="77777777" w:rsidR="00480201" w:rsidRDefault="00480201" w:rsidP="00480201">
      <w:pPr>
        <w:rPr>
          <w:sz w:val="20"/>
          <w:szCs w:val="20"/>
        </w:rPr>
      </w:pPr>
      <w:r w:rsidRPr="001F16BD">
        <w:rPr>
          <w:sz w:val="20"/>
          <w:szCs w:val="20"/>
        </w:rPr>
        <w:t>STRASSE UND HAUSNUMMER</w:t>
      </w:r>
    </w:p>
    <w:p w14:paraId="208AEDE3" w14:textId="77777777" w:rsidR="00480201" w:rsidRPr="001F16BD" w:rsidRDefault="00480201" w:rsidP="00480201">
      <w:pPr>
        <w:rPr>
          <w:sz w:val="20"/>
          <w:szCs w:val="20"/>
        </w:rPr>
      </w:pPr>
    </w:p>
    <w:p w14:paraId="0CD4E6AC"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EA219B7" w14:textId="77777777" w:rsidR="00480201" w:rsidRDefault="00480201" w:rsidP="00480201">
      <w:pPr>
        <w:rPr>
          <w:sz w:val="20"/>
          <w:szCs w:val="20"/>
        </w:rPr>
      </w:pPr>
      <w:r w:rsidRPr="001F16BD">
        <w:rPr>
          <w:sz w:val="20"/>
          <w:szCs w:val="20"/>
        </w:rPr>
        <w:t>POSTLEITZAHL UND WOHNORT</w:t>
      </w:r>
    </w:p>
    <w:p w14:paraId="0BC17B64" w14:textId="77777777" w:rsidR="00480201" w:rsidRPr="001F16BD" w:rsidRDefault="00480201" w:rsidP="00480201">
      <w:pPr>
        <w:rPr>
          <w:sz w:val="20"/>
          <w:szCs w:val="20"/>
        </w:rPr>
      </w:pPr>
    </w:p>
    <w:p w14:paraId="18A7731D"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AF7D375" w14:textId="77777777" w:rsidR="00480201" w:rsidRPr="001F16BD" w:rsidRDefault="00480201" w:rsidP="00480201">
      <w:pPr>
        <w:rPr>
          <w:sz w:val="20"/>
          <w:szCs w:val="20"/>
        </w:rPr>
      </w:pPr>
      <w:r w:rsidRPr="001F16BD">
        <w:rPr>
          <w:sz w:val="20"/>
          <w:szCs w:val="20"/>
        </w:rPr>
        <w:t>GEBURTSDATUM</w:t>
      </w:r>
    </w:p>
    <w:p w14:paraId="0DC7F6EE" w14:textId="3731219B" w:rsidR="00805B27" w:rsidRDefault="00805B27" w:rsidP="00805B27">
      <w:pPr>
        <w:rPr>
          <w:b w:val="0"/>
          <w:bCs/>
        </w:rPr>
      </w:pPr>
    </w:p>
    <w:p w14:paraId="72E2F87E" w14:textId="730B2DA8" w:rsidR="00501680" w:rsidRPr="00E15222" w:rsidRDefault="00501680" w:rsidP="00805B27">
      <w:r w:rsidRPr="00E15222">
        <w:t>erteile folgende Generalvollmacht</w:t>
      </w:r>
    </w:p>
    <w:p w14:paraId="0EE3718F" w14:textId="4688213D" w:rsidR="00501680" w:rsidRDefault="00501680" w:rsidP="00805B27">
      <w:pPr>
        <w:rPr>
          <w:b w:val="0"/>
          <w:bCs/>
        </w:rPr>
      </w:pPr>
    </w:p>
    <w:p w14:paraId="6F6FF407" w14:textId="3F87CE10" w:rsidR="00501680" w:rsidRDefault="00501680" w:rsidP="00805B27">
      <w:pPr>
        <w:rPr>
          <w:b w:val="0"/>
          <w:bCs/>
        </w:rPr>
      </w:pPr>
      <w:r>
        <w:rPr>
          <w:b w:val="0"/>
          <w:bCs/>
        </w:rPr>
        <w:t>1. Person</w:t>
      </w:r>
    </w:p>
    <w:p w14:paraId="0AC04DD5" w14:textId="77777777" w:rsidR="00501680" w:rsidRDefault="00501680" w:rsidP="00501680">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0E76A844" w14:textId="77777777" w:rsidR="00501680" w:rsidRDefault="00501680" w:rsidP="00501680">
      <w:pPr>
        <w:rPr>
          <w:sz w:val="20"/>
          <w:szCs w:val="20"/>
        </w:rPr>
      </w:pPr>
      <w:r w:rsidRPr="001F16BD">
        <w:rPr>
          <w:sz w:val="20"/>
          <w:szCs w:val="20"/>
        </w:rPr>
        <w:t>VORNAME(N) UND NACHNAME</w:t>
      </w:r>
    </w:p>
    <w:p w14:paraId="792201E8" w14:textId="77777777" w:rsidR="00501680" w:rsidRPr="001F16BD" w:rsidRDefault="00501680" w:rsidP="00501680">
      <w:pPr>
        <w:rPr>
          <w:sz w:val="20"/>
          <w:szCs w:val="20"/>
        </w:rPr>
      </w:pPr>
    </w:p>
    <w:p w14:paraId="28B00CE1" w14:textId="77777777" w:rsidR="00501680" w:rsidRPr="001F16BD"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04EAE74A" w14:textId="77777777" w:rsidR="00501680" w:rsidRDefault="00501680" w:rsidP="00501680">
      <w:pPr>
        <w:rPr>
          <w:sz w:val="20"/>
          <w:szCs w:val="20"/>
        </w:rPr>
      </w:pPr>
      <w:r w:rsidRPr="001F16BD">
        <w:rPr>
          <w:sz w:val="20"/>
          <w:szCs w:val="20"/>
        </w:rPr>
        <w:t>STRASSE UND HAUSNUMMER</w:t>
      </w:r>
    </w:p>
    <w:p w14:paraId="42B7A34D" w14:textId="77777777" w:rsidR="00501680" w:rsidRPr="001F16BD" w:rsidRDefault="00501680" w:rsidP="00501680">
      <w:pPr>
        <w:rPr>
          <w:sz w:val="20"/>
          <w:szCs w:val="20"/>
        </w:rPr>
      </w:pPr>
    </w:p>
    <w:p w14:paraId="1A009B44"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4512E76" w14:textId="77777777" w:rsidR="00501680" w:rsidRDefault="00501680" w:rsidP="00501680">
      <w:pPr>
        <w:rPr>
          <w:sz w:val="20"/>
          <w:szCs w:val="20"/>
        </w:rPr>
      </w:pPr>
      <w:r w:rsidRPr="001F16BD">
        <w:rPr>
          <w:sz w:val="20"/>
          <w:szCs w:val="20"/>
        </w:rPr>
        <w:t>POSTLEITZAHL UND WOHNORT</w:t>
      </w:r>
    </w:p>
    <w:p w14:paraId="59702587" w14:textId="77777777" w:rsidR="00501680" w:rsidRPr="001F16BD" w:rsidRDefault="00501680" w:rsidP="00501680">
      <w:pPr>
        <w:rPr>
          <w:sz w:val="20"/>
          <w:szCs w:val="20"/>
        </w:rPr>
      </w:pPr>
    </w:p>
    <w:p w14:paraId="3E5CA2E1"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2E16EBA" w14:textId="2AE86D0E" w:rsidR="00501680" w:rsidRDefault="00501680" w:rsidP="00501680">
      <w:pPr>
        <w:rPr>
          <w:sz w:val="20"/>
          <w:szCs w:val="20"/>
        </w:rPr>
      </w:pPr>
      <w:r w:rsidRPr="001F16BD">
        <w:rPr>
          <w:sz w:val="20"/>
          <w:szCs w:val="20"/>
        </w:rPr>
        <w:t>GEBURTSDATUM</w:t>
      </w:r>
    </w:p>
    <w:p w14:paraId="31AC8A21" w14:textId="433BD7E0" w:rsidR="00501680" w:rsidRDefault="00501680" w:rsidP="00501680">
      <w:pPr>
        <w:rPr>
          <w:sz w:val="20"/>
          <w:szCs w:val="20"/>
        </w:rPr>
      </w:pPr>
    </w:p>
    <w:p w14:paraId="3D0C9A5D"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9D57594" w14:textId="49BECA28" w:rsidR="00501680" w:rsidRPr="001F16BD" w:rsidRDefault="00501680" w:rsidP="00501680">
      <w:pPr>
        <w:rPr>
          <w:sz w:val="20"/>
          <w:szCs w:val="20"/>
        </w:rPr>
      </w:pPr>
      <w:r>
        <w:rPr>
          <w:sz w:val="20"/>
          <w:szCs w:val="20"/>
        </w:rPr>
        <w:t>TELEFON/E-MAIL</w:t>
      </w:r>
    </w:p>
    <w:p w14:paraId="57F91C52" w14:textId="1D619902" w:rsidR="00501680" w:rsidRDefault="00501680" w:rsidP="00805B27">
      <w:pPr>
        <w:rPr>
          <w:b w:val="0"/>
          <w:bCs/>
        </w:rPr>
      </w:pPr>
    </w:p>
    <w:p w14:paraId="5DB5E7BF" w14:textId="6FF1B2B4" w:rsidR="00501680" w:rsidRDefault="00501680" w:rsidP="00805B27">
      <w:pPr>
        <w:rPr>
          <w:b w:val="0"/>
          <w:bCs/>
        </w:rPr>
      </w:pPr>
    </w:p>
    <w:p w14:paraId="26619D3A" w14:textId="09D97B09" w:rsidR="0049542F" w:rsidRDefault="0049542F" w:rsidP="00805B27">
      <w:pPr>
        <w:rPr>
          <w:b w:val="0"/>
          <w:bCs/>
        </w:rPr>
      </w:pPr>
    </w:p>
    <w:p w14:paraId="7751CE40" w14:textId="77777777" w:rsidR="0049542F" w:rsidRDefault="0049542F" w:rsidP="00805B27">
      <w:pPr>
        <w:rPr>
          <w:b w:val="0"/>
          <w:bCs/>
        </w:rPr>
      </w:pPr>
    </w:p>
    <w:p w14:paraId="4437A77D" w14:textId="43D85807" w:rsidR="00501680" w:rsidRDefault="00501680" w:rsidP="00805B27">
      <w:pPr>
        <w:rPr>
          <w:b w:val="0"/>
          <w:bCs/>
        </w:rPr>
      </w:pPr>
      <w:r>
        <w:rPr>
          <w:b w:val="0"/>
          <w:bCs/>
        </w:rPr>
        <w:lastRenderedPageBreak/>
        <w:t>2. Person</w:t>
      </w:r>
    </w:p>
    <w:p w14:paraId="486B712F" w14:textId="77777777" w:rsidR="00501680" w:rsidRDefault="00501680" w:rsidP="00501680">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5CE1F403" w14:textId="77777777" w:rsidR="00501680" w:rsidRDefault="00501680" w:rsidP="00501680">
      <w:pPr>
        <w:rPr>
          <w:sz w:val="20"/>
          <w:szCs w:val="20"/>
        </w:rPr>
      </w:pPr>
      <w:r w:rsidRPr="001F16BD">
        <w:rPr>
          <w:sz w:val="20"/>
          <w:szCs w:val="20"/>
        </w:rPr>
        <w:t>VORNAME(N) UND NACHNAME</w:t>
      </w:r>
    </w:p>
    <w:p w14:paraId="635AEC0F" w14:textId="77777777" w:rsidR="00501680" w:rsidRPr="001F16BD" w:rsidRDefault="00501680" w:rsidP="00501680">
      <w:pPr>
        <w:rPr>
          <w:sz w:val="20"/>
          <w:szCs w:val="20"/>
        </w:rPr>
      </w:pPr>
    </w:p>
    <w:p w14:paraId="321ED48A" w14:textId="77777777" w:rsidR="00501680" w:rsidRPr="001F16BD"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63CC8AD9" w14:textId="77777777" w:rsidR="00501680" w:rsidRDefault="00501680" w:rsidP="00501680">
      <w:pPr>
        <w:rPr>
          <w:sz w:val="20"/>
          <w:szCs w:val="20"/>
        </w:rPr>
      </w:pPr>
      <w:r w:rsidRPr="001F16BD">
        <w:rPr>
          <w:sz w:val="20"/>
          <w:szCs w:val="20"/>
        </w:rPr>
        <w:t>STRASSE UND HAUSNUMMER</w:t>
      </w:r>
    </w:p>
    <w:p w14:paraId="38F78312" w14:textId="77777777" w:rsidR="00501680" w:rsidRPr="001F16BD" w:rsidRDefault="00501680" w:rsidP="00501680">
      <w:pPr>
        <w:rPr>
          <w:sz w:val="20"/>
          <w:szCs w:val="20"/>
        </w:rPr>
      </w:pPr>
    </w:p>
    <w:p w14:paraId="0A6C1405"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F48CC6B" w14:textId="77777777" w:rsidR="00501680" w:rsidRDefault="00501680" w:rsidP="00501680">
      <w:pPr>
        <w:rPr>
          <w:sz w:val="20"/>
          <w:szCs w:val="20"/>
        </w:rPr>
      </w:pPr>
      <w:r w:rsidRPr="001F16BD">
        <w:rPr>
          <w:sz w:val="20"/>
          <w:szCs w:val="20"/>
        </w:rPr>
        <w:t>POSTLEITZAHL UND WOHNORT</w:t>
      </w:r>
    </w:p>
    <w:p w14:paraId="56D72572" w14:textId="77777777" w:rsidR="00501680" w:rsidRPr="001F16BD" w:rsidRDefault="00501680" w:rsidP="00501680">
      <w:pPr>
        <w:rPr>
          <w:sz w:val="20"/>
          <w:szCs w:val="20"/>
        </w:rPr>
      </w:pPr>
    </w:p>
    <w:p w14:paraId="16C47AEE"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AACC140" w14:textId="15C35138" w:rsidR="00501680" w:rsidRDefault="00501680" w:rsidP="00501680">
      <w:pPr>
        <w:rPr>
          <w:sz w:val="20"/>
          <w:szCs w:val="20"/>
        </w:rPr>
      </w:pPr>
      <w:r w:rsidRPr="001F16BD">
        <w:rPr>
          <w:sz w:val="20"/>
          <w:szCs w:val="20"/>
        </w:rPr>
        <w:t>GEBURTSDATUM</w:t>
      </w:r>
    </w:p>
    <w:p w14:paraId="010F8BB8" w14:textId="4C6FB210" w:rsidR="00501680" w:rsidRDefault="00501680" w:rsidP="00501680">
      <w:pPr>
        <w:rPr>
          <w:sz w:val="20"/>
          <w:szCs w:val="20"/>
        </w:rPr>
      </w:pPr>
    </w:p>
    <w:p w14:paraId="7BC1C1D1"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3356E61" w14:textId="34C42241" w:rsidR="00501680" w:rsidRDefault="00501680" w:rsidP="00501680">
      <w:pPr>
        <w:rPr>
          <w:sz w:val="20"/>
          <w:szCs w:val="20"/>
        </w:rPr>
      </w:pPr>
      <w:r>
        <w:rPr>
          <w:sz w:val="20"/>
          <w:szCs w:val="20"/>
        </w:rPr>
        <w:t>TELEFON/</w:t>
      </w:r>
      <w:r w:rsidR="00E15222">
        <w:rPr>
          <w:sz w:val="20"/>
          <w:szCs w:val="20"/>
        </w:rPr>
        <w:t>E-MAIL</w:t>
      </w:r>
    </w:p>
    <w:p w14:paraId="44A1CA04" w14:textId="5A378E5A" w:rsidR="00E15222" w:rsidRDefault="00E15222" w:rsidP="00501680">
      <w:pPr>
        <w:rPr>
          <w:sz w:val="20"/>
          <w:szCs w:val="20"/>
        </w:rPr>
      </w:pPr>
    </w:p>
    <w:p w14:paraId="7767E2D6" w14:textId="1DB90B7B" w:rsidR="00E15222" w:rsidRPr="00E15222" w:rsidRDefault="00E15222" w:rsidP="00E15222">
      <w:pPr>
        <w:rPr>
          <w:bCs/>
          <w:szCs w:val="28"/>
        </w:rPr>
      </w:pPr>
      <w:r w:rsidRPr="00E15222">
        <w:rPr>
          <w:bCs/>
          <w:szCs w:val="28"/>
        </w:rPr>
        <w:t xml:space="preserve">je einzeln/gemeinsam </w:t>
      </w:r>
      <w:r w:rsidRPr="00E15222">
        <w:rPr>
          <w:b w:val="0"/>
          <w:i/>
          <w:iCs/>
          <w:szCs w:val="28"/>
        </w:rPr>
        <w:t>(</w:t>
      </w:r>
      <w:r w:rsidR="000002D2">
        <w:rPr>
          <w:b w:val="0"/>
          <w:i/>
          <w:iCs/>
          <w:szCs w:val="28"/>
        </w:rPr>
        <w:t>Z</w:t>
      </w:r>
      <w:r w:rsidRPr="00E15222">
        <w:rPr>
          <w:b w:val="0"/>
          <w:i/>
          <w:iCs/>
          <w:szCs w:val="28"/>
        </w:rPr>
        <w:t xml:space="preserve">utreffendes unterstreichen) </w:t>
      </w:r>
      <w:r w:rsidRPr="00E15222">
        <w:rPr>
          <w:bCs/>
          <w:szCs w:val="28"/>
        </w:rPr>
        <w:t xml:space="preserve">mich in allen meinen Angelegenheiten gerichtlich und außergerichtlich gegenüber </w:t>
      </w:r>
      <w:r w:rsidR="00D37B85">
        <w:rPr>
          <w:bCs/>
          <w:szCs w:val="28"/>
        </w:rPr>
        <w:t>privaten und öffentlichen Einrichtungen,</w:t>
      </w:r>
      <w:r w:rsidRPr="00E15222">
        <w:rPr>
          <w:bCs/>
          <w:szCs w:val="28"/>
        </w:rPr>
        <w:t xml:space="preserve"> Gerichten und Behörden in jeder Beziehung zu vertreten.</w:t>
      </w:r>
    </w:p>
    <w:p w14:paraId="31D9E21D" w14:textId="77777777" w:rsidR="00E15222" w:rsidRDefault="00E15222" w:rsidP="00E15222">
      <w:pPr>
        <w:rPr>
          <w:bCs/>
          <w:sz w:val="32"/>
          <w:szCs w:val="32"/>
        </w:rPr>
      </w:pPr>
    </w:p>
    <w:p w14:paraId="14029623" w14:textId="348CF49D" w:rsidR="00E15222" w:rsidRDefault="00E15222" w:rsidP="00E15222">
      <w:pPr>
        <w:rPr>
          <w:bCs/>
          <w:sz w:val="32"/>
          <w:szCs w:val="32"/>
        </w:rPr>
      </w:pPr>
      <w:r w:rsidRPr="00E15222">
        <w:rPr>
          <w:bCs/>
          <w:sz w:val="32"/>
          <w:szCs w:val="32"/>
        </w:rPr>
        <w:t>Bevollmächtigungen</w:t>
      </w:r>
    </w:p>
    <w:p w14:paraId="1E90FD75" w14:textId="3B5843DA" w:rsidR="00E15222" w:rsidRDefault="00E15222" w:rsidP="00E15222">
      <w:pPr>
        <w:rPr>
          <w:bCs/>
          <w:sz w:val="32"/>
          <w:szCs w:val="32"/>
        </w:rPr>
      </w:pPr>
    </w:p>
    <w:p w14:paraId="0CC7786C" w14:textId="3CFD4B01" w:rsidR="00E15222" w:rsidRPr="00E15222" w:rsidRDefault="00E15222" w:rsidP="00E15222">
      <w:pPr>
        <w:autoSpaceDE w:val="0"/>
        <w:autoSpaceDN w:val="0"/>
        <w:adjustRightInd w:val="0"/>
        <w:spacing w:line="240" w:lineRule="auto"/>
        <w:rPr>
          <w:rFonts w:eastAsiaTheme="minorHAnsi" w:cstheme="minorHAnsi"/>
          <w:b w:val="0"/>
          <w:szCs w:val="28"/>
        </w:rPr>
      </w:pPr>
      <w:r w:rsidRPr="00E15222">
        <w:rPr>
          <w:rFonts w:eastAsiaTheme="minorHAnsi" w:cstheme="minorHAnsi"/>
          <w:b w:val="0"/>
          <w:szCs w:val="28"/>
        </w:rPr>
        <w:t>Insbesondere umfasst die Vollmacht alle meine Vermögens-, Rechts-, Renten-, Versorgungs- und</w:t>
      </w:r>
      <w:r>
        <w:rPr>
          <w:rFonts w:eastAsiaTheme="minorHAnsi" w:cstheme="minorHAnsi"/>
          <w:b w:val="0"/>
          <w:szCs w:val="28"/>
        </w:rPr>
        <w:t xml:space="preserve"> </w:t>
      </w:r>
      <w:r w:rsidRPr="00E15222">
        <w:rPr>
          <w:rFonts w:eastAsiaTheme="minorHAnsi" w:cstheme="minorHAnsi"/>
          <w:b w:val="0"/>
          <w:szCs w:val="28"/>
        </w:rPr>
        <w:t>Steuerangelegenheiten ohne jede Ausnahme, vor allem die Verwaltung meines Vermögens sowie</w:t>
      </w:r>
      <w:r>
        <w:rPr>
          <w:rFonts w:eastAsiaTheme="minorHAnsi" w:cstheme="minorHAnsi"/>
          <w:b w:val="0"/>
          <w:szCs w:val="28"/>
        </w:rPr>
        <w:t xml:space="preserve"> </w:t>
      </w:r>
      <w:r w:rsidRPr="00E15222">
        <w:rPr>
          <w:rFonts w:eastAsiaTheme="minorHAnsi" w:cstheme="minorHAnsi"/>
          <w:b w:val="0"/>
          <w:szCs w:val="28"/>
        </w:rPr>
        <w:t>Verfügungen hierüber, einschließlich Erwerb, Belastung und Veräußerung von Vermögenswerten/Vermögensgegenständen.</w:t>
      </w:r>
    </w:p>
    <w:p w14:paraId="4DD77381" w14:textId="5C33487E" w:rsidR="00E15222" w:rsidRPr="00E15222" w:rsidRDefault="00E15222" w:rsidP="00E15222">
      <w:pPr>
        <w:autoSpaceDE w:val="0"/>
        <w:autoSpaceDN w:val="0"/>
        <w:adjustRightInd w:val="0"/>
        <w:spacing w:line="240" w:lineRule="auto"/>
        <w:rPr>
          <w:rFonts w:eastAsiaTheme="minorHAnsi" w:cstheme="minorHAnsi"/>
          <w:b w:val="0"/>
          <w:szCs w:val="28"/>
        </w:rPr>
      </w:pPr>
      <w:r w:rsidRPr="00E15222">
        <w:rPr>
          <w:rFonts w:eastAsiaTheme="minorHAnsi" w:cstheme="minorHAnsi"/>
          <w:b w:val="0"/>
          <w:szCs w:val="28"/>
        </w:rPr>
        <w:t>Die Vollmacht umfasst auch alle meine Bankangelegenheiten, also die Verfügungsberechtigung</w:t>
      </w:r>
      <w:r>
        <w:rPr>
          <w:rFonts w:eastAsiaTheme="minorHAnsi" w:cstheme="minorHAnsi"/>
          <w:b w:val="0"/>
          <w:szCs w:val="28"/>
        </w:rPr>
        <w:t xml:space="preserve"> </w:t>
      </w:r>
      <w:r w:rsidRPr="00E15222">
        <w:rPr>
          <w:rFonts w:eastAsiaTheme="minorHAnsi" w:cstheme="minorHAnsi"/>
          <w:b w:val="0"/>
          <w:szCs w:val="28"/>
        </w:rPr>
        <w:t xml:space="preserve">über sämtliche Konten, Wertpapiere, Depots etc. und </w:t>
      </w:r>
      <w:r w:rsidR="000002D2">
        <w:rPr>
          <w:rFonts w:eastAsiaTheme="minorHAnsi" w:cstheme="minorHAnsi"/>
          <w:b w:val="0"/>
          <w:szCs w:val="28"/>
        </w:rPr>
        <w:t xml:space="preserve">den </w:t>
      </w:r>
      <w:r w:rsidRPr="00E15222">
        <w:rPr>
          <w:rFonts w:eastAsiaTheme="minorHAnsi" w:cstheme="minorHAnsi"/>
          <w:b w:val="0"/>
          <w:szCs w:val="28"/>
        </w:rPr>
        <w:t>Zugang zu etwaigen Schließfächern. Der</w:t>
      </w:r>
      <w:r>
        <w:rPr>
          <w:rFonts w:eastAsiaTheme="minorHAnsi" w:cstheme="minorHAnsi"/>
          <w:b w:val="0"/>
          <w:szCs w:val="28"/>
        </w:rPr>
        <w:t xml:space="preserve"> </w:t>
      </w:r>
      <w:r w:rsidRPr="00E15222">
        <w:rPr>
          <w:rFonts w:eastAsiaTheme="minorHAnsi" w:cstheme="minorHAnsi"/>
          <w:b w:val="0"/>
          <w:szCs w:val="28"/>
        </w:rPr>
        <w:t>Bevollmächtigte erhält ausdrücklich Prozess-, Inkasso- und Postvollmacht.</w:t>
      </w:r>
    </w:p>
    <w:p w14:paraId="702F1F88" w14:textId="77777777" w:rsidR="00E15222" w:rsidRDefault="00E15222" w:rsidP="00E15222">
      <w:pPr>
        <w:autoSpaceDE w:val="0"/>
        <w:autoSpaceDN w:val="0"/>
        <w:adjustRightInd w:val="0"/>
        <w:spacing w:line="240" w:lineRule="auto"/>
        <w:rPr>
          <w:rFonts w:eastAsiaTheme="minorHAnsi" w:cstheme="minorHAnsi"/>
          <w:b w:val="0"/>
          <w:szCs w:val="28"/>
        </w:rPr>
      </w:pPr>
      <w:r w:rsidRPr="00E15222">
        <w:rPr>
          <w:rFonts w:eastAsiaTheme="minorHAnsi" w:cstheme="minorHAnsi"/>
          <w:b w:val="0"/>
          <w:szCs w:val="28"/>
        </w:rPr>
        <w:t>Dem Bevollmächtigten ist gestattet, in meinem Namen mit sich selbst oder als Vertreter eines</w:t>
      </w:r>
      <w:r>
        <w:rPr>
          <w:rFonts w:eastAsiaTheme="minorHAnsi" w:cstheme="minorHAnsi"/>
          <w:b w:val="0"/>
          <w:szCs w:val="28"/>
        </w:rPr>
        <w:t xml:space="preserve"> </w:t>
      </w:r>
      <w:r w:rsidRPr="00E15222">
        <w:rPr>
          <w:rFonts w:eastAsiaTheme="minorHAnsi" w:cstheme="minorHAnsi"/>
          <w:b w:val="0"/>
          <w:szCs w:val="28"/>
        </w:rPr>
        <w:t>Dritten Rechtsgeschäfte vorzunehmen und für einzelne</w:t>
      </w:r>
      <w:r>
        <w:rPr>
          <w:rFonts w:eastAsiaTheme="minorHAnsi" w:cstheme="minorHAnsi"/>
          <w:b w:val="0"/>
          <w:szCs w:val="28"/>
        </w:rPr>
        <w:t xml:space="preserve"> </w:t>
      </w:r>
      <w:r w:rsidRPr="00E15222">
        <w:rPr>
          <w:rFonts w:eastAsiaTheme="minorHAnsi" w:cstheme="minorHAnsi"/>
          <w:b w:val="0"/>
          <w:szCs w:val="28"/>
        </w:rPr>
        <w:t>Vermögensangelegenheiten Untervollmachten</w:t>
      </w:r>
      <w:r>
        <w:rPr>
          <w:rFonts w:eastAsiaTheme="minorHAnsi" w:cstheme="minorHAnsi"/>
          <w:b w:val="0"/>
          <w:szCs w:val="28"/>
        </w:rPr>
        <w:t xml:space="preserve"> </w:t>
      </w:r>
      <w:r w:rsidRPr="00E15222">
        <w:rPr>
          <w:rFonts w:eastAsiaTheme="minorHAnsi" w:cstheme="minorHAnsi"/>
          <w:b w:val="0"/>
          <w:szCs w:val="28"/>
        </w:rPr>
        <w:t>zu erteilen und diese zu widerrufen.</w:t>
      </w:r>
    </w:p>
    <w:p w14:paraId="67878948" w14:textId="77777777" w:rsidR="00E15222" w:rsidRDefault="00E15222" w:rsidP="00E15222">
      <w:pPr>
        <w:autoSpaceDE w:val="0"/>
        <w:autoSpaceDN w:val="0"/>
        <w:adjustRightInd w:val="0"/>
        <w:spacing w:line="240" w:lineRule="auto"/>
        <w:rPr>
          <w:rFonts w:eastAsiaTheme="minorHAnsi" w:cstheme="minorHAnsi"/>
          <w:b w:val="0"/>
          <w:szCs w:val="28"/>
        </w:rPr>
      </w:pPr>
    </w:p>
    <w:p w14:paraId="74844A2D" w14:textId="25A1DB25" w:rsidR="00E15222" w:rsidRDefault="00E15222" w:rsidP="00E15222">
      <w:pPr>
        <w:autoSpaceDE w:val="0"/>
        <w:autoSpaceDN w:val="0"/>
        <w:adjustRightInd w:val="0"/>
        <w:spacing w:line="240" w:lineRule="auto"/>
        <w:rPr>
          <w:rFonts w:eastAsiaTheme="minorHAnsi" w:cstheme="minorHAnsi"/>
          <w:b w:val="0"/>
          <w:szCs w:val="28"/>
        </w:rPr>
      </w:pPr>
      <w:r w:rsidRPr="00E15222">
        <w:rPr>
          <w:rFonts w:eastAsiaTheme="minorHAnsi" w:cstheme="minorHAnsi"/>
          <w:b w:val="0"/>
          <w:szCs w:val="28"/>
        </w:rPr>
        <w:t>Nachdem ich mich über die Bedeutung und rechtliche Tragweite einer Vollmachterteilung auch</w:t>
      </w:r>
      <w:r>
        <w:rPr>
          <w:rFonts w:eastAsiaTheme="minorHAnsi" w:cstheme="minorHAnsi"/>
          <w:b w:val="0"/>
          <w:szCs w:val="28"/>
        </w:rPr>
        <w:t xml:space="preserve"> </w:t>
      </w:r>
      <w:r w:rsidRPr="00E15222">
        <w:rPr>
          <w:rFonts w:eastAsiaTheme="minorHAnsi" w:cstheme="minorHAnsi"/>
          <w:b w:val="0"/>
          <w:szCs w:val="28"/>
        </w:rPr>
        <w:t xml:space="preserve">für persönliche Angelegenheiten unterrichtet habe, erkläre ich </w:t>
      </w:r>
      <w:r w:rsidR="000002D2">
        <w:rPr>
          <w:rFonts w:eastAsiaTheme="minorHAnsi" w:cstheme="minorHAnsi"/>
          <w:b w:val="0"/>
          <w:szCs w:val="28"/>
        </w:rPr>
        <w:t>F</w:t>
      </w:r>
      <w:r w:rsidRPr="00E15222">
        <w:rPr>
          <w:rFonts w:eastAsiaTheme="minorHAnsi" w:cstheme="minorHAnsi"/>
          <w:b w:val="0"/>
          <w:szCs w:val="28"/>
        </w:rPr>
        <w:t>olgendes:</w:t>
      </w:r>
    </w:p>
    <w:p w14:paraId="45914A55" w14:textId="77777777" w:rsidR="00E15222" w:rsidRPr="00E15222" w:rsidRDefault="00E15222" w:rsidP="00E15222">
      <w:pPr>
        <w:autoSpaceDE w:val="0"/>
        <w:autoSpaceDN w:val="0"/>
        <w:adjustRightInd w:val="0"/>
        <w:spacing w:line="240" w:lineRule="auto"/>
        <w:rPr>
          <w:rFonts w:eastAsiaTheme="minorHAnsi" w:cstheme="minorHAnsi"/>
          <w:b w:val="0"/>
          <w:szCs w:val="28"/>
        </w:rPr>
      </w:pPr>
    </w:p>
    <w:p w14:paraId="402303DD" w14:textId="4CD60EF5" w:rsidR="00E15222" w:rsidRDefault="00E15222" w:rsidP="00E15222">
      <w:pPr>
        <w:autoSpaceDE w:val="0"/>
        <w:autoSpaceDN w:val="0"/>
        <w:adjustRightInd w:val="0"/>
        <w:spacing w:line="240" w:lineRule="auto"/>
        <w:rPr>
          <w:rFonts w:eastAsiaTheme="minorHAnsi" w:cstheme="minorHAnsi"/>
          <w:b w:val="0"/>
          <w:szCs w:val="28"/>
        </w:rPr>
      </w:pPr>
      <w:r w:rsidRPr="00E15222">
        <w:rPr>
          <w:rFonts w:eastAsiaTheme="minorHAnsi" w:cstheme="minorHAnsi"/>
          <w:b w:val="0"/>
          <w:szCs w:val="28"/>
        </w:rPr>
        <w:t>Es ist mein ausdrücklicher Wille, dass – zur Vermeidung/Einschränkung einer staatlichen/richterlichen</w:t>
      </w:r>
      <w:r>
        <w:rPr>
          <w:rFonts w:eastAsiaTheme="minorHAnsi" w:cstheme="minorHAnsi"/>
          <w:b w:val="0"/>
          <w:szCs w:val="28"/>
        </w:rPr>
        <w:t xml:space="preserve"> </w:t>
      </w:r>
      <w:r w:rsidRPr="00E15222">
        <w:rPr>
          <w:rFonts w:eastAsiaTheme="minorHAnsi" w:cstheme="minorHAnsi"/>
          <w:b w:val="0"/>
          <w:szCs w:val="28"/>
        </w:rPr>
        <w:t>Tätigkeit/Kontrolle – dem Bevollmächtigten als Person meines Vertrauens im weitestmöglichen</w:t>
      </w:r>
      <w:r>
        <w:rPr>
          <w:rFonts w:eastAsiaTheme="minorHAnsi" w:cstheme="minorHAnsi"/>
          <w:b w:val="0"/>
          <w:szCs w:val="28"/>
        </w:rPr>
        <w:t xml:space="preserve"> </w:t>
      </w:r>
      <w:r w:rsidRPr="00E15222">
        <w:rPr>
          <w:rFonts w:eastAsiaTheme="minorHAnsi" w:cstheme="minorHAnsi"/>
          <w:b w:val="0"/>
          <w:szCs w:val="28"/>
        </w:rPr>
        <w:t xml:space="preserve">Umfang auch die Entscheidungsbefugnis in meinen </w:t>
      </w:r>
      <w:r w:rsidRPr="00E15222">
        <w:rPr>
          <w:rFonts w:eastAsiaTheme="minorHAnsi" w:cstheme="minorHAnsi"/>
          <w:b w:val="0"/>
          <w:szCs w:val="28"/>
        </w:rPr>
        <w:lastRenderedPageBreak/>
        <w:t>persönlichen Angelegenheiten zusteht,</w:t>
      </w:r>
      <w:r>
        <w:rPr>
          <w:rFonts w:eastAsiaTheme="minorHAnsi" w:cstheme="minorHAnsi"/>
          <w:b w:val="0"/>
          <w:szCs w:val="28"/>
        </w:rPr>
        <w:t xml:space="preserve"> </w:t>
      </w:r>
      <w:r w:rsidRPr="00E15222">
        <w:rPr>
          <w:rFonts w:eastAsiaTheme="minorHAnsi" w:cstheme="minorHAnsi"/>
          <w:b w:val="0"/>
          <w:szCs w:val="28"/>
        </w:rPr>
        <w:t>wenn ich aufgrund von Krankheit/Behinderung einer notwendigen Fremdbestimmung bedarf,</w:t>
      </w:r>
      <w:r>
        <w:rPr>
          <w:rFonts w:eastAsiaTheme="minorHAnsi" w:cstheme="minorHAnsi"/>
          <w:b w:val="0"/>
          <w:szCs w:val="28"/>
        </w:rPr>
        <w:t xml:space="preserve"> </w:t>
      </w:r>
      <w:r w:rsidRPr="00E15222">
        <w:rPr>
          <w:rFonts w:eastAsiaTheme="minorHAnsi" w:cstheme="minorHAnsi"/>
          <w:b w:val="0"/>
          <w:szCs w:val="28"/>
        </w:rPr>
        <w:t>also selbst nicht mehr in der Lage bin, meinen eigenen Willen sachgerecht zu äußern oder selbst</w:t>
      </w:r>
      <w:r w:rsidR="000002D2">
        <w:rPr>
          <w:rFonts w:eastAsiaTheme="minorHAnsi" w:cstheme="minorHAnsi"/>
          <w:b w:val="0"/>
          <w:szCs w:val="28"/>
        </w:rPr>
        <w:t xml:space="preserve"> </w:t>
      </w:r>
      <w:r w:rsidRPr="00E15222">
        <w:rPr>
          <w:rFonts w:eastAsiaTheme="minorHAnsi" w:cstheme="minorHAnsi"/>
          <w:b w:val="0"/>
          <w:szCs w:val="28"/>
        </w:rPr>
        <w:t>für mich Entscheidungen zu treffen.</w:t>
      </w:r>
    </w:p>
    <w:p w14:paraId="70AE535A" w14:textId="6AC08686" w:rsidR="00E15222" w:rsidRDefault="00E15222" w:rsidP="00E15222">
      <w:pPr>
        <w:autoSpaceDE w:val="0"/>
        <w:autoSpaceDN w:val="0"/>
        <w:adjustRightInd w:val="0"/>
        <w:spacing w:line="240" w:lineRule="auto"/>
        <w:rPr>
          <w:rFonts w:eastAsiaTheme="minorHAnsi" w:cstheme="minorHAnsi"/>
          <w:b w:val="0"/>
          <w:szCs w:val="28"/>
        </w:rPr>
      </w:pPr>
    </w:p>
    <w:p w14:paraId="76F5B2FF" w14:textId="40F7BCFE" w:rsidR="00E15222" w:rsidRPr="0049542F" w:rsidRDefault="00E15222" w:rsidP="00E15222">
      <w:pPr>
        <w:autoSpaceDE w:val="0"/>
        <w:autoSpaceDN w:val="0"/>
        <w:adjustRightInd w:val="0"/>
        <w:spacing w:line="240" w:lineRule="auto"/>
        <w:rPr>
          <w:rFonts w:eastAsiaTheme="minorHAnsi" w:cstheme="minorHAnsi"/>
          <w:bCs/>
          <w:sz w:val="32"/>
          <w:szCs w:val="32"/>
        </w:rPr>
      </w:pPr>
      <w:r w:rsidRPr="0049542F">
        <w:rPr>
          <w:rFonts w:eastAsiaTheme="minorHAnsi" w:cstheme="minorHAnsi"/>
          <w:bCs/>
          <w:sz w:val="32"/>
          <w:szCs w:val="32"/>
        </w:rPr>
        <w:t>Deshalb bestimme ich:</w:t>
      </w:r>
    </w:p>
    <w:p w14:paraId="7B1A3728" w14:textId="37C30666" w:rsidR="00E15222" w:rsidRPr="0049542F" w:rsidRDefault="00E15222" w:rsidP="00E15222">
      <w:pPr>
        <w:autoSpaceDE w:val="0"/>
        <w:autoSpaceDN w:val="0"/>
        <w:adjustRightInd w:val="0"/>
        <w:spacing w:line="240" w:lineRule="auto"/>
        <w:rPr>
          <w:rFonts w:eastAsiaTheme="minorHAnsi" w:cstheme="minorHAnsi"/>
          <w:bCs/>
          <w:sz w:val="32"/>
          <w:szCs w:val="32"/>
        </w:rPr>
      </w:pPr>
    </w:p>
    <w:p w14:paraId="422D26E7" w14:textId="4B08AAAA" w:rsidR="00E15222" w:rsidRPr="0049542F" w:rsidRDefault="00E15222" w:rsidP="0049542F">
      <w:pPr>
        <w:pStyle w:val="Listenabsatz"/>
        <w:numPr>
          <w:ilvl w:val="0"/>
          <w:numId w:val="16"/>
        </w:numPr>
        <w:autoSpaceDE w:val="0"/>
        <w:autoSpaceDN w:val="0"/>
        <w:adjustRightInd w:val="0"/>
        <w:spacing w:line="240" w:lineRule="auto"/>
        <w:rPr>
          <w:rFonts w:eastAsiaTheme="minorHAnsi" w:cstheme="minorHAnsi"/>
          <w:b w:val="0"/>
          <w:szCs w:val="28"/>
        </w:rPr>
      </w:pPr>
      <w:r w:rsidRPr="0049542F">
        <w:rPr>
          <w:rFonts w:eastAsiaTheme="minorHAnsi" w:cstheme="minorHAnsi"/>
          <w:b w:val="0"/>
          <w:szCs w:val="28"/>
        </w:rPr>
        <w:t>Die Vollmacht berechtigt auch zur Abgabe von Entscheidungen in meinem Namen, die</w:t>
      </w:r>
      <w:r w:rsidR="0049542F" w:rsidRPr="0049542F">
        <w:rPr>
          <w:rFonts w:eastAsiaTheme="minorHAnsi" w:cstheme="minorHAnsi"/>
          <w:b w:val="0"/>
          <w:szCs w:val="28"/>
        </w:rPr>
        <w:t xml:space="preserve"> </w:t>
      </w:r>
      <w:r w:rsidRPr="0049542F">
        <w:rPr>
          <w:rFonts w:eastAsiaTheme="minorHAnsi" w:cstheme="minorHAnsi"/>
          <w:b w:val="0"/>
          <w:szCs w:val="28"/>
        </w:rPr>
        <w:t>meine Gesundheitsfürsorge und meinen Aufenthalt, Wohnsitz und Wohnung und damit zusammenhängende Rechtsgeschäfte oder Willenserklärungen betreffen. Der Bevollmächtigte kann insbesondere Verträge und sonstige Vereinbarungen mit Kliniken, Alten- oder Pflegeheimen oder ambulanten Pflegediensten für mich abschließen und einseitige Erklärungen abgeben oder entgegennehmen und von der ärztlichen Schweigepflicht entbinden.</w:t>
      </w:r>
    </w:p>
    <w:p w14:paraId="5B98FB75" w14:textId="77777777" w:rsidR="00E15222" w:rsidRPr="0049542F" w:rsidRDefault="00E15222" w:rsidP="00E15222">
      <w:pPr>
        <w:autoSpaceDE w:val="0"/>
        <w:autoSpaceDN w:val="0"/>
        <w:adjustRightInd w:val="0"/>
        <w:spacing w:line="240" w:lineRule="auto"/>
        <w:rPr>
          <w:rFonts w:eastAsiaTheme="minorHAnsi" w:cstheme="minorHAnsi"/>
          <w:b w:val="0"/>
          <w:szCs w:val="28"/>
        </w:rPr>
      </w:pPr>
    </w:p>
    <w:p w14:paraId="76F8BCA5" w14:textId="0D982DBA" w:rsidR="00E15222" w:rsidRPr="0049542F" w:rsidRDefault="00E15222" w:rsidP="00E15222">
      <w:pPr>
        <w:pStyle w:val="Listenabsatz"/>
        <w:numPr>
          <w:ilvl w:val="0"/>
          <w:numId w:val="16"/>
        </w:numPr>
        <w:autoSpaceDE w:val="0"/>
        <w:autoSpaceDN w:val="0"/>
        <w:adjustRightInd w:val="0"/>
        <w:spacing w:line="240" w:lineRule="auto"/>
        <w:rPr>
          <w:rFonts w:eastAsiaTheme="minorHAnsi" w:cstheme="minorHAnsi"/>
          <w:b w:val="0"/>
          <w:szCs w:val="28"/>
        </w:rPr>
      </w:pPr>
      <w:r w:rsidRPr="0049542F">
        <w:rPr>
          <w:rFonts w:eastAsiaTheme="minorHAnsi" w:cstheme="minorHAnsi"/>
          <w:b w:val="0"/>
          <w:szCs w:val="28"/>
        </w:rPr>
        <w:t>Dem Bevollmächtigten steht auch die Befugnis zur Einwilligung in freiheitsbeschränkende Maßnahmen im Sinne von § 1906 Absatz 1 bis 4 BGB zu (Unterbringung und freiheitsentziehende Maßnahmen durch Anbringen mechanischer Einrichtungen, beruhigende Medikamente oder auf andere Weise).</w:t>
      </w:r>
    </w:p>
    <w:p w14:paraId="7D46EAEA" w14:textId="77777777" w:rsidR="00E15222" w:rsidRPr="0049542F" w:rsidRDefault="00E15222" w:rsidP="00E15222">
      <w:pPr>
        <w:autoSpaceDE w:val="0"/>
        <w:autoSpaceDN w:val="0"/>
        <w:adjustRightInd w:val="0"/>
        <w:spacing w:line="240" w:lineRule="auto"/>
        <w:rPr>
          <w:rFonts w:eastAsiaTheme="minorHAnsi" w:cstheme="minorHAnsi"/>
          <w:b w:val="0"/>
          <w:szCs w:val="28"/>
        </w:rPr>
      </w:pPr>
    </w:p>
    <w:p w14:paraId="4FD93D1D" w14:textId="6EDBB9F4" w:rsidR="00E15222" w:rsidRPr="0049542F" w:rsidRDefault="00E15222" w:rsidP="00E15222">
      <w:pPr>
        <w:pStyle w:val="Listenabsatz"/>
        <w:numPr>
          <w:ilvl w:val="0"/>
          <w:numId w:val="16"/>
        </w:numPr>
        <w:autoSpaceDE w:val="0"/>
        <w:autoSpaceDN w:val="0"/>
        <w:adjustRightInd w:val="0"/>
        <w:spacing w:line="240" w:lineRule="auto"/>
        <w:rPr>
          <w:rFonts w:eastAsiaTheme="minorHAnsi" w:cstheme="minorHAnsi"/>
          <w:b w:val="0"/>
          <w:szCs w:val="28"/>
        </w:rPr>
      </w:pPr>
      <w:r w:rsidRPr="0049542F">
        <w:rPr>
          <w:rFonts w:eastAsiaTheme="minorHAnsi" w:cstheme="minorHAnsi"/>
          <w:b w:val="0"/>
          <w:szCs w:val="28"/>
        </w:rPr>
        <w:t>Der Bevollmächtigte hat ferner im Sinne von § 1904 Absatz 1 BGB die Befugnis zur Einwilligung in eine Untersuchung des Gesundheitszustands, eine Heilbehandlung oder einen ärztlichen Eingriff, auch wenn die Gefahr besteht, dass der Vollmachtgeber auf</w:t>
      </w:r>
      <w:r w:rsidR="000002D2">
        <w:rPr>
          <w:rFonts w:eastAsiaTheme="minorHAnsi" w:cstheme="minorHAnsi"/>
          <w:b w:val="0"/>
          <w:szCs w:val="28"/>
        </w:rPr>
        <w:t>g</w:t>
      </w:r>
      <w:r w:rsidRPr="0049542F">
        <w:rPr>
          <w:rFonts w:eastAsiaTheme="minorHAnsi" w:cstheme="minorHAnsi"/>
          <w:b w:val="0"/>
          <w:szCs w:val="28"/>
        </w:rPr>
        <w:t>rund der Maßnahme stirbt oder einen schweren und länger dauernden gesundheitlichen Schaden erleidet.</w:t>
      </w:r>
    </w:p>
    <w:p w14:paraId="110E23E9" w14:textId="2E854B8C" w:rsidR="0049542F" w:rsidRDefault="0049542F" w:rsidP="0049542F">
      <w:pPr>
        <w:autoSpaceDE w:val="0"/>
        <w:autoSpaceDN w:val="0"/>
        <w:adjustRightInd w:val="0"/>
        <w:spacing w:line="240" w:lineRule="auto"/>
        <w:rPr>
          <w:rFonts w:ascii="Optimum-Roman" w:eastAsiaTheme="minorHAnsi" w:hAnsi="Optimum-Roman" w:cs="Optimum-Roman"/>
          <w:b w:val="0"/>
          <w:szCs w:val="28"/>
        </w:rPr>
      </w:pPr>
    </w:p>
    <w:p w14:paraId="0B9CADA0" w14:textId="69A451CB" w:rsidR="0049542F" w:rsidRDefault="0049542F" w:rsidP="0049542F">
      <w:pPr>
        <w:autoSpaceDE w:val="0"/>
        <w:autoSpaceDN w:val="0"/>
        <w:adjustRightInd w:val="0"/>
        <w:spacing w:line="240" w:lineRule="auto"/>
        <w:rPr>
          <w:rFonts w:eastAsiaTheme="minorHAnsi" w:cstheme="minorHAnsi"/>
          <w:bCs/>
          <w:color w:val="005698"/>
          <w:sz w:val="32"/>
          <w:szCs w:val="32"/>
        </w:rPr>
      </w:pPr>
      <w:r w:rsidRPr="0049542F">
        <w:rPr>
          <w:rFonts w:eastAsiaTheme="minorHAnsi" w:cstheme="minorHAnsi"/>
          <w:bCs/>
          <w:color w:val="005698"/>
          <w:sz w:val="32"/>
          <w:szCs w:val="32"/>
        </w:rPr>
        <w:t>Unterschriften</w:t>
      </w:r>
    </w:p>
    <w:p w14:paraId="5FE2DAE5" w14:textId="77777777" w:rsidR="0049542F" w:rsidRPr="0049542F" w:rsidRDefault="0049542F" w:rsidP="0049542F">
      <w:pPr>
        <w:autoSpaceDE w:val="0"/>
        <w:autoSpaceDN w:val="0"/>
        <w:adjustRightInd w:val="0"/>
        <w:spacing w:line="240" w:lineRule="auto"/>
        <w:rPr>
          <w:rFonts w:eastAsiaTheme="minorHAnsi" w:cstheme="minorHAnsi"/>
          <w:bCs/>
          <w:color w:val="005698"/>
          <w:sz w:val="32"/>
          <w:szCs w:val="32"/>
        </w:rPr>
      </w:pPr>
    </w:p>
    <w:p w14:paraId="66F4E4E9" w14:textId="77777777" w:rsidR="0049542F" w:rsidRDefault="0049542F" w:rsidP="0049542F">
      <w:pPr>
        <w:autoSpaceDE w:val="0"/>
        <w:autoSpaceDN w:val="0"/>
        <w:adjustRightInd w:val="0"/>
        <w:spacing w:line="240" w:lineRule="auto"/>
        <w:rPr>
          <w:rFonts w:eastAsiaTheme="minorHAnsi" w:cstheme="minorHAnsi"/>
          <w:b w:val="0"/>
          <w:szCs w:val="28"/>
        </w:rPr>
      </w:pPr>
      <w:r w:rsidRPr="0049542F">
        <w:rPr>
          <w:rFonts w:eastAsiaTheme="minorHAnsi" w:cstheme="minorHAnsi"/>
          <w:b w:val="0"/>
          <w:szCs w:val="28"/>
        </w:rPr>
        <w:t xml:space="preserve">Diese in allen oder einzelnen Bereichen jederzeit widerrufliche Vollmacht und das ihr zugrunde liegende Auftragsverhältnis erlischt nicht durch meinen Tod oder Verlust meiner Geschäftsfähigkeit oder Selbstbestimmungsfähigkeit. </w:t>
      </w:r>
    </w:p>
    <w:p w14:paraId="560666D9" w14:textId="77777777" w:rsidR="0049542F" w:rsidRDefault="0049542F" w:rsidP="0049542F">
      <w:pPr>
        <w:autoSpaceDE w:val="0"/>
        <w:autoSpaceDN w:val="0"/>
        <w:adjustRightInd w:val="0"/>
        <w:spacing w:line="240" w:lineRule="auto"/>
        <w:rPr>
          <w:rFonts w:eastAsiaTheme="minorHAnsi" w:cstheme="minorHAnsi"/>
          <w:b w:val="0"/>
          <w:szCs w:val="28"/>
        </w:rPr>
      </w:pPr>
    </w:p>
    <w:p w14:paraId="4AAFFFB1" w14:textId="40F3605B" w:rsidR="0049542F" w:rsidRPr="0049542F" w:rsidRDefault="0049542F" w:rsidP="0049542F">
      <w:pPr>
        <w:autoSpaceDE w:val="0"/>
        <w:autoSpaceDN w:val="0"/>
        <w:adjustRightInd w:val="0"/>
        <w:spacing w:line="240" w:lineRule="auto"/>
        <w:rPr>
          <w:rFonts w:eastAsiaTheme="minorHAnsi" w:cstheme="minorHAnsi"/>
          <w:b w:val="0"/>
          <w:szCs w:val="28"/>
        </w:rPr>
      </w:pPr>
      <w:r w:rsidRPr="0049542F">
        <w:rPr>
          <w:rFonts w:eastAsiaTheme="minorHAnsi" w:cstheme="minorHAnsi"/>
          <w:b w:val="0"/>
          <w:szCs w:val="28"/>
        </w:rPr>
        <w:t xml:space="preserve">Folgende Zeugen haben sich davon überzeugt, dass ich diese </w:t>
      </w:r>
      <w:r w:rsidR="00D37B85">
        <w:rPr>
          <w:rFonts w:eastAsiaTheme="minorHAnsi" w:cstheme="minorHAnsi"/>
          <w:b w:val="0"/>
          <w:szCs w:val="28"/>
        </w:rPr>
        <w:t xml:space="preserve">Generalvollmacht </w:t>
      </w:r>
      <w:r w:rsidRPr="0049542F">
        <w:rPr>
          <w:rFonts w:eastAsiaTheme="minorHAnsi" w:cstheme="minorHAnsi"/>
          <w:b w:val="0"/>
          <w:szCs w:val="28"/>
        </w:rPr>
        <w:t>im Vollbesitz meiner geistigen Kräfte verfasst habe:</w:t>
      </w:r>
    </w:p>
    <w:p w14:paraId="26899419" w14:textId="4EA48300" w:rsidR="00E15222" w:rsidRDefault="00E15222" w:rsidP="00805B27">
      <w:pPr>
        <w:rPr>
          <w:sz w:val="20"/>
          <w:szCs w:val="20"/>
        </w:rPr>
      </w:pPr>
    </w:p>
    <w:p w14:paraId="18426D9F" w14:textId="47741F57" w:rsidR="0049542F" w:rsidRDefault="0049542F" w:rsidP="00805B27">
      <w:pPr>
        <w:rPr>
          <w:sz w:val="20"/>
          <w:szCs w:val="20"/>
        </w:rPr>
      </w:pPr>
    </w:p>
    <w:p w14:paraId="4CE31762" w14:textId="2F8EE140" w:rsidR="0049542F" w:rsidRDefault="0049542F" w:rsidP="00805B27">
      <w:pPr>
        <w:rPr>
          <w:sz w:val="20"/>
          <w:szCs w:val="20"/>
        </w:rPr>
      </w:pPr>
    </w:p>
    <w:p w14:paraId="17641152" w14:textId="74F92BAF" w:rsidR="0049542F" w:rsidRDefault="0049542F" w:rsidP="00805B27">
      <w:pPr>
        <w:rPr>
          <w:sz w:val="20"/>
          <w:szCs w:val="20"/>
        </w:rPr>
      </w:pPr>
    </w:p>
    <w:p w14:paraId="160DE1EC" w14:textId="2DA0CC43" w:rsidR="0049542F" w:rsidRDefault="0049542F" w:rsidP="00805B27">
      <w:pPr>
        <w:rPr>
          <w:sz w:val="20"/>
          <w:szCs w:val="20"/>
        </w:rPr>
      </w:pPr>
    </w:p>
    <w:p w14:paraId="0CC902A8" w14:textId="1677921E" w:rsidR="0049542F" w:rsidRDefault="0049542F" w:rsidP="00805B27">
      <w:pPr>
        <w:rPr>
          <w:sz w:val="20"/>
          <w:szCs w:val="20"/>
        </w:rPr>
      </w:pPr>
    </w:p>
    <w:p w14:paraId="042D4D63" w14:textId="58FE8330" w:rsidR="0049542F" w:rsidRDefault="0049542F" w:rsidP="00805B27">
      <w:pPr>
        <w:rPr>
          <w:sz w:val="20"/>
          <w:szCs w:val="20"/>
        </w:rPr>
      </w:pPr>
    </w:p>
    <w:p w14:paraId="72058780" w14:textId="77777777" w:rsidR="0049542F" w:rsidRDefault="0049542F" w:rsidP="0049542F">
      <w:pPr>
        <w:rPr>
          <w:b w:val="0"/>
          <w:bCs/>
        </w:rPr>
      </w:pPr>
      <w:r>
        <w:rPr>
          <w:b w:val="0"/>
          <w:bCs/>
        </w:rPr>
        <w:lastRenderedPageBreak/>
        <w:t>1. Person</w:t>
      </w:r>
    </w:p>
    <w:p w14:paraId="592C31D5" w14:textId="77777777" w:rsidR="0049542F" w:rsidRDefault="0049542F" w:rsidP="0049542F">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0F80ADCB" w14:textId="77777777" w:rsidR="0049542F" w:rsidRDefault="0049542F" w:rsidP="0049542F">
      <w:pPr>
        <w:rPr>
          <w:sz w:val="20"/>
          <w:szCs w:val="20"/>
        </w:rPr>
      </w:pPr>
      <w:r w:rsidRPr="001F16BD">
        <w:rPr>
          <w:sz w:val="20"/>
          <w:szCs w:val="20"/>
        </w:rPr>
        <w:t>VORNAME(N) UND NACHNAME</w:t>
      </w:r>
    </w:p>
    <w:p w14:paraId="5698106C" w14:textId="77777777" w:rsidR="0049542F" w:rsidRPr="001F16BD" w:rsidRDefault="0049542F" w:rsidP="0049542F">
      <w:pPr>
        <w:rPr>
          <w:sz w:val="20"/>
          <w:szCs w:val="20"/>
        </w:rPr>
      </w:pPr>
    </w:p>
    <w:p w14:paraId="22BAEA9C" w14:textId="77777777" w:rsidR="0049542F" w:rsidRPr="001F16BD"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77C7214F" w14:textId="77777777" w:rsidR="0049542F" w:rsidRDefault="0049542F" w:rsidP="0049542F">
      <w:pPr>
        <w:rPr>
          <w:sz w:val="20"/>
          <w:szCs w:val="20"/>
        </w:rPr>
      </w:pPr>
      <w:r w:rsidRPr="001F16BD">
        <w:rPr>
          <w:sz w:val="20"/>
          <w:szCs w:val="20"/>
        </w:rPr>
        <w:t>STRASSE UND HAUSNUMMER</w:t>
      </w:r>
    </w:p>
    <w:p w14:paraId="2D55CE35" w14:textId="77777777" w:rsidR="0049542F" w:rsidRPr="001F16BD" w:rsidRDefault="0049542F" w:rsidP="0049542F">
      <w:pPr>
        <w:rPr>
          <w:sz w:val="20"/>
          <w:szCs w:val="20"/>
        </w:rPr>
      </w:pPr>
    </w:p>
    <w:p w14:paraId="4FD4A07E" w14:textId="77777777" w:rsidR="0049542F"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B1DE86D" w14:textId="77777777" w:rsidR="0049542F" w:rsidRDefault="0049542F" w:rsidP="0049542F">
      <w:pPr>
        <w:rPr>
          <w:sz w:val="20"/>
          <w:szCs w:val="20"/>
        </w:rPr>
      </w:pPr>
      <w:r w:rsidRPr="001F16BD">
        <w:rPr>
          <w:sz w:val="20"/>
          <w:szCs w:val="20"/>
        </w:rPr>
        <w:t>POSTLEITZAHL UND WOHNORT</w:t>
      </w:r>
    </w:p>
    <w:p w14:paraId="356A7198" w14:textId="77777777" w:rsidR="0049542F" w:rsidRPr="001F16BD" w:rsidRDefault="0049542F" w:rsidP="0049542F">
      <w:pPr>
        <w:rPr>
          <w:sz w:val="20"/>
          <w:szCs w:val="20"/>
        </w:rPr>
      </w:pPr>
    </w:p>
    <w:p w14:paraId="4F949F72" w14:textId="77777777" w:rsidR="0049542F"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3B5C058" w14:textId="77777777" w:rsidR="0049542F" w:rsidRDefault="0049542F" w:rsidP="0049542F">
      <w:pPr>
        <w:rPr>
          <w:sz w:val="20"/>
          <w:szCs w:val="20"/>
        </w:rPr>
      </w:pPr>
      <w:r w:rsidRPr="001F16BD">
        <w:rPr>
          <w:sz w:val="20"/>
          <w:szCs w:val="20"/>
        </w:rPr>
        <w:t>GEBURTSDATUM</w:t>
      </w:r>
    </w:p>
    <w:p w14:paraId="3EA0A0F9" w14:textId="77777777" w:rsidR="0049542F" w:rsidRDefault="0049542F" w:rsidP="0049542F">
      <w:pPr>
        <w:rPr>
          <w:sz w:val="20"/>
          <w:szCs w:val="20"/>
        </w:rPr>
      </w:pPr>
    </w:p>
    <w:p w14:paraId="334C425B" w14:textId="77777777" w:rsidR="0049542F"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FF02C6F" w14:textId="227C0536" w:rsidR="00D37B85" w:rsidRPr="0049542F" w:rsidRDefault="0049542F" w:rsidP="0049542F">
      <w:pPr>
        <w:rPr>
          <w:sz w:val="20"/>
          <w:szCs w:val="20"/>
        </w:rPr>
      </w:pPr>
      <w:r>
        <w:rPr>
          <w:sz w:val="20"/>
          <w:szCs w:val="20"/>
        </w:rPr>
        <w:t>TELEFON/</w:t>
      </w:r>
      <w:r w:rsidR="00D37B85">
        <w:rPr>
          <w:sz w:val="20"/>
          <w:szCs w:val="20"/>
        </w:rPr>
        <w:t>E-MAIL</w:t>
      </w:r>
    </w:p>
    <w:p w14:paraId="32DCD948" w14:textId="77777777" w:rsidR="0049542F" w:rsidRDefault="0049542F" w:rsidP="0049542F">
      <w:pPr>
        <w:rPr>
          <w:b w:val="0"/>
          <w:bCs/>
        </w:rPr>
      </w:pPr>
    </w:p>
    <w:p w14:paraId="5D88794B" w14:textId="77777777" w:rsidR="0049542F" w:rsidRDefault="0049542F" w:rsidP="0049542F">
      <w:pPr>
        <w:rPr>
          <w:b w:val="0"/>
          <w:bCs/>
        </w:rPr>
      </w:pPr>
      <w:r>
        <w:rPr>
          <w:b w:val="0"/>
          <w:bCs/>
        </w:rPr>
        <w:t>2. Person</w:t>
      </w:r>
    </w:p>
    <w:p w14:paraId="57A21FCA" w14:textId="77777777" w:rsidR="0049542F" w:rsidRDefault="0049542F" w:rsidP="0049542F">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p>
    <w:p w14:paraId="01AA77A8" w14:textId="77777777" w:rsidR="0049542F" w:rsidRDefault="0049542F" w:rsidP="0049542F">
      <w:pPr>
        <w:rPr>
          <w:sz w:val="20"/>
          <w:szCs w:val="20"/>
        </w:rPr>
      </w:pPr>
      <w:r w:rsidRPr="001F16BD">
        <w:rPr>
          <w:sz w:val="20"/>
          <w:szCs w:val="20"/>
        </w:rPr>
        <w:t>VORNAME(N) UND NACHNAME</w:t>
      </w:r>
    </w:p>
    <w:p w14:paraId="03BD1165" w14:textId="77777777" w:rsidR="0049542F" w:rsidRPr="001F16BD" w:rsidRDefault="0049542F" w:rsidP="0049542F">
      <w:pPr>
        <w:rPr>
          <w:sz w:val="20"/>
          <w:szCs w:val="20"/>
        </w:rPr>
      </w:pPr>
    </w:p>
    <w:p w14:paraId="07510D5D" w14:textId="77777777" w:rsidR="0049542F" w:rsidRPr="001F16BD"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4B7A5FB3" w14:textId="77777777" w:rsidR="0049542F" w:rsidRDefault="0049542F" w:rsidP="0049542F">
      <w:pPr>
        <w:rPr>
          <w:sz w:val="20"/>
          <w:szCs w:val="20"/>
        </w:rPr>
      </w:pPr>
      <w:r w:rsidRPr="001F16BD">
        <w:rPr>
          <w:sz w:val="20"/>
          <w:szCs w:val="20"/>
        </w:rPr>
        <w:t>STRASSE UND HAUSNUMMER</w:t>
      </w:r>
    </w:p>
    <w:p w14:paraId="30B62615" w14:textId="77777777" w:rsidR="0049542F" w:rsidRPr="001F16BD" w:rsidRDefault="0049542F" w:rsidP="0049542F">
      <w:pPr>
        <w:rPr>
          <w:sz w:val="20"/>
          <w:szCs w:val="20"/>
        </w:rPr>
      </w:pPr>
    </w:p>
    <w:p w14:paraId="56DFAE39" w14:textId="77777777" w:rsidR="0049542F"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E2B9C31" w14:textId="77777777" w:rsidR="0049542F" w:rsidRDefault="0049542F" w:rsidP="0049542F">
      <w:pPr>
        <w:rPr>
          <w:sz w:val="20"/>
          <w:szCs w:val="20"/>
        </w:rPr>
      </w:pPr>
      <w:r w:rsidRPr="001F16BD">
        <w:rPr>
          <w:sz w:val="20"/>
          <w:szCs w:val="20"/>
        </w:rPr>
        <w:t>POSTLEITZAHL UND WOHNORT</w:t>
      </w:r>
    </w:p>
    <w:p w14:paraId="4A13FBB0" w14:textId="77777777" w:rsidR="0049542F" w:rsidRPr="001F16BD" w:rsidRDefault="0049542F" w:rsidP="0049542F">
      <w:pPr>
        <w:rPr>
          <w:sz w:val="20"/>
          <w:szCs w:val="20"/>
        </w:rPr>
      </w:pPr>
    </w:p>
    <w:p w14:paraId="7BAB5A63" w14:textId="77777777" w:rsidR="0049542F"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7B784CB" w14:textId="77777777" w:rsidR="0049542F" w:rsidRDefault="0049542F" w:rsidP="0049542F">
      <w:pPr>
        <w:rPr>
          <w:sz w:val="20"/>
          <w:szCs w:val="20"/>
        </w:rPr>
      </w:pPr>
      <w:r w:rsidRPr="001F16BD">
        <w:rPr>
          <w:sz w:val="20"/>
          <w:szCs w:val="20"/>
        </w:rPr>
        <w:t>GEBURTSDATUM</w:t>
      </w:r>
    </w:p>
    <w:p w14:paraId="566E5143" w14:textId="77777777" w:rsidR="0049542F" w:rsidRDefault="0049542F" w:rsidP="0049542F">
      <w:pPr>
        <w:rPr>
          <w:sz w:val="20"/>
          <w:szCs w:val="20"/>
        </w:rPr>
      </w:pPr>
    </w:p>
    <w:p w14:paraId="6130585F" w14:textId="77777777" w:rsidR="0049542F" w:rsidRDefault="0049542F" w:rsidP="0049542F">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6BB16F8" w14:textId="0F4446C3" w:rsidR="0049542F" w:rsidRDefault="0049542F" w:rsidP="0049542F">
      <w:pPr>
        <w:rPr>
          <w:sz w:val="20"/>
          <w:szCs w:val="20"/>
        </w:rPr>
      </w:pPr>
      <w:r>
        <w:rPr>
          <w:sz w:val="20"/>
          <w:szCs w:val="20"/>
        </w:rPr>
        <w:t>TELEFON/E-MAIL</w:t>
      </w:r>
    </w:p>
    <w:p w14:paraId="36FBB96E" w14:textId="714B8436" w:rsidR="0049542F" w:rsidRDefault="0049542F" w:rsidP="00805B27">
      <w:pPr>
        <w:rPr>
          <w:sz w:val="20"/>
          <w:szCs w:val="20"/>
        </w:rPr>
      </w:pPr>
    </w:p>
    <w:p w14:paraId="3B54C25C" w14:textId="404C93A9" w:rsidR="0049542F" w:rsidRDefault="0049542F" w:rsidP="00805B27">
      <w:pPr>
        <w:rPr>
          <w:sz w:val="20"/>
          <w:szCs w:val="20"/>
        </w:rPr>
      </w:pPr>
    </w:p>
    <w:p w14:paraId="54C9888B" w14:textId="630B6377" w:rsidR="0049542F" w:rsidRPr="00DF4533" w:rsidRDefault="00700184" w:rsidP="00805B27">
      <w:pPr>
        <w:rPr>
          <w:b w:val="0"/>
          <w:bCs/>
          <w:szCs w:val="28"/>
        </w:rPr>
      </w:pPr>
      <w:r>
        <w:rPr>
          <w:b w:val="0"/>
          <w:bCs/>
          <w:szCs w:val="28"/>
        </w:rPr>
        <w:t xml:space="preserve">Ich </w:t>
      </w:r>
      <w:r w:rsidR="00DF4533" w:rsidRPr="00DF4533">
        <w:rPr>
          <w:b w:val="0"/>
          <w:bCs/>
          <w:szCs w:val="28"/>
        </w:rPr>
        <w:t>unterschreibe dieses Dokument aus freien Stücken ohne irgendeine Art von Einflussnahme und bin mir über die Tragweite der erteilten Vollmachten im Klaren.</w:t>
      </w:r>
    </w:p>
    <w:p w14:paraId="0E7D09E2" w14:textId="77777777" w:rsidR="0049542F" w:rsidRDefault="0049542F" w:rsidP="00805B27">
      <w:pPr>
        <w:rPr>
          <w:sz w:val="20"/>
          <w:szCs w:val="20"/>
        </w:rPr>
      </w:pPr>
    </w:p>
    <w:p w14:paraId="5D0D3FA5"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32608DFA" w14:textId="77777777" w:rsidR="00805B27" w:rsidRPr="00805B27" w:rsidRDefault="00805B27" w:rsidP="00805B27">
      <w:pPr>
        <w:rPr>
          <w:b w:val="0"/>
          <w:bCs/>
          <w:sz w:val="20"/>
          <w:szCs w:val="20"/>
        </w:rPr>
      </w:pPr>
      <w:r w:rsidRPr="00805B27">
        <w:rPr>
          <w:b w:val="0"/>
          <w:bCs/>
          <w:sz w:val="20"/>
          <w:szCs w:val="20"/>
        </w:rPr>
        <w:t>________________________________________________</w:t>
      </w:r>
    </w:p>
    <w:p w14:paraId="3D338FBB" w14:textId="77777777" w:rsidR="00805B27" w:rsidRPr="00805B27" w:rsidRDefault="00805B27" w:rsidP="00805B27">
      <w:pPr>
        <w:rPr>
          <w:b w:val="0"/>
          <w:bCs/>
          <w:sz w:val="20"/>
          <w:szCs w:val="20"/>
        </w:rPr>
      </w:pPr>
      <w:r w:rsidRPr="00805B27">
        <w:rPr>
          <w:b w:val="0"/>
          <w:bCs/>
          <w:sz w:val="20"/>
          <w:szCs w:val="20"/>
        </w:rPr>
        <w:t>ORT, DATUM</w:t>
      </w:r>
    </w:p>
    <w:p w14:paraId="7E1DBF96" w14:textId="6EAB40E4" w:rsidR="00805B27" w:rsidRDefault="00805B27" w:rsidP="00805B27">
      <w:pPr>
        <w:rPr>
          <w:b w:val="0"/>
          <w:bCs/>
          <w:sz w:val="20"/>
          <w:szCs w:val="20"/>
        </w:rPr>
      </w:pPr>
    </w:p>
    <w:p w14:paraId="3AE56E8D" w14:textId="0ECEFDA7" w:rsidR="0023205A" w:rsidRDefault="0023205A" w:rsidP="00805B27">
      <w:pPr>
        <w:rPr>
          <w:b w:val="0"/>
          <w:bCs/>
          <w:sz w:val="20"/>
          <w:szCs w:val="20"/>
        </w:rPr>
      </w:pPr>
    </w:p>
    <w:p w14:paraId="66D112FA" w14:textId="77777777" w:rsidR="0023205A" w:rsidRPr="00805B27" w:rsidRDefault="0023205A" w:rsidP="00805B27">
      <w:pPr>
        <w:rPr>
          <w:b w:val="0"/>
          <w:bCs/>
          <w:sz w:val="20"/>
          <w:szCs w:val="20"/>
        </w:rPr>
      </w:pPr>
    </w:p>
    <w:p w14:paraId="564BE8B5" w14:textId="77777777" w:rsidR="00805B27" w:rsidRPr="00805B27" w:rsidRDefault="00805B27" w:rsidP="00805B27">
      <w:pPr>
        <w:rPr>
          <w:b w:val="0"/>
          <w:bCs/>
          <w:sz w:val="20"/>
          <w:szCs w:val="20"/>
        </w:rPr>
      </w:pPr>
      <w:r w:rsidRPr="00805B27">
        <w:rPr>
          <w:b w:val="0"/>
          <w:bCs/>
          <w:sz w:val="20"/>
          <w:szCs w:val="20"/>
        </w:rPr>
        <w:t>________________________________________________</w:t>
      </w:r>
    </w:p>
    <w:p w14:paraId="68FE60BF" w14:textId="4F573619" w:rsidR="0087605E" w:rsidRPr="0023205A" w:rsidRDefault="00805B27" w:rsidP="0023205A">
      <w:pPr>
        <w:rPr>
          <w:b w:val="0"/>
          <w:bCs/>
          <w:sz w:val="20"/>
          <w:szCs w:val="20"/>
        </w:rPr>
      </w:pPr>
      <w:r w:rsidRPr="00805B27">
        <w:rPr>
          <w:b w:val="0"/>
          <w:bCs/>
          <w:sz w:val="20"/>
          <w:szCs w:val="20"/>
        </w:rPr>
        <w:t>UNTERSCHRIFT</w:t>
      </w:r>
      <w:r w:rsidR="0049542F">
        <w:rPr>
          <w:b w:val="0"/>
          <w:bCs/>
          <w:sz w:val="20"/>
          <w:szCs w:val="20"/>
        </w:rPr>
        <w:t xml:space="preserve"> DER VERFASSERIN/DES VERFASSERS</w:t>
      </w:r>
    </w:p>
    <w:sectPr w:rsidR="0087605E" w:rsidRPr="0023205A" w:rsidSect="00F05DCD">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42CB4" w14:textId="77777777" w:rsidR="00B83F42" w:rsidRDefault="00B83F42">
      <w:r>
        <w:separator/>
      </w:r>
    </w:p>
    <w:p w14:paraId="39F39C47" w14:textId="77777777" w:rsidR="00B83F42" w:rsidRDefault="00B83F42"/>
  </w:endnote>
  <w:endnote w:type="continuationSeparator" w:id="0">
    <w:p w14:paraId="2F3C8B8C" w14:textId="77777777" w:rsidR="00B83F42" w:rsidRDefault="00B83F42">
      <w:r>
        <w:continuationSeparator/>
      </w:r>
    </w:p>
    <w:p w14:paraId="40C255DF" w14:textId="77777777" w:rsidR="00B83F42" w:rsidRDefault="00B83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timum-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BBA07" w14:textId="77777777" w:rsidR="00B83F42" w:rsidRDefault="00B83F42">
      <w:r>
        <w:separator/>
      </w:r>
    </w:p>
    <w:p w14:paraId="15EC52C5" w14:textId="77777777" w:rsidR="00B83F42" w:rsidRDefault="00B83F42"/>
  </w:footnote>
  <w:footnote w:type="continuationSeparator" w:id="0">
    <w:p w14:paraId="1E69C6B5" w14:textId="77777777" w:rsidR="00B83F42" w:rsidRDefault="00B83F42">
      <w:r>
        <w:continuationSeparator/>
      </w:r>
    </w:p>
    <w:p w14:paraId="5AF8DFB9" w14:textId="77777777" w:rsidR="00B83F42" w:rsidRDefault="00B83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7"/>
  </w:num>
  <w:num w:numId="5">
    <w:abstractNumId w:val="13"/>
  </w:num>
  <w:num w:numId="6">
    <w:abstractNumId w:val="9"/>
  </w:num>
  <w:num w:numId="7">
    <w:abstractNumId w:val="12"/>
  </w:num>
  <w:num w:numId="8">
    <w:abstractNumId w:val="15"/>
  </w:num>
  <w:num w:numId="9">
    <w:abstractNumId w:val="2"/>
  </w:num>
  <w:num w:numId="10">
    <w:abstractNumId w:val="10"/>
  </w:num>
  <w:num w:numId="11">
    <w:abstractNumId w:val="5"/>
  </w:num>
  <w:num w:numId="12">
    <w:abstractNumId w:val="14"/>
  </w:num>
  <w:num w:numId="13">
    <w:abstractNumId w:val="3"/>
  </w:num>
  <w:num w:numId="14">
    <w:abstractNumId w:val="8"/>
  </w:num>
  <w:num w:numId="15">
    <w:abstractNumId w:val="1"/>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002D2"/>
    <w:rsid w:val="0002482E"/>
    <w:rsid w:val="00050324"/>
    <w:rsid w:val="000A0150"/>
    <w:rsid w:val="000A7C46"/>
    <w:rsid w:val="000E63C9"/>
    <w:rsid w:val="00122E6C"/>
    <w:rsid w:val="00130E9D"/>
    <w:rsid w:val="00150A6D"/>
    <w:rsid w:val="00185B35"/>
    <w:rsid w:val="001F2BC8"/>
    <w:rsid w:val="001F5F6B"/>
    <w:rsid w:val="00207554"/>
    <w:rsid w:val="0023205A"/>
    <w:rsid w:val="00243EBC"/>
    <w:rsid w:val="00246A35"/>
    <w:rsid w:val="00263949"/>
    <w:rsid w:val="00284348"/>
    <w:rsid w:val="002F51F5"/>
    <w:rsid w:val="00312137"/>
    <w:rsid w:val="00330359"/>
    <w:rsid w:val="0033762F"/>
    <w:rsid w:val="00360494"/>
    <w:rsid w:val="00366C7E"/>
    <w:rsid w:val="00384EA3"/>
    <w:rsid w:val="00386BE2"/>
    <w:rsid w:val="003A39A1"/>
    <w:rsid w:val="003C2191"/>
    <w:rsid w:val="003C77E2"/>
    <w:rsid w:val="003D3863"/>
    <w:rsid w:val="004110DE"/>
    <w:rsid w:val="0044085A"/>
    <w:rsid w:val="00480201"/>
    <w:rsid w:val="0049542F"/>
    <w:rsid w:val="004B21A5"/>
    <w:rsid w:val="00501680"/>
    <w:rsid w:val="005037F0"/>
    <w:rsid w:val="00516A86"/>
    <w:rsid w:val="005275F6"/>
    <w:rsid w:val="00572102"/>
    <w:rsid w:val="005E7F50"/>
    <w:rsid w:val="005F1BB0"/>
    <w:rsid w:val="00656C4D"/>
    <w:rsid w:val="00682827"/>
    <w:rsid w:val="0068303D"/>
    <w:rsid w:val="00694B4F"/>
    <w:rsid w:val="006D7037"/>
    <w:rsid w:val="006E5716"/>
    <w:rsid w:val="006F3927"/>
    <w:rsid w:val="00700184"/>
    <w:rsid w:val="007302B3"/>
    <w:rsid w:val="00730733"/>
    <w:rsid w:val="00730E3A"/>
    <w:rsid w:val="00736AAF"/>
    <w:rsid w:val="00765B2A"/>
    <w:rsid w:val="00783A34"/>
    <w:rsid w:val="0078573C"/>
    <w:rsid w:val="007C6B52"/>
    <w:rsid w:val="007D16C5"/>
    <w:rsid w:val="00805B27"/>
    <w:rsid w:val="00846406"/>
    <w:rsid w:val="00846429"/>
    <w:rsid w:val="00862FE4"/>
    <w:rsid w:val="0086389A"/>
    <w:rsid w:val="0087605E"/>
    <w:rsid w:val="008B1FEE"/>
    <w:rsid w:val="008C5654"/>
    <w:rsid w:val="00903C32"/>
    <w:rsid w:val="00916B16"/>
    <w:rsid w:val="009173B9"/>
    <w:rsid w:val="0093335D"/>
    <w:rsid w:val="0093613E"/>
    <w:rsid w:val="00943026"/>
    <w:rsid w:val="00966B81"/>
    <w:rsid w:val="009C7720"/>
    <w:rsid w:val="00A23AFA"/>
    <w:rsid w:val="00A31B3E"/>
    <w:rsid w:val="00A532F3"/>
    <w:rsid w:val="00A8489E"/>
    <w:rsid w:val="00AB02A7"/>
    <w:rsid w:val="00AC29F3"/>
    <w:rsid w:val="00B122CF"/>
    <w:rsid w:val="00B231E5"/>
    <w:rsid w:val="00B83F42"/>
    <w:rsid w:val="00C02B87"/>
    <w:rsid w:val="00C4086D"/>
    <w:rsid w:val="00CA1896"/>
    <w:rsid w:val="00CB5B28"/>
    <w:rsid w:val="00CE2DB2"/>
    <w:rsid w:val="00CF5371"/>
    <w:rsid w:val="00D0323A"/>
    <w:rsid w:val="00D0559F"/>
    <w:rsid w:val="00D077E9"/>
    <w:rsid w:val="00D37B85"/>
    <w:rsid w:val="00D42CB7"/>
    <w:rsid w:val="00D44D41"/>
    <w:rsid w:val="00D5413D"/>
    <w:rsid w:val="00D570A9"/>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F027BB"/>
    <w:rsid w:val="00F05DCD"/>
    <w:rsid w:val="00F11DCF"/>
    <w:rsid w:val="00F162EA"/>
    <w:rsid w:val="00F52D27"/>
    <w:rsid w:val="00F8352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timum-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AF2CA0"/>
    <w:rsid w:val="00BA2B8A"/>
    <w:rsid w:val="00EA31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AF2CA0"/>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AF2CA0"/>
    <w:rPr>
      <w:caps/>
      <w:color w:val="44546A" w:themeColor="text2"/>
      <w:spacing w:val="20"/>
      <w:sz w:val="32"/>
      <w:lang w:eastAsia="en-US"/>
    </w:rPr>
  </w:style>
  <w:style w:type="paragraph" w:customStyle="1" w:styleId="0A3F0F85374D4FC4AA6CF88BAEEC1458">
    <w:name w:val="0A3F0F85374D4FC4AA6CF88BAEEC1458"/>
    <w:rsid w:val="00AF2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6</Pages>
  <Words>1192</Words>
  <Characters>7510</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8</cp:revision>
  <cp:lastPrinted>2021-11-17T14:15:00Z</cp:lastPrinted>
  <dcterms:created xsi:type="dcterms:W3CDTF">2021-03-09T14:28:00Z</dcterms:created>
  <dcterms:modified xsi:type="dcterms:W3CDTF">2021-11-17T14:15:00Z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